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CC2" w:rsidRDefault="00177CC2" w:rsidP="00361EF5">
      <w:pPr>
        <w:jc w:val="center"/>
        <w:outlineLvl w:val="0"/>
        <w:rPr>
          <w:b/>
        </w:rPr>
      </w:pPr>
      <w:bookmarkStart w:id="0" w:name="_Toc153702864"/>
      <w:bookmarkStart w:id="1" w:name="_Toc217102587"/>
      <w:bookmarkStart w:id="2" w:name="_Toc217102964"/>
      <w:bookmarkStart w:id="3" w:name="_Toc217103097"/>
      <w:bookmarkStart w:id="4" w:name="_Toc217103316"/>
      <w:bookmarkStart w:id="5" w:name="_Toc217104020"/>
      <w:bookmarkStart w:id="6" w:name="_Toc217106260"/>
    </w:p>
    <w:p w:rsidR="00361EF5" w:rsidRDefault="00361EF5" w:rsidP="00361EF5">
      <w:pPr>
        <w:jc w:val="center"/>
        <w:rPr>
          <w:b/>
        </w:rPr>
      </w:pPr>
    </w:p>
    <w:p w:rsidR="00361EF5" w:rsidRDefault="00361EF5" w:rsidP="00361EF5">
      <w:pPr>
        <w:jc w:val="right"/>
        <w:outlineLvl w:val="0"/>
        <w:rPr>
          <w:b/>
        </w:rPr>
      </w:pPr>
      <w:r>
        <w:rPr>
          <w:b/>
        </w:rPr>
        <w:t>УТВЕРЖДЕН</w:t>
      </w:r>
    </w:p>
    <w:p w:rsidR="00361EF5" w:rsidRDefault="00256855" w:rsidP="00361EF5">
      <w:pPr>
        <w:jc w:val="right"/>
      </w:pPr>
      <w:r>
        <w:t>Начальником О</w:t>
      </w:r>
      <w:r w:rsidR="00361EF5">
        <w:t>тдела образования</w:t>
      </w:r>
    </w:p>
    <w:p w:rsidR="00361EF5" w:rsidRDefault="00177CC2" w:rsidP="00177CC2">
      <w:pPr>
        <w:jc w:val="center"/>
      </w:pPr>
      <w:r>
        <w:t xml:space="preserve">                                                                             </w:t>
      </w:r>
      <w:proofErr w:type="spellStart"/>
      <w:r w:rsidR="00361EF5">
        <w:t>Е.В.Табаровец</w:t>
      </w:r>
      <w:proofErr w:type="spellEnd"/>
    </w:p>
    <w:p w:rsidR="00361EF5" w:rsidRDefault="00177CC2" w:rsidP="00177CC2">
      <w:r>
        <w:t xml:space="preserve">                                                                                                                </w:t>
      </w:r>
      <w:r w:rsidR="00361EF5">
        <w:t xml:space="preserve"> </w:t>
      </w:r>
      <w:r>
        <w:t xml:space="preserve"> приказом  от  29.12.2012  №</w:t>
      </w:r>
      <w:r w:rsidR="00361EF5">
        <w:t xml:space="preserve"> </w:t>
      </w:r>
      <w:r>
        <w:t>442</w:t>
      </w:r>
    </w:p>
    <w:p w:rsidR="00361EF5" w:rsidRDefault="00361EF5" w:rsidP="00361EF5">
      <w:pPr>
        <w:jc w:val="right"/>
      </w:pPr>
    </w:p>
    <w:p w:rsidR="00361EF5" w:rsidRDefault="00361EF5" w:rsidP="00361EF5">
      <w:pPr>
        <w:jc w:val="right"/>
      </w:pPr>
    </w:p>
    <w:p w:rsidR="00361EF5" w:rsidRDefault="00361EF5" w:rsidP="00361EF5">
      <w:pPr>
        <w:jc w:val="right"/>
      </w:pPr>
    </w:p>
    <w:p w:rsidR="00361EF5" w:rsidRDefault="00361EF5" w:rsidP="00361EF5"/>
    <w:p w:rsidR="00361EF5" w:rsidRDefault="00361EF5" w:rsidP="00361EF5">
      <w:pPr>
        <w:jc w:val="center"/>
      </w:pPr>
    </w:p>
    <w:p w:rsidR="00361EF5" w:rsidRDefault="00361EF5" w:rsidP="00361EF5">
      <w:pPr>
        <w:jc w:val="center"/>
      </w:pPr>
    </w:p>
    <w:p w:rsidR="00361EF5" w:rsidRDefault="00361EF5" w:rsidP="00361EF5">
      <w:pPr>
        <w:jc w:val="center"/>
      </w:pPr>
    </w:p>
    <w:p w:rsidR="00361EF5" w:rsidRDefault="00361EF5" w:rsidP="00361EF5"/>
    <w:p w:rsidR="00361EF5" w:rsidRDefault="00361EF5" w:rsidP="00361EF5"/>
    <w:p w:rsidR="00361EF5" w:rsidRDefault="00361EF5" w:rsidP="00361EF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ПЛАН   РАБОТЫ</w:t>
      </w:r>
    </w:p>
    <w:p w:rsidR="00361EF5" w:rsidRDefault="00361EF5" w:rsidP="00361EF5">
      <w:pPr>
        <w:jc w:val="center"/>
        <w:rPr>
          <w:b/>
          <w:sz w:val="40"/>
          <w:szCs w:val="40"/>
        </w:rPr>
      </w:pPr>
    </w:p>
    <w:p w:rsidR="00467157" w:rsidRDefault="00467157" w:rsidP="00361EF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О</w:t>
      </w:r>
      <w:r w:rsidR="00361EF5">
        <w:rPr>
          <w:b/>
          <w:sz w:val="40"/>
          <w:szCs w:val="40"/>
        </w:rPr>
        <w:t xml:space="preserve">тдела образования </w:t>
      </w:r>
    </w:p>
    <w:p w:rsidR="00361EF5" w:rsidRDefault="00980360" w:rsidP="00361EF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А</w:t>
      </w:r>
      <w:r w:rsidR="00361EF5">
        <w:rPr>
          <w:b/>
          <w:sz w:val="40"/>
          <w:szCs w:val="40"/>
        </w:rPr>
        <w:t xml:space="preserve">дминистрации </w:t>
      </w:r>
    </w:p>
    <w:p w:rsidR="00361EF5" w:rsidRDefault="00361EF5" w:rsidP="00361EF5">
      <w:pPr>
        <w:jc w:val="center"/>
        <w:rPr>
          <w:b/>
          <w:sz w:val="40"/>
          <w:szCs w:val="40"/>
        </w:rPr>
      </w:pPr>
    </w:p>
    <w:p w:rsidR="00361EF5" w:rsidRDefault="00361EF5" w:rsidP="00361EF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Октябрьского района </w:t>
      </w:r>
    </w:p>
    <w:p w:rsidR="00425EAE" w:rsidRDefault="00425EAE" w:rsidP="00361EF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Ростовской области</w:t>
      </w:r>
    </w:p>
    <w:p w:rsidR="00361EF5" w:rsidRDefault="00361EF5" w:rsidP="00361EF5">
      <w:pPr>
        <w:jc w:val="center"/>
        <w:rPr>
          <w:b/>
          <w:sz w:val="40"/>
          <w:szCs w:val="40"/>
        </w:rPr>
      </w:pPr>
    </w:p>
    <w:p w:rsidR="00361EF5" w:rsidRDefault="00467157" w:rsidP="00361EF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на 201</w:t>
      </w:r>
      <w:r w:rsidR="00103097">
        <w:rPr>
          <w:b/>
          <w:sz w:val="40"/>
          <w:szCs w:val="40"/>
        </w:rPr>
        <w:t>3</w:t>
      </w:r>
      <w:r w:rsidR="00361EF5">
        <w:rPr>
          <w:b/>
          <w:sz w:val="40"/>
          <w:szCs w:val="40"/>
        </w:rPr>
        <w:t xml:space="preserve"> год </w:t>
      </w:r>
    </w:p>
    <w:p w:rsidR="00361EF5" w:rsidRDefault="00361EF5" w:rsidP="00361EF5">
      <w:pPr>
        <w:jc w:val="center"/>
        <w:rPr>
          <w:b/>
        </w:rPr>
      </w:pPr>
    </w:p>
    <w:p w:rsidR="00361EF5" w:rsidRDefault="00361EF5" w:rsidP="00361EF5">
      <w:pPr>
        <w:jc w:val="right"/>
        <w:rPr>
          <w:b/>
        </w:rPr>
      </w:pPr>
    </w:p>
    <w:p w:rsidR="00361EF5" w:rsidRDefault="00361EF5" w:rsidP="00361EF5">
      <w:pPr>
        <w:jc w:val="center"/>
        <w:rPr>
          <w:b/>
        </w:rPr>
      </w:pPr>
    </w:p>
    <w:p w:rsidR="00361EF5" w:rsidRDefault="00361EF5" w:rsidP="00361EF5">
      <w:pPr>
        <w:jc w:val="center"/>
        <w:rPr>
          <w:b/>
        </w:rPr>
      </w:pPr>
    </w:p>
    <w:p w:rsidR="00361EF5" w:rsidRDefault="00361EF5" w:rsidP="00361EF5">
      <w:pPr>
        <w:jc w:val="center"/>
        <w:rPr>
          <w:b/>
        </w:rPr>
      </w:pPr>
    </w:p>
    <w:p w:rsidR="00361EF5" w:rsidRDefault="00361EF5" w:rsidP="00361EF5">
      <w:pPr>
        <w:jc w:val="center"/>
        <w:rPr>
          <w:b/>
        </w:rPr>
      </w:pPr>
    </w:p>
    <w:p w:rsidR="00361EF5" w:rsidRDefault="00361EF5" w:rsidP="00361EF5">
      <w:pPr>
        <w:jc w:val="center"/>
        <w:rPr>
          <w:b/>
        </w:rPr>
      </w:pPr>
    </w:p>
    <w:p w:rsidR="00361EF5" w:rsidRDefault="00361EF5" w:rsidP="00361EF5">
      <w:pPr>
        <w:jc w:val="center"/>
        <w:rPr>
          <w:b/>
        </w:rPr>
      </w:pPr>
    </w:p>
    <w:p w:rsidR="00361EF5" w:rsidRDefault="00361EF5" w:rsidP="00361EF5">
      <w:pPr>
        <w:jc w:val="center"/>
        <w:rPr>
          <w:b/>
        </w:rPr>
      </w:pPr>
    </w:p>
    <w:p w:rsidR="00361EF5" w:rsidRDefault="00361EF5" w:rsidP="00177CC2">
      <w:pPr>
        <w:rPr>
          <w:b/>
        </w:rPr>
      </w:pPr>
    </w:p>
    <w:p w:rsidR="00A01323" w:rsidRDefault="00A01323" w:rsidP="00177CC2">
      <w:pPr>
        <w:rPr>
          <w:b/>
        </w:rPr>
      </w:pPr>
    </w:p>
    <w:p w:rsidR="00A01323" w:rsidRDefault="00A01323" w:rsidP="00177CC2">
      <w:pPr>
        <w:rPr>
          <w:b/>
        </w:rPr>
      </w:pPr>
    </w:p>
    <w:p w:rsidR="00A01323" w:rsidRDefault="00A01323" w:rsidP="00177CC2">
      <w:pPr>
        <w:rPr>
          <w:b/>
        </w:rPr>
      </w:pPr>
    </w:p>
    <w:p w:rsidR="00A01323" w:rsidRDefault="00A01323" w:rsidP="00177CC2">
      <w:pPr>
        <w:rPr>
          <w:b/>
        </w:rPr>
      </w:pPr>
    </w:p>
    <w:p w:rsidR="00A01323" w:rsidRDefault="00A01323" w:rsidP="00177CC2">
      <w:pPr>
        <w:rPr>
          <w:b/>
        </w:rPr>
      </w:pPr>
    </w:p>
    <w:p w:rsidR="00A01323" w:rsidRDefault="00A01323" w:rsidP="00177CC2">
      <w:pPr>
        <w:rPr>
          <w:b/>
        </w:rPr>
      </w:pPr>
    </w:p>
    <w:p w:rsidR="00A01323" w:rsidRDefault="00A01323" w:rsidP="00177CC2">
      <w:pPr>
        <w:rPr>
          <w:b/>
        </w:rPr>
      </w:pPr>
    </w:p>
    <w:p w:rsidR="00A01323" w:rsidRDefault="00A01323" w:rsidP="00177CC2">
      <w:pPr>
        <w:rPr>
          <w:b/>
        </w:rPr>
      </w:pPr>
    </w:p>
    <w:p w:rsidR="00361EF5" w:rsidRDefault="00361EF5" w:rsidP="00103097">
      <w:pPr>
        <w:rPr>
          <w:b/>
        </w:rPr>
      </w:pPr>
    </w:p>
    <w:p w:rsidR="00361EF5" w:rsidRDefault="007204BB" w:rsidP="00361EF5">
      <w:pPr>
        <w:jc w:val="center"/>
        <w:outlineLvl w:val="0"/>
        <w:rPr>
          <w:b/>
        </w:rPr>
      </w:pPr>
      <w:proofErr w:type="spellStart"/>
      <w:r>
        <w:rPr>
          <w:b/>
        </w:rPr>
        <w:t>р.</w:t>
      </w:r>
      <w:r w:rsidR="00361EF5">
        <w:rPr>
          <w:b/>
        </w:rPr>
        <w:t>п</w:t>
      </w:r>
      <w:proofErr w:type="spellEnd"/>
      <w:r w:rsidR="00361EF5">
        <w:rPr>
          <w:b/>
        </w:rPr>
        <w:t>. Каменоломни</w:t>
      </w:r>
    </w:p>
    <w:p w:rsidR="00361EF5" w:rsidRDefault="00361EF5" w:rsidP="00361EF5">
      <w:pPr>
        <w:jc w:val="center"/>
        <w:rPr>
          <w:b/>
        </w:rPr>
      </w:pPr>
    </w:p>
    <w:p w:rsidR="00361EF5" w:rsidRDefault="00467157" w:rsidP="00361EF5">
      <w:pPr>
        <w:jc w:val="center"/>
        <w:rPr>
          <w:b/>
        </w:rPr>
      </w:pPr>
      <w:r>
        <w:rPr>
          <w:b/>
        </w:rPr>
        <w:t>201</w:t>
      </w:r>
      <w:r w:rsidR="007204BB">
        <w:rPr>
          <w:b/>
        </w:rPr>
        <w:t>3</w:t>
      </w:r>
    </w:p>
    <w:p w:rsidR="00361EF5" w:rsidRDefault="00361EF5" w:rsidP="00361EF5">
      <w:pPr>
        <w:jc w:val="center"/>
        <w:rPr>
          <w:b/>
          <w:sz w:val="32"/>
          <w:szCs w:val="32"/>
        </w:rPr>
      </w:pPr>
      <w:r>
        <w:br w:type="page"/>
      </w:r>
      <w:r>
        <w:rPr>
          <w:b/>
          <w:bCs/>
        </w:rPr>
        <w:lastRenderedPageBreak/>
        <w:t xml:space="preserve">          </w:t>
      </w:r>
    </w:p>
    <w:p w:rsidR="00361EF5" w:rsidRDefault="00361EF5" w:rsidP="00361EF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СОДЕРЖАНИЕ</w:t>
      </w:r>
    </w:p>
    <w:p w:rsidR="00361EF5" w:rsidRDefault="00361EF5" w:rsidP="00361EF5">
      <w:pPr>
        <w:jc w:val="center"/>
        <w:rPr>
          <w:b/>
          <w:sz w:val="32"/>
          <w:szCs w:val="32"/>
        </w:rPr>
      </w:pPr>
    </w:p>
    <w:p w:rsidR="00361EF5" w:rsidRDefault="00361EF5" w:rsidP="00361EF5">
      <w:pPr>
        <w:jc w:val="center"/>
        <w:rPr>
          <w:sz w:val="32"/>
          <w:szCs w:val="32"/>
        </w:rPr>
      </w:pPr>
    </w:p>
    <w:p w:rsidR="00361EF5" w:rsidRDefault="00361EF5" w:rsidP="00361EF5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Разделы плана:                                                                       </w:t>
      </w:r>
      <w:r w:rsidR="00900838">
        <w:rPr>
          <w:b/>
          <w:sz w:val="32"/>
          <w:szCs w:val="32"/>
        </w:rPr>
        <w:t xml:space="preserve">      </w:t>
      </w:r>
      <w:r>
        <w:rPr>
          <w:b/>
          <w:sz w:val="32"/>
          <w:szCs w:val="32"/>
        </w:rPr>
        <w:t xml:space="preserve"> Страницы</w:t>
      </w:r>
    </w:p>
    <w:p w:rsidR="00361EF5" w:rsidRDefault="00361EF5" w:rsidP="00361EF5">
      <w:pPr>
        <w:rPr>
          <w:b/>
          <w:sz w:val="32"/>
          <w:szCs w:val="32"/>
        </w:rPr>
      </w:pPr>
    </w:p>
    <w:p w:rsidR="00361EF5" w:rsidRDefault="00361EF5" w:rsidP="00361EF5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61EF5" w:rsidRPr="00A01323" w:rsidRDefault="00927B7E" w:rsidP="00980360">
      <w:pPr>
        <w:pStyle w:val="aa"/>
        <w:numPr>
          <w:ilvl w:val="0"/>
          <w:numId w:val="22"/>
        </w:numPr>
        <w:ind w:left="284" w:hanging="284"/>
        <w:rPr>
          <w:b/>
          <w:sz w:val="28"/>
          <w:szCs w:val="28"/>
        </w:rPr>
      </w:pPr>
      <w:r w:rsidRPr="00E15C26">
        <w:rPr>
          <w:b/>
          <w:sz w:val="28"/>
          <w:szCs w:val="28"/>
        </w:rPr>
        <w:t xml:space="preserve">Анализ </w:t>
      </w:r>
      <w:proofErr w:type="gramStart"/>
      <w:r w:rsidRPr="00E15C26">
        <w:rPr>
          <w:b/>
          <w:sz w:val="28"/>
          <w:szCs w:val="28"/>
        </w:rPr>
        <w:t>работы Отдела образования</w:t>
      </w:r>
      <w:r w:rsidR="00A01323">
        <w:rPr>
          <w:b/>
          <w:sz w:val="28"/>
          <w:szCs w:val="28"/>
        </w:rPr>
        <w:t xml:space="preserve"> Администрации</w:t>
      </w:r>
      <w:r w:rsidRPr="00E15C26">
        <w:rPr>
          <w:b/>
          <w:sz w:val="28"/>
          <w:szCs w:val="28"/>
        </w:rPr>
        <w:t xml:space="preserve"> Октябрьского района Ростовской области</w:t>
      </w:r>
      <w:proofErr w:type="gramEnd"/>
      <w:r w:rsidRPr="00E15C26">
        <w:rPr>
          <w:b/>
          <w:sz w:val="28"/>
          <w:szCs w:val="28"/>
        </w:rPr>
        <w:t xml:space="preserve"> </w:t>
      </w:r>
      <w:r w:rsidR="00A01323">
        <w:rPr>
          <w:b/>
          <w:sz w:val="28"/>
          <w:szCs w:val="28"/>
        </w:rPr>
        <w:t xml:space="preserve">за </w:t>
      </w:r>
      <w:r w:rsidRPr="00A01323">
        <w:rPr>
          <w:b/>
          <w:sz w:val="28"/>
          <w:szCs w:val="28"/>
        </w:rPr>
        <w:t>201</w:t>
      </w:r>
      <w:r w:rsidR="007204BB" w:rsidRPr="00A01323">
        <w:rPr>
          <w:b/>
          <w:sz w:val="28"/>
          <w:szCs w:val="28"/>
        </w:rPr>
        <w:t>2</w:t>
      </w:r>
      <w:r w:rsidRPr="00A01323">
        <w:rPr>
          <w:b/>
          <w:sz w:val="28"/>
          <w:szCs w:val="28"/>
        </w:rPr>
        <w:t>год</w:t>
      </w:r>
      <w:r w:rsidR="00A01323">
        <w:rPr>
          <w:b/>
          <w:sz w:val="28"/>
          <w:szCs w:val="28"/>
        </w:rPr>
        <w:t>….</w:t>
      </w:r>
      <w:r w:rsidR="00A01323">
        <w:rPr>
          <w:sz w:val="28"/>
          <w:szCs w:val="28"/>
        </w:rPr>
        <w:t>………………………………</w:t>
      </w:r>
      <w:r w:rsidRPr="00A01323">
        <w:rPr>
          <w:sz w:val="28"/>
          <w:szCs w:val="28"/>
        </w:rPr>
        <w:t>…………………………………</w:t>
      </w:r>
      <w:r w:rsidR="007A5E05">
        <w:rPr>
          <w:sz w:val="28"/>
          <w:szCs w:val="28"/>
        </w:rPr>
        <w:t>………..стр.</w:t>
      </w:r>
      <w:r w:rsidR="00425EAE" w:rsidRPr="00A01323">
        <w:rPr>
          <w:sz w:val="28"/>
          <w:szCs w:val="28"/>
        </w:rPr>
        <w:t>3</w:t>
      </w:r>
    </w:p>
    <w:p w:rsidR="00361EF5" w:rsidRDefault="00361EF5" w:rsidP="00361EF5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</w:p>
    <w:p w:rsidR="00361EF5" w:rsidRPr="00E15C26" w:rsidRDefault="006963DE" w:rsidP="00E15C26">
      <w:pPr>
        <w:pStyle w:val="aa"/>
        <w:numPr>
          <w:ilvl w:val="0"/>
          <w:numId w:val="22"/>
        </w:numPr>
        <w:ind w:left="284" w:hanging="284"/>
        <w:rPr>
          <w:sz w:val="28"/>
          <w:szCs w:val="28"/>
        </w:rPr>
      </w:pPr>
      <w:r w:rsidRPr="00E15C26">
        <w:rPr>
          <w:b/>
          <w:sz w:val="28"/>
          <w:szCs w:val="28"/>
        </w:rPr>
        <w:t>Приоритетные направления на 201</w:t>
      </w:r>
      <w:r w:rsidR="00103097">
        <w:rPr>
          <w:b/>
          <w:sz w:val="28"/>
          <w:szCs w:val="28"/>
        </w:rPr>
        <w:t>3</w:t>
      </w:r>
      <w:r w:rsidR="00980360" w:rsidRPr="00E15C26">
        <w:rPr>
          <w:b/>
          <w:sz w:val="28"/>
          <w:szCs w:val="28"/>
        </w:rPr>
        <w:t xml:space="preserve"> год</w:t>
      </w:r>
      <w:proofErr w:type="gramStart"/>
      <w:r w:rsidR="00361EF5" w:rsidRPr="00E15C26">
        <w:rPr>
          <w:sz w:val="28"/>
          <w:szCs w:val="28"/>
        </w:rPr>
        <w:t xml:space="preserve"> …</w:t>
      </w:r>
      <w:r w:rsidR="00927B7E" w:rsidRPr="00E15C26">
        <w:rPr>
          <w:sz w:val="28"/>
          <w:szCs w:val="28"/>
        </w:rPr>
        <w:t>……………………………</w:t>
      </w:r>
      <w:r w:rsidR="00E15C26" w:rsidRPr="00E15C26">
        <w:rPr>
          <w:sz w:val="28"/>
          <w:szCs w:val="28"/>
        </w:rPr>
        <w:t>……</w:t>
      </w:r>
      <w:r w:rsidR="00D401B0">
        <w:rPr>
          <w:sz w:val="28"/>
          <w:szCs w:val="28"/>
        </w:rPr>
        <w:t>..</w:t>
      </w:r>
      <w:proofErr w:type="gramEnd"/>
      <w:r w:rsidR="007A5E05">
        <w:rPr>
          <w:sz w:val="28"/>
          <w:szCs w:val="28"/>
        </w:rPr>
        <w:t>стр.</w:t>
      </w:r>
      <w:r w:rsidR="00A01323">
        <w:rPr>
          <w:sz w:val="28"/>
          <w:szCs w:val="28"/>
        </w:rPr>
        <w:t>34</w:t>
      </w:r>
      <w:r w:rsidR="00361EF5" w:rsidRPr="00E15C26">
        <w:rPr>
          <w:sz w:val="28"/>
          <w:szCs w:val="28"/>
        </w:rPr>
        <w:t xml:space="preserve">                                                                              </w:t>
      </w:r>
    </w:p>
    <w:p w:rsidR="00361EF5" w:rsidRDefault="00361EF5" w:rsidP="00361EF5">
      <w:pPr>
        <w:rPr>
          <w:sz w:val="28"/>
          <w:szCs w:val="28"/>
        </w:rPr>
      </w:pPr>
    </w:p>
    <w:p w:rsidR="00586034" w:rsidRPr="00E15C26" w:rsidRDefault="00586034" w:rsidP="00E15C26">
      <w:pPr>
        <w:pStyle w:val="aa"/>
        <w:numPr>
          <w:ilvl w:val="0"/>
          <w:numId w:val="22"/>
        </w:numPr>
        <w:ind w:left="284" w:hanging="284"/>
        <w:rPr>
          <w:b/>
          <w:sz w:val="28"/>
          <w:szCs w:val="28"/>
        </w:rPr>
      </w:pPr>
      <w:r w:rsidRPr="00E15C26">
        <w:rPr>
          <w:b/>
          <w:sz w:val="28"/>
          <w:szCs w:val="28"/>
        </w:rPr>
        <w:t xml:space="preserve">План работы </w:t>
      </w:r>
      <w:r w:rsidR="00A01323">
        <w:rPr>
          <w:b/>
          <w:sz w:val="28"/>
          <w:szCs w:val="28"/>
        </w:rPr>
        <w:t>о</w:t>
      </w:r>
      <w:r w:rsidRPr="00E15C26">
        <w:rPr>
          <w:b/>
          <w:sz w:val="28"/>
          <w:szCs w:val="28"/>
        </w:rPr>
        <w:t>тдела образования</w:t>
      </w:r>
    </w:p>
    <w:p w:rsidR="00361EF5" w:rsidRDefault="007A5E05" w:rsidP="00586034">
      <w:pPr>
        <w:tabs>
          <w:tab w:val="num" w:pos="720"/>
        </w:tabs>
        <w:rPr>
          <w:sz w:val="28"/>
          <w:szCs w:val="28"/>
        </w:rPr>
      </w:pPr>
      <w:r>
        <w:rPr>
          <w:sz w:val="28"/>
          <w:szCs w:val="28"/>
        </w:rPr>
        <w:t>1</w:t>
      </w:r>
      <w:r w:rsidR="00927B7E" w:rsidRPr="00927B7E">
        <w:rPr>
          <w:sz w:val="28"/>
          <w:szCs w:val="28"/>
        </w:rPr>
        <w:t>.</w:t>
      </w:r>
      <w:r w:rsidR="00361EF5">
        <w:rPr>
          <w:sz w:val="28"/>
          <w:szCs w:val="28"/>
        </w:rPr>
        <w:t xml:space="preserve">Подготовка </w:t>
      </w:r>
      <w:r w:rsidR="00586034">
        <w:rPr>
          <w:sz w:val="28"/>
          <w:szCs w:val="28"/>
        </w:rPr>
        <w:t>проектов правовых актов, постановлений Главы Администрации</w:t>
      </w:r>
    </w:p>
    <w:p w:rsidR="00361EF5" w:rsidRDefault="00361EF5" w:rsidP="00361EF5">
      <w:pPr>
        <w:tabs>
          <w:tab w:val="num" w:pos="720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00838">
        <w:rPr>
          <w:sz w:val="28"/>
          <w:szCs w:val="28"/>
        </w:rPr>
        <w:t>…..</w:t>
      </w:r>
      <w:r>
        <w:rPr>
          <w:sz w:val="28"/>
          <w:szCs w:val="28"/>
        </w:rPr>
        <w:t>…</w:t>
      </w:r>
      <w:r w:rsidR="00900838">
        <w:rPr>
          <w:sz w:val="28"/>
          <w:szCs w:val="28"/>
        </w:rPr>
        <w:t>…………………………………………………………………………………</w:t>
      </w:r>
      <w:r w:rsidR="007A5E05">
        <w:rPr>
          <w:sz w:val="28"/>
          <w:szCs w:val="28"/>
        </w:rPr>
        <w:t>.</w:t>
      </w:r>
      <w:r>
        <w:rPr>
          <w:sz w:val="28"/>
          <w:szCs w:val="28"/>
        </w:rPr>
        <w:t>стр.</w:t>
      </w:r>
      <w:r w:rsidR="007A5E05">
        <w:rPr>
          <w:sz w:val="28"/>
          <w:szCs w:val="28"/>
        </w:rPr>
        <w:t>36</w:t>
      </w:r>
    </w:p>
    <w:p w:rsidR="007A5E05" w:rsidRDefault="007A5E05" w:rsidP="00361EF5">
      <w:pPr>
        <w:tabs>
          <w:tab w:val="num" w:pos="720"/>
        </w:tabs>
        <w:rPr>
          <w:sz w:val="28"/>
          <w:szCs w:val="28"/>
        </w:rPr>
      </w:pPr>
      <w:r>
        <w:rPr>
          <w:sz w:val="28"/>
          <w:szCs w:val="28"/>
        </w:rPr>
        <w:t>2.Бухгалтерская отчетность</w:t>
      </w:r>
      <w:proofErr w:type="gramStart"/>
      <w:r>
        <w:rPr>
          <w:sz w:val="28"/>
          <w:szCs w:val="28"/>
        </w:rPr>
        <w:t>………………………………………………………….</w:t>
      </w:r>
      <w:proofErr w:type="gramEnd"/>
      <w:r>
        <w:rPr>
          <w:sz w:val="28"/>
          <w:szCs w:val="28"/>
        </w:rPr>
        <w:t>стр.37</w:t>
      </w:r>
    </w:p>
    <w:p w:rsidR="007F5598" w:rsidRDefault="007F5598" w:rsidP="00361EF5">
      <w:pPr>
        <w:tabs>
          <w:tab w:val="num" w:pos="720"/>
        </w:tabs>
        <w:rPr>
          <w:sz w:val="28"/>
          <w:szCs w:val="28"/>
        </w:rPr>
      </w:pPr>
      <w:r>
        <w:rPr>
          <w:sz w:val="28"/>
          <w:szCs w:val="28"/>
        </w:rPr>
        <w:t>2.1.Налоговая отчетность</w:t>
      </w:r>
      <w:proofErr w:type="gramStart"/>
      <w:r>
        <w:rPr>
          <w:sz w:val="28"/>
          <w:szCs w:val="28"/>
        </w:rPr>
        <w:t>…………………………………………………………….</w:t>
      </w:r>
      <w:proofErr w:type="gramEnd"/>
      <w:r>
        <w:rPr>
          <w:sz w:val="28"/>
          <w:szCs w:val="28"/>
        </w:rPr>
        <w:t>стр.37</w:t>
      </w:r>
    </w:p>
    <w:p w:rsidR="007F5598" w:rsidRPr="000F6EE0" w:rsidRDefault="007F5598" w:rsidP="00361EF5">
      <w:pPr>
        <w:tabs>
          <w:tab w:val="num" w:pos="720"/>
        </w:tabs>
        <w:rPr>
          <w:sz w:val="28"/>
          <w:szCs w:val="28"/>
        </w:rPr>
      </w:pPr>
      <w:r>
        <w:rPr>
          <w:sz w:val="28"/>
          <w:szCs w:val="28"/>
        </w:rPr>
        <w:t>2.2.Бюджетная отчетность……………………………………………………………стр.38</w:t>
      </w:r>
    </w:p>
    <w:p w:rsidR="00D9011C" w:rsidRDefault="00204EA9" w:rsidP="00586034">
      <w:pPr>
        <w:tabs>
          <w:tab w:val="num" w:pos="567"/>
          <w:tab w:val="num" w:pos="720"/>
        </w:tabs>
        <w:jc w:val="both"/>
        <w:rPr>
          <w:iCs/>
          <w:sz w:val="28"/>
          <w:szCs w:val="28"/>
        </w:rPr>
      </w:pPr>
      <w:r>
        <w:rPr>
          <w:sz w:val="28"/>
          <w:szCs w:val="28"/>
        </w:rPr>
        <w:t>3</w:t>
      </w:r>
      <w:r w:rsidR="000F6EE0">
        <w:rPr>
          <w:sz w:val="28"/>
          <w:szCs w:val="28"/>
        </w:rPr>
        <w:t>.</w:t>
      </w:r>
      <w:r w:rsidR="00586034" w:rsidRPr="0062382F">
        <w:rPr>
          <w:sz w:val="28"/>
          <w:szCs w:val="28"/>
        </w:rPr>
        <w:t>Организационные</w:t>
      </w:r>
      <w:r w:rsidR="00D9011C" w:rsidRPr="0062382F">
        <w:rPr>
          <w:sz w:val="28"/>
          <w:szCs w:val="28"/>
        </w:rPr>
        <w:t xml:space="preserve"> </w:t>
      </w:r>
      <w:r w:rsidR="00586034" w:rsidRPr="0062382F">
        <w:rPr>
          <w:sz w:val="28"/>
          <w:szCs w:val="28"/>
        </w:rPr>
        <w:t>мероприятия</w:t>
      </w:r>
      <w:proofErr w:type="gramStart"/>
      <w:r w:rsidR="00900838" w:rsidRPr="00900838">
        <w:rPr>
          <w:sz w:val="28"/>
          <w:szCs w:val="28"/>
        </w:rPr>
        <w:t>………………………………………………..</w:t>
      </w:r>
      <w:r w:rsidR="000F6EE0">
        <w:rPr>
          <w:sz w:val="28"/>
          <w:szCs w:val="28"/>
        </w:rPr>
        <w:t>…</w:t>
      </w:r>
      <w:r>
        <w:rPr>
          <w:sz w:val="28"/>
          <w:szCs w:val="28"/>
        </w:rPr>
        <w:t>.</w:t>
      </w:r>
      <w:proofErr w:type="gramEnd"/>
      <w:r w:rsidR="000F6EE0">
        <w:rPr>
          <w:sz w:val="28"/>
          <w:szCs w:val="28"/>
        </w:rPr>
        <w:t>стр.</w:t>
      </w:r>
      <w:r>
        <w:rPr>
          <w:sz w:val="28"/>
          <w:szCs w:val="28"/>
        </w:rPr>
        <w:t>43</w:t>
      </w:r>
      <w:r w:rsidR="00D9011C">
        <w:rPr>
          <w:iCs/>
          <w:sz w:val="28"/>
          <w:szCs w:val="28"/>
        </w:rPr>
        <w:t xml:space="preserve">                                                                                                                                          </w:t>
      </w:r>
    </w:p>
    <w:p w:rsidR="00D9011C" w:rsidRDefault="00204EA9" w:rsidP="00D9011C">
      <w:pPr>
        <w:tabs>
          <w:tab w:val="num" w:pos="567"/>
          <w:tab w:val="num" w:pos="720"/>
        </w:tabs>
        <w:jc w:val="both"/>
        <w:rPr>
          <w:sz w:val="28"/>
          <w:szCs w:val="28"/>
        </w:rPr>
      </w:pPr>
      <w:r>
        <w:rPr>
          <w:iCs/>
          <w:sz w:val="28"/>
          <w:szCs w:val="28"/>
        </w:rPr>
        <w:t>4</w:t>
      </w:r>
      <w:r w:rsidR="000F6EE0" w:rsidRPr="000F6EE0">
        <w:rPr>
          <w:iCs/>
          <w:sz w:val="28"/>
          <w:szCs w:val="28"/>
        </w:rPr>
        <w:t>.</w:t>
      </w:r>
      <w:r w:rsidR="00586034">
        <w:rPr>
          <w:iCs/>
          <w:sz w:val="28"/>
          <w:szCs w:val="28"/>
        </w:rPr>
        <w:t>Конферен</w:t>
      </w:r>
      <w:r w:rsidR="00900838">
        <w:rPr>
          <w:iCs/>
          <w:sz w:val="28"/>
          <w:szCs w:val="28"/>
        </w:rPr>
        <w:t>ции</w:t>
      </w:r>
      <w:proofErr w:type="gramStart"/>
      <w:r w:rsidR="00900838">
        <w:rPr>
          <w:iCs/>
          <w:sz w:val="28"/>
          <w:szCs w:val="28"/>
        </w:rPr>
        <w:t>…………………………………………………………………</w:t>
      </w:r>
      <w:r w:rsidR="000F6EE0">
        <w:rPr>
          <w:sz w:val="28"/>
          <w:szCs w:val="28"/>
        </w:rPr>
        <w:t>…</w:t>
      </w:r>
      <w:r>
        <w:rPr>
          <w:sz w:val="28"/>
          <w:szCs w:val="28"/>
        </w:rPr>
        <w:t>…..</w:t>
      </w:r>
      <w:proofErr w:type="gramEnd"/>
      <w:r w:rsidR="000F6EE0">
        <w:rPr>
          <w:sz w:val="28"/>
          <w:szCs w:val="28"/>
        </w:rPr>
        <w:t>стр.</w:t>
      </w:r>
      <w:r>
        <w:rPr>
          <w:sz w:val="28"/>
          <w:szCs w:val="28"/>
        </w:rPr>
        <w:t>43</w:t>
      </w:r>
    </w:p>
    <w:p w:rsidR="007F5598" w:rsidRPr="000F6EE0" w:rsidRDefault="007F5598" w:rsidP="00D9011C">
      <w:pPr>
        <w:tabs>
          <w:tab w:val="num" w:pos="567"/>
          <w:tab w:val="num" w:pos="720"/>
        </w:tabs>
        <w:jc w:val="both"/>
        <w:rPr>
          <w:iCs/>
          <w:sz w:val="28"/>
          <w:szCs w:val="28"/>
        </w:rPr>
      </w:pPr>
      <w:r>
        <w:rPr>
          <w:sz w:val="28"/>
          <w:szCs w:val="28"/>
        </w:rPr>
        <w:t>5.Совещания и семинары</w:t>
      </w:r>
      <w:proofErr w:type="gramStart"/>
      <w:r>
        <w:rPr>
          <w:sz w:val="28"/>
          <w:szCs w:val="28"/>
        </w:rPr>
        <w:t>……………………………………………………………..</w:t>
      </w:r>
      <w:proofErr w:type="gramEnd"/>
      <w:r>
        <w:rPr>
          <w:sz w:val="28"/>
          <w:szCs w:val="28"/>
        </w:rPr>
        <w:t>стр.43</w:t>
      </w:r>
    </w:p>
    <w:p w:rsidR="008A0646" w:rsidRDefault="00204EA9" w:rsidP="00204EA9">
      <w:pPr>
        <w:tabs>
          <w:tab w:val="num" w:pos="567"/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F6EE0" w:rsidRPr="000F6EE0">
        <w:rPr>
          <w:sz w:val="28"/>
          <w:szCs w:val="28"/>
        </w:rPr>
        <w:t>.</w:t>
      </w:r>
      <w:r w:rsidR="007F5598">
        <w:rPr>
          <w:sz w:val="28"/>
          <w:szCs w:val="28"/>
        </w:rPr>
        <w:t>1.</w:t>
      </w:r>
      <w:r w:rsidR="00D9011C">
        <w:rPr>
          <w:sz w:val="28"/>
          <w:szCs w:val="28"/>
        </w:rPr>
        <w:t>Совещания с руководителями образовательных учреждений</w:t>
      </w:r>
      <w:r w:rsidR="00361EF5">
        <w:rPr>
          <w:sz w:val="28"/>
          <w:szCs w:val="28"/>
        </w:rPr>
        <w:t>…</w:t>
      </w:r>
      <w:r w:rsidR="00900838">
        <w:rPr>
          <w:sz w:val="28"/>
          <w:szCs w:val="28"/>
        </w:rPr>
        <w:t>……………</w:t>
      </w:r>
      <w:r w:rsidR="007F5598">
        <w:rPr>
          <w:sz w:val="28"/>
          <w:szCs w:val="28"/>
        </w:rPr>
        <w:t>…</w:t>
      </w:r>
      <w:r w:rsidR="00361EF5">
        <w:rPr>
          <w:sz w:val="28"/>
          <w:szCs w:val="28"/>
        </w:rPr>
        <w:t>стр.</w:t>
      </w:r>
      <w:r>
        <w:rPr>
          <w:sz w:val="28"/>
          <w:szCs w:val="28"/>
        </w:rPr>
        <w:t>43</w:t>
      </w:r>
    </w:p>
    <w:p w:rsidR="007F5598" w:rsidRDefault="007F5598" w:rsidP="00204EA9">
      <w:pPr>
        <w:tabs>
          <w:tab w:val="num" w:pos="567"/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5.2. Совещания с заместителями директоров по учебной работе…………………стр.45</w:t>
      </w:r>
    </w:p>
    <w:p w:rsidR="007F5598" w:rsidRDefault="007F5598" w:rsidP="00204EA9">
      <w:pPr>
        <w:tabs>
          <w:tab w:val="num" w:pos="567"/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 w:rsidR="00D10DC5">
        <w:rPr>
          <w:sz w:val="28"/>
          <w:szCs w:val="28"/>
        </w:rPr>
        <w:t xml:space="preserve">Семинары </w:t>
      </w:r>
      <w:proofErr w:type="gramStart"/>
      <w:r w:rsidR="00D10DC5">
        <w:rPr>
          <w:sz w:val="28"/>
          <w:szCs w:val="28"/>
        </w:rPr>
        <w:t>для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заместителями</w:t>
      </w:r>
      <w:proofErr w:type="gramEnd"/>
      <w:r>
        <w:rPr>
          <w:sz w:val="28"/>
          <w:szCs w:val="28"/>
        </w:rPr>
        <w:t xml:space="preserve"> директоров по воспитательной работе………</w:t>
      </w:r>
      <w:r w:rsidR="00D10DC5">
        <w:rPr>
          <w:sz w:val="28"/>
          <w:szCs w:val="28"/>
        </w:rPr>
        <w:t>.</w:t>
      </w:r>
      <w:r>
        <w:rPr>
          <w:sz w:val="28"/>
          <w:szCs w:val="28"/>
        </w:rPr>
        <w:t>стр.45</w:t>
      </w:r>
    </w:p>
    <w:p w:rsidR="007F5598" w:rsidRDefault="007F5598" w:rsidP="00204EA9">
      <w:pPr>
        <w:tabs>
          <w:tab w:val="num" w:pos="567"/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5.4.Семинары для старших вожатых</w:t>
      </w:r>
      <w:proofErr w:type="gramStart"/>
      <w:r>
        <w:rPr>
          <w:sz w:val="28"/>
          <w:szCs w:val="28"/>
        </w:rPr>
        <w:t>………………………………………………..</w:t>
      </w:r>
      <w:proofErr w:type="gramEnd"/>
      <w:r>
        <w:rPr>
          <w:sz w:val="28"/>
          <w:szCs w:val="28"/>
        </w:rPr>
        <w:t>стр.46</w:t>
      </w:r>
    </w:p>
    <w:p w:rsidR="007F5598" w:rsidRDefault="007F5598" w:rsidP="00204EA9">
      <w:pPr>
        <w:tabs>
          <w:tab w:val="num" w:pos="567"/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5.5.Совещания с заместителями директоров по АХЧ……………………...………стр.46</w:t>
      </w:r>
    </w:p>
    <w:p w:rsidR="007F5598" w:rsidRDefault="007F5598" w:rsidP="00204EA9">
      <w:pPr>
        <w:tabs>
          <w:tab w:val="num" w:pos="567"/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5.6.Семинар для школьных библиотекарей…………………………………………стр.46</w:t>
      </w:r>
    </w:p>
    <w:p w:rsidR="007F5598" w:rsidRDefault="007F5598" w:rsidP="00204EA9">
      <w:pPr>
        <w:tabs>
          <w:tab w:val="num" w:pos="567"/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5.7.Семинар для социальных педагогов МБОУ</w:t>
      </w:r>
      <w:proofErr w:type="gramStart"/>
      <w:r>
        <w:rPr>
          <w:sz w:val="28"/>
          <w:szCs w:val="28"/>
        </w:rPr>
        <w:t>…………………………………….</w:t>
      </w:r>
      <w:proofErr w:type="gramEnd"/>
      <w:r>
        <w:rPr>
          <w:sz w:val="28"/>
          <w:szCs w:val="28"/>
        </w:rPr>
        <w:t>стр.46</w:t>
      </w:r>
    </w:p>
    <w:p w:rsidR="007F5598" w:rsidRDefault="007F5598" w:rsidP="00204EA9">
      <w:pPr>
        <w:tabs>
          <w:tab w:val="num" w:pos="567"/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5.8.Семинар для воспитателей МБДОУ</w:t>
      </w:r>
      <w:proofErr w:type="gramStart"/>
      <w:r>
        <w:rPr>
          <w:sz w:val="28"/>
          <w:szCs w:val="28"/>
        </w:rPr>
        <w:t>……………………………………………..</w:t>
      </w:r>
      <w:proofErr w:type="gramEnd"/>
      <w:r>
        <w:rPr>
          <w:sz w:val="28"/>
          <w:szCs w:val="28"/>
        </w:rPr>
        <w:t>стр.47</w:t>
      </w:r>
    </w:p>
    <w:p w:rsidR="007F5598" w:rsidRDefault="007F5598" w:rsidP="00204EA9">
      <w:pPr>
        <w:tabs>
          <w:tab w:val="num" w:pos="567"/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5.9.</w:t>
      </w:r>
      <w:r w:rsidR="00D10DC5">
        <w:rPr>
          <w:sz w:val="28"/>
          <w:szCs w:val="28"/>
        </w:rPr>
        <w:t xml:space="preserve">Семинар для </w:t>
      </w:r>
      <w:proofErr w:type="spellStart"/>
      <w:r w:rsidR="00D10DC5">
        <w:rPr>
          <w:sz w:val="28"/>
          <w:szCs w:val="28"/>
        </w:rPr>
        <w:t>муз</w:t>
      </w:r>
      <w:proofErr w:type="gramStart"/>
      <w:r w:rsidR="00D10DC5">
        <w:rPr>
          <w:sz w:val="28"/>
          <w:szCs w:val="28"/>
        </w:rPr>
        <w:t>.р</w:t>
      </w:r>
      <w:proofErr w:type="gramEnd"/>
      <w:r w:rsidR="00D10DC5">
        <w:rPr>
          <w:sz w:val="28"/>
          <w:szCs w:val="28"/>
        </w:rPr>
        <w:t>уководителей</w:t>
      </w:r>
      <w:proofErr w:type="spellEnd"/>
      <w:r w:rsidR="00D10DC5">
        <w:rPr>
          <w:sz w:val="28"/>
          <w:szCs w:val="28"/>
        </w:rPr>
        <w:t xml:space="preserve"> МБДОУ………………………………………стр.47</w:t>
      </w:r>
    </w:p>
    <w:p w:rsidR="00D10DC5" w:rsidRDefault="00D10DC5" w:rsidP="00204EA9">
      <w:pPr>
        <w:tabs>
          <w:tab w:val="num" w:pos="567"/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5.10.Семинары для учителей </w:t>
      </w:r>
      <w:proofErr w:type="gramStart"/>
      <w:r>
        <w:rPr>
          <w:sz w:val="28"/>
          <w:szCs w:val="28"/>
        </w:rPr>
        <w:t>–л</w:t>
      </w:r>
      <w:proofErr w:type="gramEnd"/>
      <w:r>
        <w:rPr>
          <w:sz w:val="28"/>
          <w:szCs w:val="28"/>
        </w:rPr>
        <w:t>огопедов МДОУ…………………………………..стр.47</w:t>
      </w:r>
    </w:p>
    <w:p w:rsidR="00D10DC5" w:rsidRDefault="00D10DC5" w:rsidP="00204EA9">
      <w:pPr>
        <w:tabs>
          <w:tab w:val="num" w:pos="567"/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5.11.Семинары для педагогов-психологов МБДОУ</w:t>
      </w:r>
      <w:proofErr w:type="gramStart"/>
      <w:r>
        <w:rPr>
          <w:sz w:val="28"/>
          <w:szCs w:val="28"/>
        </w:rPr>
        <w:t>……………………………….</w:t>
      </w:r>
      <w:proofErr w:type="gramEnd"/>
      <w:r>
        <w:rPr>
          <w:sz w:val="28"/>
          <w:szCs w:val="28"/>
        </w:rPr>
        <w:t>стр.47</w:t>
      </w:r>
    </w:p>
    <w:p w:rsidR="00D10DC5" w:rsidRDefault="00D10DC5" w:rsidP="00204EA9">
      <w:pPr>
        <w:tabs>
          <w:tab w:val="num" w:pos="567"/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5.12.Семинары для заместителей </w:t>
      </w:r>
      <w:proofErr w:type="spellStart"/>
      <w:r>
        <w:rPr>
          <w:sz w:val="28"/>
          <w:szCs w:val="28"/>
        </w:rPr>
        <w:t>завеующих</w:t>
      </w:r>
      <w:proofErr w:type="spellEnd"/>
      <w:r>
        <w:rPr>
          <w:sz w:val="28"/>
          <w:szCs w:val="28"/>
        </w:rPr>
        <w:t xml:space="preserve"> по ВМР МБДОУ</w:t>
      </w:r>
      <w:proofErr w:type="gramStart"/>
      <w:r>
        <w:rPr>
          <w:sz w:val="28"/>
          <w:szCs w:val="28"/>
        </w:rPr>
        <w:t>………………….</w:t>
      </w:r>
      <w:proofErr w:type="gramEnd"/>
      <w:r>
        <w:rPr>
          <w:sz w:val="28"/>
          <w:szCs w:val="28"/>
        </w:rPr>
        <w:t>стр.47</w:t>
      </w:r>
    </w:p>
    <w:p w:rsidR="00D10DC5" w:rsidRPr="00204EA9" w:rsidRDefault="00D10DC5" w:rsidP="00204EA9">
      <w:pPr>
        <w:tabs>
          <w:tab w:val="num" w:pos="567"/>
          <w:tab w:val="num" w:pos="720"/>
        </w:tabs>
        <w:jc w:val="both"/>
        <w:rPr>
          <w:iCs/>
          <w:sz w:val="28"/>
          <w:szCs w:val="28"/>
        </w:rPr>
      </w:pPr>
      <w:r>
        <w:rPr>
          <w:sz w:val="28"/>
          <w:szCs w:val="28"/>
        </w:rPr>
        <w:t>5.13.Семинар для психологов и социальных педагогов МБОУ</w:t>
      </w:r>
      <w:proofErr w:type="gramStart"/>
      <w:r>
        <w:rPr>
          <w:sz w:val="28"/>
          <w:szCs w:val="28"/>
        </w:rPr>
        <w:t>…………………..</w:t>
      </w:r>
      <w:proofErr w:type="gramEnd"/>
      <w:r>
        <w:rPr>
          <w:sz w:val="28"/>
          <w:szCs w:val="28"/>
        </w:rPr>
        <w:t>стр.48</w:t>
      </w:r>
    </w:p>
    <w:p w:rsidR="008A0646" w:rsidRDefault="00204EA9" w:rsidP="00361EF5">
      <w:pPr>
        <w:tabs>
          <w:tab w:val="left" w:pos="8325"/>
        </w:tabs>
        <w:rPr>
          <w:sz w:val="28"/>
          <w:szCs w:val="28"/>
        </w:rPr>
      </w:pPr>
      <w:r>
        <w:rPr>
          <w:sz w:val="28"/>
          <w:szCs w:val="28"/>
        </w:rPr>
        <w:t>6</w:t>
      </w:r>
      <w:r w:rsidR="008A0646" w:rsidRPr="008A0646">
        <w:rPr>
          <w:sz w:val="28"/>
          <w:szCs w:val="28"/>
        </w:rPr>
        <w:t>.</w:t>
      </w:r>
      <w:r w:rsidR="008A0646">
        <w:rPr>
          <w:sz w:val="28"/>
          <w:szCs w:val="28"/>
        </w:rPr>
        <w:t>Работа с образовательными учреждениями……………………</w:t>
      </w:r>
      <w:r w:rsidR="00900838">
        <w:rPr>
          <w:sz w:val="28"/>
          <w:szCs w:val="28"/>
        </w:rPr>
        <w:t>………………</w:t>
      </w:r>
      <w:r>
        <w:rPr>
          <w:sz w:val="28"/>
          <w:szCs w:val="28"/>
        </w:rPr>
        <w:t>…</w:t>
      </w:r>
      <w:r w:rsidR="008A0646">
        <w:rPr>
          <w:sz w:val="28"/>
          <w:szCs w:val="28"/>
        </w:rPr>
        <w:t>стр.</w:t>
      </w:r>
      <w:r>
        <w:rPr>
          <w:sz w:val="28"/>
          <w:szCs w:val="28"/>
        </w:rPr>
        <w:t>48</w:t>
      </w:r>
    </w:p>
    <w:p w:rsidR="00D10DC5" w:rsidRDefault="00D10DC5" w:rsidP="00361EF5">
      <w:pPr>
        <w:tabs>
          <w:tab w:val="left" w:pos="8325"/>
        </w:tabs>
        <w:rPr>
          <w:sz w:val="28"/>
          <w:szCs w:val="28"/>
        </w:rPr>
      </w:pPr>
      <w:r>
        <w:rPr>
          <w:sz w:val="28"/>
          <w:szCs w:val="28"/>
        </w:rPr>
        <w:t>6.1.Тематические проверки</w:t>
      </w:r>
      <w:proofErr w:type="gramStart"/>
      <w:r>
        <w:rPr>
          <w:sz w:val="28"/>
          <w:szCs w:val="28"/>
        </w:rPr>
        <w:t>…………………………………………………………..</w:t>
      </w:r>
      <w:proofErr w:type="gramEnd"/>
      <w:r>
        <w:rPr>
          <w:sz w:val="28"/>
          <w:szCs w:val="28"/>
        </w:rPr>
        <w:t>стр.48</w:t>
      </w:r>
    </w:p>
    <w:p w:rsidR="00D10DC5" w:rsidRDefault="00D10DC5" w:rsidP="00361EF5">
      <w:pPr>
        <w:tabs>
          <w:tab w:val="left" w:pos="8325"/>
        </w:tabs>
        <w:rPr>
          <w:sz w:val="28"/>
          <w:szCs w:val="28"/>
        </w:rPr>
      </w:pPr>
      <w:r>
        <w:rPr>
          <w:sz w:val="28"/>
          <w:szCs w:val="28"/>
        </w:rPr>
        <w:t>6.2.Комплексные проверки</w:t>
      </w:r>
      <w:proofErr w:type="gramStart"/>
      <w:r>
        <w:rPr>
          <w:sz w:val="28"/>
          <w:szCs w:val="28"/>
        </w:rPr>
        <w:t>…………………………………………………………..</w:t>
      </w:r>
      <w:proofErr w:type="gramEnd"/>
      <w:r>
        <w:rPr>
          <w:sz w:val="28"/>
          <w:szCs w:val="28"/>
        </w:rPr>
        <w:t>стр.51</w:t>
      </w:r>
    </w:p>
    <w:p w:rsidR="00D10DC5" w:rsidRDefault="00D10DC5" w:rsidP="00361EF5">
      <w:pPr>
        <w:tabs>
          <w:tab w:val="left" w:pos="8325"/>
        </w:tabs>
        <w:rPr>
          <w:sz w:val="28"/>
          <w:szCs w:val="28"/>
        </w:rPr>
      </w:pPr>
      <w:r>
        <w:rPr>
          <w:sz w:val="28"/>
          <w:szCs w:val="28"/>
        </w:rPr>
        <w:t>6.3.камеральные проверки</w:t>
      </w:r>
      <w:proofErr w:type="gramStart"/>
      <w:r>
        <w:rPr>
          <w:sz w:val="28"/>
          <w:szCs w:val="28"/>
        </w:rPr>
        <w:t>…………………………………………………………....</w:t>
      </w:r>
      <w:proofErr w:type="gramEnd"/>
      <w:r>
        <w:rPr>
          <w:sz w:val="28"/>
          <w:szCs w:val="28"/>
        </w:rPr>
        <w:t>стр.51</w:t>
      </w:r>
    </w:p>
    <w:p w:rsidR="00361EF5" w:rsidRDefault="00204EA9" w:rsidP="00361EF5">
      <w:pPr>
        <w:rPr>
          <w:sz w:val="28"/>
          <w:szCs w:val="28"/>
        </w:rPr>
      </w:pPr>
      <w:r>
        <w:rPr>
          <w:sz w:val="28"/>
          <w:szCs w:val="28"/>
        </w:rPr>
        <w:t>7</w:t>
      </w:r>
      <w:r w:rsidR="00E15C26" w:rsidRPr="00E15C26">
        <w:rPr>
          <w:sz w:val="28"/>
          <w:szCs w:val="28"/>
        </w:rPr>
        <w:t>.</w:t>
      </w:r>
      <w:r w:rsidR="009B0D61">
        <w:rPr>
          <w:sz w:val="28"/>
          <w:szCs w:val="28"/>
        </w:rPr>
        <w:t>Районные мероприяти</w:t>
      </w:r>
      <w:r w:rsidR="00900838">
        <w:rPr>
          <w:sz w:val="28"/>
          <w:szCs w:val="28"/>
        </w:rPr>
        <w:t>я</w:t>
      </w:r>
      <w:proofErr w:type="gramStart"/>
      <w:r w:rsidR="00900838">
        <w:rPr>
          <w:sz w:val="28"/>
          <w:szCs w:val="28"/>
        </w:rPr>
        <w:t>…………………………………………………………</w:t>
      </w:r>
      <w:r>
        <w:rPr>
          <w:sz w:val="28"/>
          <w:szCs w:val="28"/>
        </w:rPr>
        <w:t>….</w:t>
      </w:r>
      <w:proofErr w:type="gramEnd"/>
      <w:r w:rsidR="00361EF5">
        <w:rPr>
          <w:sz w:val="28"/>
          <w:szCs w:val="28"/>
        </w:rPr>
        <w:t>стр.</w:t>
      </w:r>
      <w:r>
        <w:rPr>
          <w:sz w:val="28"/>
          <w:szCs w:val="28"/>
        </w:rPr>
        <w:t>52</w:t>
      </w:r>
    </w:p>
    <w:p w:rsidR="00204EA9" w:rsidRDefault="00204EA9" w:rsidP="00361EF5">
      <w:pPr>
        <w:rPr>
          <w:sz w:val="28"/>
          <w:szCs w:val="28"/>
        </w:rPr>
      </w:pPr>
      <w:r>
        <w:rPr>
          <w:sz w:val="28"/>
          <w:szCs w:val="28"/>
        </w:rPr>
        <w:t>8.Региональные мероприятия………………………………………………………...стр.55</w:t>
      </w:r>
    </w:p>
    <w:p w:rsidR="00204EA9" w:rsidRDefault="00204EA9" w:rsidP="00361EF5">
      <w:pPr>
        <w:rPr>
          <w:sz w:val="28"/>
          <w:szCs w:val="28"/>
        </w:rPr>
      </w:pPr>
      <w:r>
        <w:rPr>
          <w:sz w:val="28"/>
          <w:szCs w:val="28"/>
        </w:rPr>
        <w:t>9.Федеральные мероприятия…………………………………………………………стр.56</w:t>
      </w:r>
    </w:p>
    <w:p w:rsidR="00900838" w:rsidRDefault="00900838" w:rsidP="00361EF5">
      <w:pPr>
        <w:jc w:val="center"/>
        <w:rPr>
          <w:sz w:val="28"/>
          <w:szCs w:val="28"/>
          <w:u w:val="single"/>
        </w:rPr>
      </w:pPr>
    </w:p>
    <w:p w:rsidR="00361EF5" w:rsidRDefault="00361EF5" w:rsidP="00361EF5">
      <w:pPr>
        <w:rPr>
          <w:sz w:val="28"/>
          <w:szCs w:val="28"/>
        </w:rPr>
      </w:pPr>
    </w:p>
    <w:p w:rsidR="00204EA9" w:rsidRDefault="00204EA9" w:rsidP="005078DB"/>
    <w:bookmarkEnd w:id="0"/>
    <w:bookmarkEnd w:id="1"/>
    <w:bookmarkEnd w:id="2"/>
    <w:bookmarkEnd w:id="3"/>
    <w:bookmarkEnd w:id="4"/>
    <w:bookmarkEnd w:id="5"/>
    <w:bookmarkEnd w:id="6"/>
    <w:p w:rsidR="00927B7E" w:rsidRPr="001343E4" w:rsidRDefault="00927B7E" w:rsidP="00927B7E">
      <w:pPr>
        <w:jc w:val="center"/>
        <w:rPr>
          <w:sz w:val="28"/>
          <w:szCs w:val="28"/>
        </w:rPr>
      </w:pPr>
      <w:r w:rsidRPr="001343E4">
        <w:rPr>
          <w:sz w:val="28"/>
          <w:szCs w:val="28"/>
        </w:rPr>
        <w:lastRenderedPageBreak/>
        <w:t>Анализ</w:t>
      </w:r>
    </w:p>
    <w:p w:rsidR="00927B7E" w:rsidRDefault="00927B7E" w:rsidP="00927B7E">
      <w:pPr>
        <w:jc w:val="center"/>
        <w:rPr>
          <w:sz w:val="28"/>
          <w:szCs w:val="28"/>
        </w:rPr>
      </w:pPr>
      <w:r>
        <w:rPr>
          <w:sz w:val="28"/>
          <w:szCs w:val="28"/>
        </w:rPr>
        <w:t>работы О</w:t>
      </w:r>
      <w:r w:rsidRPr="001343E4">
        <w:rPr>
          <w:sz w:val="28"/>
          <w:szCs w:val="28"/>
        </w:rPr>
        <w:t xml:space="preserve">тдела образования </w:t>
      </w:r>
      <w:r>
        <w:rPr>
          <w:sz w:val="28"/>
          <w:szCs w:val="28"/>
        </w:rPr>
        <w:t xml:space="preserve">Октябрьского района Ростовской области </w:t>
      </w:r>
    </w:p>
    <w:p w:rsidR="00927B7E" w:rsidRDefault="00927B7E" w:rsidP="00927B7E">
      <w:pPr>
        <w:jc w:val="center"/>
        <w:rPr>
          <w:sz w:val="28"/>
          <w:szCs w:val="28"/>
        </w:rPr>
      </w:pPr>
      <w:r w:rsidRPr="001343E4">
        <w:rPr>
          <w:sz w:val="28"/>
          <w:szCs w:val="28"/>
        </w:rPr>
        <w:t>за 201</w:t>
      </w:r>
      <w:r w:rsidR="007204BB">
        <w:rPr>
          <w:sz w:val="28"/>
          <w:szCs w:val="28"/>
        </w:rPr>
        <w:t>2</w:t>
      </w:r>
      <w:r w:rsidRPr="001343E4">
        <w:rPr>
          <w:sz w:val="28"/>
          <w:szCs w:val="28"/>
        </w:rPr>
        <w:t xml:space="preserve"> год.</w:t>
      </w:r>
    </w:p>
    <w:p w:rsidR="007204BB" w:rsidRDefault="007204BB" w:rsidP="00927B7E">
      <w:pPr>
        <w:jc w:val="center"/>
        <w:rPr>
          <w:sz w:val="28"/>
          <w:szCs w:val="28"/>
        </w:rPr>
      </w:pPr>
    </w:p>
    <w:p w:rsidR="007204BB" w:rsidRDefault="007204BB" w:rsidP="00927B7E">
      <w:pPr>
        <w:jc w:val="center"/>
        <w:rPr>
          <w:sz w:val="28"/>
          <w:szCs w:val="28"/>
        </w:rPr>
      </w:pP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Образование на всех уровнях организации общества рассматривается как кл</w:t>
      </w:r>
      <w:r w:rsidRPr="003E7767">
        <w:rPr>
          <w:sz w:val="28"/>
          <w:szCs w:val="28"/>
        </w:rPr>
        <w:t>ю</w:t>
      </w:r>
      <w:r w:rsidRPr="003E7767">
        <w:rPr>
          <w:sz w:val="28"/>
          <w:szCs w:val="28"/>
        </w:rPr>
        <w:t>чевой фактор развития, формирующий привлекательную и ориентированную на все возраста среду для жизни в результате поддержки самоопределения и самореализ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>ции населения. Не является исключением и Октябрьский район, где на протяжении последних лет образование является одним из наиболее интенсивно реформируемых отраслей.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Развитие муниципальной системы образования в 2012 году осуществлялось в соответствии с главной стратегической целью – обеспечение устойчивого развития образования в районе, расширение его доступности, обеспечение качества и эффе</w:t>
      </w:r>
      <w:r w:rsidRPr="003E7767">
        <w:rPr>
          <w:sz w:val="28"/>
          <w:szCs w:val="28"/>
        </w:rPr>
        <w:t>к</w:t>
      </w:r>
      <w:r w:rsidRPr="003E7767">
        <w:rPr>
          <w:sz w:val="28"/>
          <w:szCs w:val="28"/>
        </w:rPr>
        <w:t>тивности образовательных услуг, создание безопасной среды для обучающихся и воспитанников образовательных учреждений. В результате сложилась структура управления системой образования, обеспечивающая ее стабильное развитие на осн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ве программно-целевого подхода.</w:t>
      </w:r>
    </w:p>
    <w:p w:rsidR="003E7767" w:rsidRPr="003E7767" w:rsidRDefault="003E7767" w:rsidP="003E77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3097">
        <w:rPr>
          <w:bCs/>
          <w:sz w:val="28"/>
          <w:szCs w:val="28"/>
        </w:rPr>
        <w:t>Основными задачами</w:t>
      </w:r>
      <w:r w:rsidRPr="003E7767">
        <w:rPr>
          <w:b/>
          <w:bCs/>
          <w:sz w:val="28"/>
          <w:szCs w:val="28"/>
        </w:rPr>
        <w:t xml:space="preserve"> </w:t>
      </w:r>
      <w:r w:rsidRPr="003E7767">
        <w:rPr>
          <w:sz w:val="28"/>
          <w:szCs w:val="28"/>
        </w:rPr>
        <w:t>деятельности Отдела образования на территории О</w:t>
      </w:r>
      <w:r w:rsidRPr="003E7767">
        <w:rPr>
          <w:sz w:val="28"/>
          <w:szCs w:val="28"/>
        </w:rPr>
        <w:t>к</w:t>
      </w:r>
      <w:r w:rsidRPr="003E7767">
        <w:rPr>
          <w:sz w:val="28"/>
          <w:szCs w:val="28"/>
        </w:rPr>
        <w:t>тябрьского района являются организация предоставления общедоступного и беспла</w:t>
      </w:r>
      <w:r w:rsidRPr="003E7767">
        <w:rPr>
          <w:sz w:val="28"/>
          <w:szCs w:val="28"/>
        </w:rPr>
        <w:t>т</w:t>
      </w:r>
      <w:r w:rsidRPr="003E7767">
        <w:rPr>
          <w:sz w:val="28"/>
          <w:szCs w:val="28"/>
        </w:rPr>
        <w:t>ного дошкольного и общего образования, организация предоставления дополнител</w:t>
      </w:r>
      <w:r w:rsidRPr="003E7767">
        <w:rPr>
          <w:sz w:val="28"/>
          <w:szCs w:val="28"/>
        </w:rPr>
        <w:t>ь</w:t>
      </w:r>
      <w:r w:rsidRPr="003E7767">
        <w:rPr>
          <w:sz w:val="28"/>
          <w:szCs w:val="28"/>
        </w:rPr>
        <w:t>ного образования детям, обеспечение содержания зданий и сооружений муниципал</w:t>
      </w:r>
      <w:r w:rsidRPr="003E7767">
        <w:rPr>
          <w:sz w:val="28"/>
          <w:szCs w:val="28"/>
        </w:rPr>
        <w:t>ь</w:t>
      </w:r>
      <w:r w:rsidRPr="003E7767">
        <w:rPr>
          <w:sz w:val="28"/>
          <w:szCs w:val="28"/>
        </w:rPr>
        <w:t>ных образовательных учреждений, учет детей, подлежащих обязательному обучению в образовательных учреждениях, организация отдыха и оздоровления детей и по</w:t>
      </w:r>
      <w:r w:rsidRPr="003E7767">
        <w:rPr>
          <w:sz w:val="28"/>
          <w:szCs w:val="28"/>
        </w:rPr>
        <w:t>д</w:t>
      </w:r>
      <w:r w:rsidRPr="003E7767">
        <w:rPr>
          <w:sz w:val="28"/>
          <w:szCs w:val="28"/>
        </w:rPr>
        <w:t>ростков.</w:t>
      </w:r>
    </w:p>
    <w:p w:rsidR="003E7767" w:rsidRPr="00103097" w:rsidRDefault="003E7767" w:rsidP="003E7767">
      <w:pPr>
        <w:ind w:firstLine="709"/>
        <w:jc w:val="both"/>
        <w:rPr>
          <w:bCs/>
          <w:sz w:val="28"/>
          <w:szCs w:val="28"/>
        </w:rPr>
      </w:pPr>
      <w:r w:rsidRPr="00103097">
        <w:rPr>
          <w:bCs/>
          <w:sz w:val="28"/>
          <w:szCs w:val="28"/>
        </w:rPr>
        <w:t>Основными приоритетами в развитии общего образования в 2012 году были:</w:t>
      </w:r>
    </w:p>
    <w:p w:rsidR="003E7767" w:rsidRPr="003E7767" w:rsidRDefault="003E7767" w:rsidP="003E7767">
      <w:pPr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- повышение эффективности  </w:t>
      </w:r>
      <w:proofErr w:type="gramStart"/>
      <w:r w:rsidRPr="003E7767">
        <w:rPr>
          <w:sz w:val="28"/>
          <w:szCs w:val="28"/>
        </w:rPr>
        <w:t>контроля за</w:t>
      </w:r>
      <w:proofErr w:type="gramEnd"/>
      <w:r w:rsidRPr="003E7767">
        <w:rPr>
          <w:sz w:val="28"/>
          <w:szCs w:val="28"/>
        </w:rPr>
        <w:t xml:space="preserve"> соблюдением образовательными учреждениями лицензионных требований и условий;</w:t>
      </w:r>
    </w:p>
    <w:p w:rsidR="003E7767" w:rsidRPr="003E7767" w:rsidRDefault="003E7767" w:rsidP="003E7767">
      <w:pPr>
        <w:tabs>
          <w:tab w:val="left" w:pos="360"/>
          <w:tab w:val="left" w:pos="720"/>
          <w:tab w:val="left" w:pos="9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-осуществление комплексной подготовки и введение федерального госуда</w:t>
      </w:r>
      <w:r w:rsidRPr="003E7767">
        <w:rPr>
          <w:sz w:val="28"/>
          <w:szCs w:val="28"/>
        </w:rPr>
        <w:t>р</w:t>
      </w:r>
      <w:r w:rsidRPr="003E7767">
        <w:rPr>
          <w:sz w:val="28"/>
          <w:szCs w:val="28"/>
        </w:rPr>
        <w:t>ственного образовательного стандарта начального общего образования;</w:t>
      </w:r>
    </w:p>
    <w:p w:rsidR="003E7767" w:rsidRPr="003E7767" w:rsidRDefault="003E7767" w:rsidP="003E7767"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- внедрение в образовательных учреждениях </w:t>
      </w:r>
      <w:proofErr w:type="gramStart"/>
      <w:r w:rsidRPr="003E7767">
        <w:rPr>
          <w:sz w:val="28"/>
          <w:szCs w:val="28"/>
        </w:rPr>
        <w:t>обучения учащихся старших кла</w:t>
      </w:r>
      <w:r w:rsidRPr="003E7767">
        <w:rPr>
          <w:sz w:val="28"/>
          <w:szCs w:val="28"/>
        </w:rPr>
        <w:t>с</w:t>
      </w:r>
      <w:r w:rsidRPr="003E7767">
        <w:rPr>
          <w:sz w:val="28"/>
          <w:szCs w:val="28"/>
        </w:rPr>
        <w:t>сов</w:t>
      </w:r>
      <w:proofErr w:type="gramEnd"/>
      <w:r w:rsidRPr="003E7767">
        <w:rPr>
          <w:sz w:val="28"/>
          <w:szCs w:val="28"/>
        </w:rPr>
        <w:t xml:space="preserve"> по индивидуальным учебным планам;</w:t>
      </w:r>
    </w:p>
    <w:p w:rsidR="003E7767" w:rsidRPr="003E7767" w:rsidRDefault="003E7767" w:rsidP="003E7767">
      <w:pPr>
        <w:tabs>
          <w:tab w:val="left" w:pos="360"/>
          <w:tab w:val="left" w:pos="9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- обеспечение эффективного функционирования ДОУ в соответствии с норм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>тивами;</w:t>
      </w:r>
    </w:p>
    <w:p w:rsidR="003E7767" w:rsidRPr="003E7767" w:rsidRDefault="003E7767" w:rsidP="003E7767"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- совершенствование работы по выявлению и психолого-педагогическому с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провождению одаренных детей;</w:t>
      </w:r>
    </w:p>
    <w:p w:rsidR="003E7767" w:rsidRPr="003E7767" w:rsidRDefault="003E7767" w:rsidP="003E7767"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-  расширение услуг дополнительного образования через углубление интегр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 xml:space="preserve">ции общего и дополнительного  образования; </w:t>
      </w:r>
    </w:p>
    <w:p w:rsidR="003E7767" w:rsidRPr="003E7767" w:rsidRDefault="003E7767" w:rsidP="003E7767"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- совершенствование  методического сопровождения инноваций в образов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 xml:space="preserve">тельных учреждениях; </w:t>
      </w:r>
    </w:p>
    <w:p w:rsidR="003E7767" w:rsidRPr="003E7767" w:rsidRDefault="003E7767" w:rsidP="003E7767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- продолжение поэтапного обновления компьютерного парка общеобразов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 xml:space="preserve">тельных учреждений. </w:t>
      </w:r>
    </w:p>
    <w:p w:rsidR="003E7767" w:rsidRPr="003E7767" w:rsidRDefault="003E7767" w:rsidP="003E7767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3E7767" w:rsidRPr="003E7767" w:rsidRDefault="003E7767" w:rsidP="003E7767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lastRenderedPageBreak/>
        <w:t>Нормативно-правовое регулирование деятельности муниципальной системы образования осуществляется в рамках Конституции РФ, Трудового кодекса РФ, ФЗ «Об образовании», Указов Президента и постановлений Правительства РФ, норм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>тивно-правовых актов Администрации Октябрьского района области.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целях реализации ФЗ-210 Отдел образования разработал регламенты мун</w:t>
      </w:r>
      <w:r w:rsidRPr="003E7767">
        <w:rPr>
          <w:sz w:val="28"/>
          <w:szCs w:val="28"/>
        </w:rPr>
        <w:t>и</w:t>
      </w:r>
      <w:r w:rsidRPr="003E7767">
        <w:rPr>
          <w:sz w:val="28"/>
          <w:szCs w:val="28"/>
        </w:rPr>
        <w:t xml:space="preserve">ципальных услуг: </w:t>
      </w:r>
      <w:proofErr w:type="gramStart"/>
      <w:r w:rsidRPr="003E7767">
        <w:rPr>
          <w:sz w:val="28"/>
          <w:szCs w:val="28"/>
        </w:rPr>
        <w:t>«Предоставление информации об организации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образовательных учр</w:t>
      </w:r>
      <w:r w:rsidRPr="003E7767">
        <w:rPr>
          <w:sz w:val="28"/>
          <w:szCs w:val="28"/>
        </w:rPr>
        <w:t>е</w:t>
      </w:r>
      <w:r w:rsidRPr="003E7767">
        <w:rPr>
          <w:sz w:val="28"/>
          <w:szCs w:val="28"/>
        </w:rPr>
        <w:t>ждениях», «Зачисление в образовательное учреждение», «Предоставление информ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>ции о текущей успеваемости учащегося, ведение электронного дневника и электро</w:t>
      </w:r>
      <w:r w:rsidRPr="003E7767">
        <w:rPr>
          <w:sz w:val="28"/>
          <w:szCs w:val="28"/>
        </w:rPr>
        <w:t>н</w:t>
      </w:r>
      <w:r w:rsidRPr="003E7767">
        <w:rPr>
          <w:sz w:val="28"/>
          <w:szCs w:val="28"/>
        </w:rPr>
        <w:t>ного журнала успеваемости», «Предоставление информации об образовательных программах и учебных планах, рабочих программах, учебных курсов, предметов, дисциплин (модулей), годовых календарных учебных графиках», «Предоставление</w:t>
      </w:r>
      <w:proofErr w:type="gramEnd"/>
      <w:r w:rsidRPr="003E7767">
        <w:rPr>
          <w:sz w:val="28"/>
          <w:szCs w:val="28"/>
        </w:rPr>
        <w:t xml:space="preserve"> </w:t>
      </w:r>
      <w:proofErr w:type="gramStart"/>
      <w:r w:rsidRPr="003E7767">
        <w:rPr>
          <w:sz w:val="28"/>
          <w:szCs w:val="28"/>
        </w:rPr>
        <w:t>общедоступного и бесплатного начального общего, основного общего, среднего (полного) общего образования по основным общеобразовательным программам», «Предоставление дополнительных образовательных услуг», «Организация питания детей за счет средств родителей в образовательных учреждениях», «Организация о</w:t>
      </w:r>
      <w:r w:rsidRPr="003E7767">
        <w:rPr>
          <w:sz w:val="28"/>
          <w:szCs w:val="28"/>
        </w:rPr>
        <w:t>т</w:t>
      </w:r>
      <w:r w:rsidRPr="003E7767">
        <w:rPr>
          <w:sz w:val="28"/>
          <w:szCs w:val="28"/>
        </w:rPr>
        <w:t>дыха детей в каникулярное время», «Прием заявлений, постановка на учет и зачисл</w:t>
      </w:r>
      <w:r w:rsidRPr="003E7767">
        <w:rPr>
          <w:sz w:val="28"/>
          <w:szCs w:val="28"/>
        </w:rPr>
        <w:t>е</w:t>
      </w:r>
      <w:r w:rsidRPr="003E7767">
        <w:rPr>
          <w:sz w:val="28"/>
          <w:szCs w:val="28"/>
        </w:rPr>
        <w:t>ние детей в образовательное учреждение, реализующие основную образовательную программу дошкольного образования (детские сады)», «Предоставление общед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ступного бесплатного дошкольного образования на</w:t>
      </w:r>
      <w:proofErr w:type="gramEnd"/>
      <w:r w:rsidRPr="003E7767">
        <w:rPr>
          <w:sz w:val="28"/>
          <w:szCs w:val="28"/>
        </w:rPr>
        <w:t xml:space="preserve"> </w:t>
      </w:r>
      <w:proofErr w:type="gramStart"/>
      <w:r w:rsidRPr="003E7767">
        <w:rPr>
          <w:sz w:val="28"/>
          <w:szCs w:val="28"/>
        </w:rPr>
        <w:t>территории района», «Выплата компенсации части родительской платы за содержание детей в муниципальных обр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>зовательных учреждениях реализующих основную общеобразовательную программу дошкольного образования», «Приём документов от лиц, желающих установить опеку (попечительство) над детьми-сиротами и детьми, оставшимся без попечения родит</w:t>
      </w:r>
      <w:r w:rsidRPr="003E7767">
        <w:rPr>
          <w:sz w:val="28"/>
          <w:szCs w:val="28"/>
        </w:rPr>
        <w:t>е</w:t>
      </w:r>
      <w:r w:rsidRPr="003E7767">
        <w:rPr>
          <w:sz w:val="28"/>
          <w:szCs w:val="28"/>
        </w:rPr>
        <w:t>лей, или создать приёмную семью», «Приём документов от лиц, желающих временно принять несовершеннолетних на воспитание в семью в период каникул из организ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>ций для детей-сирот и</w:t>
      </w:r>
      <w:proofErr w:type="gramEnd"/>
      <w:r w:rsidRPr="003E7767">
        <w:rPr>
          <w:sz w:val="28"/>
          <w:szCs w:val="28"/>
        </w:rPr>
        <w:t xml:space="preserve"> детей, оставшихся без попечения родителей», «Постановка на учет граждан в качестве нуждающихся в жилых помещениях, предоставляемых по договорам социального найма», «Ежемесячное денежное содержание опека</w:t>
      </w:r>
      <w:r w:rsidRPr="003E7767">
        <w:rPr>
          <w:sz w:val="28"/>
          <w:szCs w:val="28"/>
        </w:rPr>
        <w:t>е</w:t>
      </w:r>
      <w:r w:rsidRPr="003E7767">
        <w:rPr>
          <w:sz w:val="28"/>
          <w:szCs w:val="28"/>
        </w:rPr>
        <w:t>мым/подопечным». Регламенты утверждены  Постановлением Администрации О</w:t>
      </w:r>
      <w:r w:rsidRPr="003E7767">
        <w:rPr>
          <w:sz w:val="28"/>
          <w:szCs w:val="28"/>
        </w:rPr>
        <w:t>к</w:t>
      </w:r>
      <w:r w:rsidRPr="003E7767">
        <w:rPr>
          <w:sz w:val="28"/>
          <w:szCs w:val="28"/>
        </w:rPr>
        <w:t>тябрьского района</w:t>
      </w:r>
      <w:r w:rsidR="00103097">
        <w:rPr>
          <w:sz w:val="28"/>
          <w:szCs w:val="28"/>
        </w:rPr>
        <w:t xml:space="preserve"> от 14.10.2011 </w:t>
      </w:r>
      <w:r w:rsidRPr="003E7767">
        <w:rPr>
          <w:sz w:val="28"/>
          <w:szCs w:val="28"/>
        </w:rPr>
        <w:t xml:space="preserve">№ 729 «Об утверждении административных </w:t>
      </w:r>
      <w:proofErr w:type="gramStart"/>
      <w:r w:rsidRPr="003E7767">
        <w:rPr>
          <w:sz w:val="28"/>
          <w:szCs w:val="28"/>
        </w:rPr>
        <w:t>регл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>ментов отдела образования Администрации Октябрьского района</w:t>
      </w:r>
      <w:proofErr w:type="gramEnd"/>
      <w:r w:rsidRPr="003E7767">
        <w:rPr>
          <w:sz w:val="28"/>
          <w:szCs w:val="28"/>
        </w:rPr>
        <w:t xml:space="preserve"> по предоставлению муниципальных услуг».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Все функционирующие образовательные учреждения имеют лицензию на </w:t>
      </w:r>
      <w:proofErr w:type="gramStart"/>
      <w:r w:rsidRPr="003E7767">
        <w:rPr>
          <w:sz w:val="28"/>
          <w:szCs w:val="28"/>
        </w:rPr>
        <w:t>пр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>во ведения</w:t>
      </w:r>
      <w:proofErr w:type="gramEnd"/>
      <w:r w:rsidRPr="003E7767">
        <w:rPr>
          <w:sz w:val="28"/>
          <w:szCs w:val="28"/>
        </w:rPr>
        <w:t xml:space="preserve"> образовательной деятельности, все общеобразовательные учреждения – свидетельство о государственной аккредитации. В 2011/2012 учебном году прошли </w:t>
      </w:r>
      <w:r w:rsidRPr="003E7767">
        <w:rPr>
          <w:bCs/>
          <w:sz w:val="28"/>
          <w:szCs w:val="28"/>
        </w:rPr>
        <w:t>процедуру лицензирования</w:t>
      </w:r>
      <w:r w:rsidRPr="003E7767">
        <w:rPr>
          <w:b/>
          <w:bCs/>
          <w:sz w:val="28"/>
          <w:szCs w:val="28"/>
        </w:rPr>
        <w:t xml:space="preserve"> </w:t>
      </w:r>
      <w:r w:rsidRPr="003E7767">
        <w:rPr>
          <w:sz w:val="28"/>
          <w:szCs w:val="28"/>
        </w:rPr>
        <w:t>МБОУ СОШ № 4,9,1, 52, лицей 82, 48,62,61,43, гимназия 20,19,6,5,3,41,75,72,73, МБДОУ детский сад № 3, 8. В соответствии с новыми норм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>ми законодательства в области лицензирования образовательной деятельности срок действия вновь полученных лицензий не ограничен. Документы, необходимые для получения лицензии, были своевременно представлены в отдел лицензирования. В связи с ужесточением требований, предъявляемых надзорными органами, управление образования определяет приоритетным направлением продолжение работы с руков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lastRenderedPageBreak/>
        <w:t>дителями образовательных учреждений по выполнению требований со стороны орг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>нов надзора.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соответствии с графиком процедуре камеральной проверки подверглись сл</w:t>
      </w:r>
      <w:r w:rsidRPr="003E7767">
        <w:rPr>
          <w:sz w:val="28"/>
          <w:szCs w:val="28"/>
        </w:rPr>
        <w:t>е</w:t>
      </w:r>
      <w:r w:rsidRPr="003E7767">
        <w:rPr>
          <w:sz w:val="28"/>
          <w:szCs w:val="28"/>
        </w:rPr>
        <w:t>дующие школы № 61, гимназия</w:t>
      </w:r>
      <w:r w:rsidR="006F5257">
        <w:rPr>
          <w:sz w:val="28"/>
          <w:szCs w:val="28"/>
        </w:rPr>
        <w:t xml:space="preserve"> </w:t>
      </w:r>
      <w:bookmarkStart w:id="7" w:name="_GoBack"/>
      <w:bookmarkEnd w:id="7"/>
      <w:r w:rsidRPr="003E7767">
        <w:rPr>
          <w:sz w:val="28"/>
          <w:szCs w:val="28"/>
        </w:rPr>
        <w:t xml:space="preserve">№ 20, № 63, № 1, № 73. В ходе проводимой проверки </w:t>
      </w:r>
      <w:proofErr w:type="spellStart"/>
      <w:r w:rsidRPr="003E7767">
        <w:rPr>
          <w:sz w:val="28"/>
          <w:szCs w:val="28"/>
        </w:rPr>
        <w:t>РОСТОБРНАДЗОРа</w:t>
      </w:r>
      <w:proofErr w:type="spellEnd"/>
      <w:r w:rsidRPr="003E7767">
        <w:rPr>
          <w:sz w:val="28"/>
          <w:szCs w:val="28"/>
        </w:rPr>
        <w:t xml:space="preserve"> по выполнению требований законодательства, выявлены н</w:t>
      </w:r>
      <w:r w:rsidRPr="003E7767">
        <w:rPr>
          <w:sz w:val="28"/>
          <w:szCs w:val="28"/>
        </w:rPr>
        <w:t>е</w:t>
      </w:r>
      <w:r w:rsidRPr="003E7767">
        <w:rPr>
          <w:sz w:val="28"/>
          <w:szCs w:val="28"/>
        </w:rPr>
        <w:t>большие нарушения, школам необходимо подготовить отчеты о выполнении предп</w:t>
      </w:r>
      <w:r w:rsidRPr="003E7767">
        <w:rPr>
          <w:sz w:val="28"/>
          <w:szCs w:val="28"/>
        </w:rPr>
        <w:t>и</w:t>
      </w:r>
      <w:r w:rsidRPr="003E7767">
        <w:rPr>
          <w:sz w:val="28"/>
          <w:szCs w:val="28"/>
        </w:rPr>
        <w:t>саний.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Таким образом, необходимо продолжить работу в 2013 году по приведению нормативных документов в соответствие с изменениями в законодательстве РФ, в с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ответствии с 83-ФЗ РФ, 293- ФЗ РФ, 152-ФЗ РФ.</w:t>
      </w:r>
    </w:p>
    <w:p w:rsidR="003E7767" w:rsidRPr="003E7767" w:rsidRDefault="003E7767" w:rsidP="003E77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Основным направлением </w:t>
      </w:r>
      <w:r w:rsidRPr="003E7767">
        <w:rPr>
          <w:bCs/>
          <w:sz w:val="28"/>
          <w:szCs w:val="28"/>
        </w:rPr>
        <w:t>инспекционной деятельности</w:t>
      </w:r>
      <w:r w:rsidRPr="003E7767">
        <w:rPr>
          <w:b/>
          <w:bCs/>
          <w:sz w:val="28"/>
          <w:szCs w:val="28"/>
        </w:rPr>
        <w:t xml:space="preserve"> </w:t>
      </w:r>
      <w:r w:rsidRPr="003E7767">
        <w:rPr>
          <w:sz w:val="28"/>
          <w:szCs w:val="28"/>
        </w:rPr>
        <w:t>управления образования в 2011/2012 учебном году являлось комплексное изучение деятельности администр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>ции общеобразовательных учреждений по вопросам соблюдения законодательства и правовых норм регулирования деятельности образовательного учреждения. Были проведены комплексные проверки СОШ № 61, 26,  гимназии №20, лицея № 82. Пр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веденные проверки показали, что в деятельности большинства проверенных учр</w:t>
      </w:r>
      <w:r w:rsidRPr="003E7767">
        <w:rPr>
          <w:sz w:val="28"/>
          <w:szCs w:val="28"/>
        </w:rPr>
        <w:t>е</w:t>
      </w:r>
      <w:r w:rsidRPr="003E7767">
        <w:rPr>
          <w:sz w:val="28"/>
          <w:szCs w:val="28"/>
        </w:rPr>
        <w:t>ждений нарушений законодательства в области образования не установлено, однако имеются недостатки и несоответствия требованиям организации учебно-воспитательного процесса, финансово хозяйственной деятельности, делопроизво</w:t>
      </w:r>
      <w:r w:rsidRPr="003E7767">
        <w:rPr>
          <w:sz w:val="28"/>
          <w:szCs w:val="28"/>
        </w:rPr>
        <w:t>д</w:t>
      </w:r>
      <w:r w:rsidRPr="003E7767">
        <w:rPr>
          <w:sz w:val="28"/>
          <w:szCs w:val="28"/>
        </w:rPr>
        <w:t>ства, охраны труда и техники безопасности, порядка оказания платных дополнител</w:t>
      </w:r>
      <w:r w:rsidRPr="003E7767">
        <w:rPr>
          <w:sz w:val="28"/>
          <w:szCs w:val="28"/>
        </w:rPr>
        <w:t>ь</w:t>
      </w:r>
      <w:r w:rsidRPr="003E7767">
        <w:rPr>
          <w:sz w:val="28"/>
          <w:szCs w:val="28"/>
        </w:rPr>
        <w:t>ных образовательных услуг. Руководителями образовательных учреждений не пров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дится работа по своевременному внесению изменений и дополнений в действующие локальные акты в связи с изменениями законодательства РФ в сфере образования, допускаются нарушения инструкции по ведению школьной документации, не прин</w:t>
      </w:r>
      <w:r w:rsidRPr="003E7767">
        <w:rPr>
          <w:sz w:val="28"/>
          <w:szCs w:val="28"/>
        </w:rPr>
        <w:t>и</w:t>
      </w:r>
      <w:r w:rsidRPr="003E7767">
        <w:rPr>
          <w:sz w:val="28"/>
          <w:szCs w:val="28"/>
        </w:rPr>
        <w:t xml:space="preserve">маются необходимые меры по </w:t>
      </w:r>
      <w:proofErr w:type="gramStart"/>
      <w:r w:rsidRPr="003E7767">
        <w:rPr>
          <w:sz w:val="28"/>
          <w:szCs w:val="28"/>
        </w:rPr>
        <w:t>контролю за</w:t>
      </w:r>
      <w:proofErr w:type="gramEnd"/>
      <w:r w:rsidRPr="003E7767">
        <w:rPr>
          <w:sz w:val="28"/>
          <w:szCs w:val="28"/>
        </w:rPr>
        <w:t xml:space="preserve"> работой педагогического коллектива по подготовке выпускников к государственной (итоговой) аттестации. Отдел образов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>ния осуществляется постоянный контроль исполнения трудового законодательства и организации делопроизводства.</w:t>
      </w:r>
    </w:p>
    <w:p w:rsidR="003E7767" w:rsidRPr="003E7767" w:rsidRDefault="003E7767" w:rsidP="00103097">
      <w:pPr>
        <w:rPr>
          <w:b/>
          <w:sz w:val="28"/>
          <w:szCs w:val="28"/>
        </w:rPr>
      </w:pP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Муниципальная образовательная сеть представлена 57 образовательными учреждениями: </w:t>
      </w:r>
    </w:p>
    <w:p w:rsidR="003E7767" w:rsidRPr="003E7767" w:rsidRDefault="003E7767" w:rsidP="003E7767">
      <w:pPr>
        <w:numPr>
          <w:ilvl w:val="0"/>
          <w:numId w:val="23"/>
        </w:numPr>
        <w:tabs>
          <w:tab w:val="clear" w:pos="1260"/>
          <w:tab w:val="num" w:pos="360"/>
        </w:tabs>
        <w:ind w:left="0"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25 школ (гимназия – 1, лицей – 1, средние школы – 20, основные – 3 (6264 уч-ся));</w:t>
      </w:r>
    </w:p>
    <w:p w:rsidR="003E7767" w:rsidRPr="003E7767" w:rsidRDefault="003E7767" w:rsidP="003E7767">
      <w:pPr>
        <w:numPr>
          <w:ilvl w:val="0"/>
          <w:numId w:val="23"/>
        </w:numPr>
        <w:tabs>
          <w:tab w:val="clear" w:pos="1260"/>
          <w:tab w:val="num" w:pos="360"/>
        </w:tabs>
        <w:ind w:left="0"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9 действующих филиалов;</w:t>
      </w:r>
    </w:p>
    <w:p w:rsidR="003E7767" w:rsidRPr="003E7767" w:rsidRDefault="003E7767" w:rsidP="003E7767">
      <w:pPr>
        <w:numPr>
          <w:ilvl w:val="0"/>
          <w:numId w:val="23"/>
        </w:numPr>
        <w:tabs>
          <w:tab w:val="clear" w:pos="1260"/>
          <w:tab w:val="num" w:pos="360"/>
        </w:tabs>
        <w:ind w:left="0"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29 дошкольных образовательных учреждений (1971 воспитанника);</w:t>
      </w:r>
    </w:p>
    <w:p w:rsidR="003E7767" w:rsidRPr="003E7767" w:rsidRDefault="003E7767" w:rsidP="003E7767">
      <w:pPr>
        <w:numPr>
          <w:ilvl w:val="0"/>
          <w:numId w:val="23"/>
        </w:numPr>
        <w:tabs>
          <w:tab w:val="clear" w:pos="1260"/>
          <w:tab w:val="num" w:pos="360"/>
        </w:tabs>
        <w:ind w:left="0"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2 учреждения дополнительного образования (ЦВР, ДЮШС);</w:t>
      </w:r>
    </w:p>
    <w:p w:rsidR="003E7767" w:rsidRPr="003E7767" w:rsidRDefault="003E7767" w:rsidP="003E7767">
      <w:pPr>
        <w:numPr>
          <w:ilvl w:val="0"/>
          <w:numId w:val="23"/>
        </w:numPr>
        <w:tabs>
          <w:tab w:val="clear" w:pos="1260"/>
          <w:tab w:val="num" w:pos="360"/>
        </w:tabs>
        <w:ind w:left="0"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1</w:t>
      </w:r>
      <w:r w:rsidR="00103097">
        <w:rPr>
          <w:sz w:val="28"/>
          <w:szCs w:val="28"/>
        </w:rPr>
        <w:t xml:space="preserve"> </w:t>
      </w:r>
      <w:r w:rsidRPr="003E7767">
        <w:rPr>
          <w:sz w:val="28"/>
          <w:szCs w:val="28"/>
        </w:rPr>
        <w:t>автономное образовательное учреждение (Межшкольный учебный ко</w:t>
      </w:r>
      <w:r w:rsidRPr="003E7767">
        <w:rPr>
          <w:sz w:val="28"/>
          <w:szCs w:val="28"/>
        </w:rPr>
        <w:t>м</w:t>
      </w:r>
      <w:r w:rsidRPr="003E7767">
        <w:rPr>
          <w:sz w:val="28"/>
          <w:szCs w:val="28"/>
        </w:rPr>
        <w:t>бинат №</w:t>
      </w:r>
      <w:r w:rsidR="00103097">
        <w:rPr>
          <w:sz w:val="28"/>
          <w:szCs w:val="28"/>
        </w:rPr>
        <w:t xml:space="preserve"> </w:t>
      </w:r>
      <w:r w:rsidRPr="003E7767">
        <w:rPr>
          <w:sz w:val="28"/>
          <w:szCs w:val="28"/>
        </w:rPr>
        <w:t>4).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 Методическое сопровождение образовательной деятельности осуществляет а</w:t>
      </w:r>
      <w:r w:rsidRPr="003E7767">
        <w:rPr>
          <w:sz w:val="28"/>
          <w:szCs w:val="28"/>
        </w:rPr>
        <w:t>в</w:t>
      </w:r>
      <w:r w:rsidRPr="003E7767">
        <w:rPr>
          <w:sz w:val="28"/>
          <w:szCs w:val="28"/>
        </w:rPr>
        <w:t>тономное учреждение Информационно-методический кабинет. Бухгалтерское обсл</w:t>
      </w:r>
      <w:r w:rsidRPr="003E7767">
        <w:rPr>
          <w:sz w:val="28"/>
          <w:szCs w:val="28"/>
        </w:rPr>
        <w:t>у</w:t>
      </w:r>
      <w:r w:rsidRPr="003E7767">
        <w:rPr>
          <w:sz w:val="28"/>
          <w:szCs w:val="28"/>
        </w:rPr>
        <w:t>живание осуществляет расчетный центр образования.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На развитие муниципальной системы образования существенное влияние ок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>зывает изменение демографической ситуации, модернизация нормативно-правовой базы функционирования образовательных учреждений в рамках модернизации ро</w:t>
      </w:r>
      <w:r w:rsidRPr="003E7767">
        <w:rPr>
          <w:sz w:val="28"/>
          <w:szCs w:val="28"/>
        </w:rPr>
        <w:t>с</w:t>
      </w:r>
      <w:r w:rsidRPr="003E7767">
        <w:rPr>
          <w:sz w:val="28"/>
          <w:szCs w:val="28"/>
        </w:rPr>
        <w:t>сийского образования.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lastRenderedPageBreak/>
        <w:t>Образование в районе является приоритетным направлением развития и обе</w:t>
      </w:r>
      <w:r w:rsidRPr="003E7767">
        <w:rPr>
          <w:sz w:val="28"/>
          <w:szCs w:val="28"/>
        </w:rPr>
        <w:t>с</w:t>
      </w:r>
      <w:r w:rsidRPr="003E7767">
        <w:rPr>
          <w:sz w:val="28"/>
          <w:szCs w:val="28"/>
        </w:rPr>
        <w:t>печения социальной стабильности.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2011-2012 учебный год в районе окончили 950 учеников, из них 302-выпускники 11 классов, 648-выпускники 9 класса, продолжили обучение в школе п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сле 9 класса-612 учащихся.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Всего выбыло из школ района за учебный год 124 ученика, прибыло – 120. С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кращение составило 4 человека. Наблюдается положительная тенденция сокращения выбывших в течение учебного года учащихся 10-11 классов. Из них 1 учащаяся 10 класса продолжила обучение в УКП, 2 — изменили место жительства, 2 — труд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 xml:space="preserve">устроены, 1 — выбыл для поступления в ПТУ. В 2011-2012 учебном году произошло снижение числа учащихся, выбывших до получения основного общего образования. </w:t>
      </w:r>
      <w:proofErr w:type="gramStart"/>
      <w:r w:rsidRPr="003E7767">
        <w:rPr>
          <w:sz w:val="28"/>
          <w:szCs w:val="28"/>
        </w:rPr>
        <w:t>Допущены к государственной (итоговой) аттестации выпускников 100% учащихся IX и  XI классов.</w:t>
      </w:r>
      <w:proofErr w:type="gramEnd"/>
      <w:r w:rsidRPr="003E7767">
        <w:rPr>
          <w:sz w:val="28"/>
          <w:szCs w:val="28"/>
        </w:rPr>
        <w:t xml:space="preserve"> Процент учащихся, окончивших учебный год на «4» и «5», увеличился на 1,3% и составил 27,9 (в прошлом учебном году 26,6 %). 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Число обучающихся на «4» и «5» на первой ступени обучения увеличилось  на 14 человек, на второй ступени обучения на 17 человек, на третьей ступени обучения на 2 человека.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Анализ данных показывает, что выше качество знаний на первой ступени об</w:t>
      </w:r>
      <w:r w:rsidRPr="003E7767">
        <w:rPr>
          <w:sz w:val="28"/>
          <w:szCs w:val="28"/>
        </w:rPr>
        <w:t>у</w:t>
      </w:r>
      <w:r w:rsidRPr="003E7767">
        <w:rPr>
          <w:sz w:val="28"/>
          <w:szCs w:val="28"/>
        </w:rPr>
        <w:t>чения, в сравнении с прошлым учебным годом увеличилось на 1,1%, на второй и тр</w:t>
      </w:r>
      <w:r w:rsidRPr="003E7767">
        <w:rPr>
          <w:sz w:val="28"/>
          <w:szCs w:val="28"/>
        </w:rPr>
        <w:t>е</w:t>
      </w:r>
      <w:r w:rsidRPr="003E7767">
        <w:rPr>
          <w:sz w:val="28"/>
          <w:szCs w:val="28"/>
        </w:rPr>
        <w:t>тьей ступенях обучения увеличилось на 0,7% и на 2,9% соответственно.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2011-2012 учебном году  по району уменьшилось число пропусков учащим</w:t>
      </w:r>
      <w:r w:rsidRPr="003E7767">
        <w:rPr>
          <w:sz w:val="28"/>
          <w:szCs w:val="28"/>
        </w:rPr>
        <w:t>и</w:t>
      </w:r>
      <w:r w:rsidRPr="003E7767">
        <w:rPr>
          <w:sz w:val="28"/>
          <w:szCs w:val="28"/>
        </w:rPr>
        <w:t xml:space="preserve">ся учебных дней и уроков по неуважительной причине на 141 и 220 соответственно, но в некоторых образовательных учреждениях ведется жесткий </w:t>
      </w:r>
      <w:proofErr w:type="gramStart"/>
      <w:r w:rsidRPr="003E7767">
        <w:rPr>
          <w:sz w:val="28"/>
          <w:szCs w:val="28"/>
        </w:rPr>
        <w:t>контроль за</w:t>
      </w:r>
      <w:proofErr w:type="gramEnd"/>
      <w:r w:rsidRPr="003E7767">
        <w:rPr>
          <w:sz w:val="28"/>
          <w:szCs w:val="28"/>
        </w:rPr>
        <w:t xml:space="preserve"> посещ</w:t>
      </w:r>
      <w:r w:rsidRPr="003E7767">
        <w:rPr>
          <w:sz w:val="28"/>
          <w:szCs w:val="28"/>
        </w:rPr>
        <w:t>е</w:t>
      </w:r>
      <w:r w:rsidRPr="003E7767">
        <w:rPr>
          <w:sz w:val="28"/>
          <w:szCs w:val="28"/>
        </w:rPr>
        <w:t>нием занятий учащимися.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Среди направлений деятельности по обеспечению доступности образования для ряда социальных групп  особое место занимают дети со специальными потребност</w:t>
      </w:r>
      <w:r w:rsidRPr="003E7767">
        <w:rPr>
          <w:sz w:val="28"/>
          <w:szCs w:val="28"/>
        </w:rPr>
        <w:t>я</w:t>
      </w:r>
      <w:r w:rsidRPr="003E7767">
        <w:rPr>
          <w:sz w:val="28"/>
          <w:szCs w:val="28"/>
        </w:rPr>
        <w:t>ми и дети с ограниченными возможностями здоровья, дети-инвалиды., для которых осуществляется инклюзивное образование – процесс развития общего образования, который подразумевает и обеспечивает доступность образования для всех детей с особыми потребностями. Учет детей с ограниченными возможностями здоровья О</w:t>
      </w:r>
      <w:r w:rsidRPr="003E7767">
        <w:rPr>
          <w:sz w:val="28"/>
          <w:szCs w:val="28"/>
        </w:rPr>
        <w:t>т</w:t>
      </w:r>
      <w:r w:rsidRPr="003E7767">
        <w:rPr>
          <w:sz w:val="28"/>
          <w:szCs w:val="28"/>
        </w:rPr>
        <w:t>дел образования осуществляет  в рамках социально-педагогического мониторинга ч</w:t>
      </w:r>
      <w:r w:rsidRPr="003E7767">
        <w:rPr>
          <w:sz w:val="28"/>
          <w:szCs w:val="28"/>
        </w:rPr>
        <w:t>е</w:t>
      </w:r>
      <w:r w:rsidRPr="003E7767">
        <w:rPr>
          <w:sz w:val="28"/>
          <w:szCs w:val="28"/>
        </w:rPr>
        <w:t>рез формирование ежегодного банка данных  о детях в возрасте от 6 до 18 лет, пр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 xml:space="preserve">живающих на территории района. 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На начало 2011/2012 учебного года в образовательных учреждениях района обучается </w:t>
      </w:r>
      <w:r w:rsidR="00103097">
        <w:rPr>
          <w:sz w:val="28"/>
          <w:szCs w:val="28"/>
        </w:rPr>
        <w:t>42</w:t>
      </w:r>
      <w:r w:rsidRPr="003E7767">
        <w:rPr>
          <w:sz w:val="28"/>
          <w:szCs w:val="28"/>
        </w:rPr>
        <w:t xml:space="preserve"> учащихся детей-инвалидов, что составило 0,</w:t>
      </w:r>
      <w:r w:rsidR="00103097">
        <w:rPr>
          <w:sz w:val="28"/>
          <w:szCs w:val="28"/>
        </w:rPr>
        <w:t>61</w:t>
      </w:r>
      <w:r w:rsidRPr="003E7767">
        <w:rPr>
          <w:sz w:val="28"/>
          <w:szCs w:val="28"/>
        </w:rPr>
        <w:t xml:space="preserve"> % от общего числа об</w:t>
      </w:r>
      <w:r w:rsidRPr="003E7767">
        <w:rPr>
          <w:sz w:val="28"/>
          <w:szCs w:val="28"/>
        </w:rPr>
        <w:t>у</w:t>
      </w:r>
      <w:r w:rsidRPr="003E7767">
        <w:rPr>
          <w:sz w:val="28"/>
          <w:szCs w:val="28"/>
        </w:rPr>
        <w:t>чающихся.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По медицинским показаниям в районе обучается на дому 6 чел (0,09 %)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В районе сохраняется положительная тенденция в развитии системы обучения и воспитания детей с ограниченными возможностями здоровья, в </w:t>
      </w:r>
      <w:proofErr w:type="spellStart"/>
      <w:r w:rsidRPr="003E7767">
        <w:rPr>
          <w:sz w:val="28"/>
          <w:szCs w:val="28"/>
        </w:rPr>
        <w:t>т.ч</w:t>
      </w:r>
      <w:proofErr w:type="spellEnd"/>
      <w:r w:rsidRPr="003E7767">
        <w:rPr>
          <w:sz w:val="28"/>
          <w:szCs w:val="28"/>
        </w:rPr>
        <w:t>. детей-инвалидов. Расширен спектр образовательных услуг, предоставляемых данной кат</w:t>
      </w:r>
      <w:r w:rsidRPr="003E7767">
        <w:rPr>
          <w:sz w:val="28"/>
          <w:szCs w:val="28"/>
        </w:rPr>
        <w:t>е</w:t>
      </w:r>
      <w:r w:rsidRPr="003E7767">
        <w:rPr>
          <w:sz w:val="28"/>
          <w:szCs w:val="28"/>
        </w:rPr>
        <w:t xml:space="preserve">гории учащихся и форм их обучения с учетом индивидуальных психофизических возможностей: 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- дистанционно – 8 чел. – 0,13% от общего количества учащихся.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В 2011/2012 учебном году в  психолого-медико-педагогическое комиссию было направлено 16 </w:t>
      </w:r>
      <w:proofErr w:type="gramStart"/>
      <w:r w:rsidRPr="003E7767">
        <w:rPr>
          <w:sz w:val="28"/>
          <w:szCs w:val="28"/>
        </w:rPr>
        <w:t>обучающихся</w:t>
      </w:r>
      <w:proofErr w:type="gramEnd"/>
      <w:r w:rsidRPr="003E7767">
        <w:rPr>
          <w:sz w:val="28"/>
          <w:szCs w:val="28"/>
        </w:rPr>
        <w:t>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lastRenderedPageBreak/>
        <w:t xml:space="preserve">  Вместе с тем анализ работы показал необходимость активизации деятельности по развитию психолого-медико-педагогического сопровождения образовательного процесса во всех образовательных учреждениях района. </w:t>
      </w:r>
      <w:proofErr w:type="gramStart"/>
      <w:r w:rsidRPr="003E7767">
        <w:rPr>
          <w:sz w:val="28"/>
          <w:szCs w:val="28"/>
        </w:rPr>
        <w:t>Недостаточное</w:t>
      </w:r>
      <w:proofErr w:type="gramEnd"/>
      <w:r w:rsidRPr="003E7767">
        <w:rPr>
          <w:sz w:val="28"/>
          <w:szCs w:val="28"/>
        </w:rPr>
        <w:t xml:space="preserve"> количества узких специалистов (педагогов-психологов, учителей-логопедов, социальных педаг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гов) не позволяет в полном объеме и качественно оказывать психолого-медико-педагогическую помощь участникам образовательного процесса и затрудняет реал</w:t>
      </w:r>
      <w:r w:rsidRPr="003E7767">
        <w:rPr>
          <w:sz w:val="28"/>
          <w:szCs w:val="28"/>
        </w:rPr>
        <w:t>и</w:t>
      </w:r>
      <w:r w:rsidRPr="003E7767">
        <w:rPr>
          <w:sz w:val="28"/>
          <w:szCs w:val="28"/>
        </w:rPr>
        <w:t xml:space="preserve">зацию федерального государственного стандарта общего образования. </w:t>
      </w:r>
    </w:p>
    <w:p w:rsidR="00103097" w:rsidRDefault="00103097" w:rsidP="00103097">
      <w:pPr>
        <w:jc w:val="both"/>
        <w:rPr>
          <w:sz w:val="28"/>
          <w:szCs w:val="28"/>
        </w:rPr>
      </w:pPr>
    </w:p>
    <w:p w:rsidR="003E7767" w:rsidRPr="003E7767" w:rsidRDefault="003E7767" w:rsidP="00103097">
      <w:pPr>
        <w:ind w:firstLine="708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течение последних нескольких лет растет интерес  к системе дошкольного образования, возросло число инициатив, направленных на ее развитие. Определя</w:t>
      </w:r>
      <w:r w:rsidRPr="003E7767">
        <w:rPr>
          <w:sz w:val="28"/>
          <w:szCs w:val="28"/>
        </w:rPr>
        <w:t>ю</w:t>
      </w:r>
      <w:r w:rsidRPr="003E7767">
        <w:rPr>
          <w:sz w:val="28"/>
          <w:szCs w:val="28"/>
        </w:rPr>
        <w:t>щими принципами реализации образовательной  политики в районе являются откр</w:t>
      </w:r>
      <w:r w:rsidRPr="003E7767">
        <w:rPr>
          <w:sz w:val="28"/>
          <w:szCs w:val="28"/>
        </w:rPr>
        <w:t>ы</w:t>
      </w:r>
      <w:r w:rsidRPr="003E7767">
        <w:rPr>
          <w:sz w:val="28"/>
          <w:szCs w:val="28"/>
        </w:rPr>
        <w:t>тость, доступность, эффективность, качество и результативность.</w:t>
      </w:r>
      <w:r w:rsidRPr="003E7767">
        <w:rPr>
          <w:rFonts w:eastAsia="Calibri"/>
          <w:sz w:val="28"/>
          <w:szCs w:val="28"/>
          <w:lang w:eastAsia="en-US"/>
        </w:rPr>
        <w:t xml:space="preserve"> </w:t>
      </w:r>
      <w:r w:rsidRPr="003E7767">
        <w:rPr>
          <w:sz w:val="28"/>
          <w:szCs w:val="28"/>
        </w:rPr>
        <w:t>Основной целью современного дошкольного образования  является создание комфортных условий, способствующих усвоению ребенком общечеловеческой культуры, заложенной в окружающем мире: предметах, природе, человеческих отношениях, а также в спос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бах познания и порождения нового.</w:t>
      </w:r>
    </w:p>
    <w:p w:rsidR="003E7767" w:rsidRPr="003E7767" w:rsidRDefault="003E7767" w:rsidP="003E7767">
      <w:pPr>
        <w:ind w:firstLine="709"/>
        <w:jc w:val="both"/>
        <w:rPr>
          <w:color w:val="000000"/>
          <w:sz w:val="28"/>
          <w:szCs w:val="28"/>
        </w:rPr>
      </w:pPr>
      <w:r w:rsidRPr="003E7767">
        <w:rPr>
          <w:color w:val="000000"/>
          <w:sz w:val="28"/>
          <w:szCs w:val="28"/>
        </w:rPr>
        <w:t xml:space="preserve">      </w:t>
      </w:r>
      <w:r w:rsidRPr="003E7767">
        <w:rPr>
          <w:sz w:val="28"/>
          <w:szCs w:val="28"/>
        </w:rPr>
        <w:t>В О</w:t>
      </w:r>
      <w:r w:rsidRPr="003E7767">
        <w:rPr>
          <w:color w:val="000000"/>
          <w:sz w:val="28"/>
          <w:szCs w:val="28"/>
        </w:rPr>
        <w:t xml:space="preserve">ктябрьском </w:t>
      </w:r>
      <w:r w:rsidRPr="003E7767">
        <w:rPr>
          <w:sz w:val="28"/>
          <w:szCs w:val="28"/>
        </w:rPr>
        <w:t xml:space="preserve"> районе зарегистрировано 29 дошкольных учреждений. 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       По  состоянию  на  20.11.2012 года  в районе  функционирует  29    (в 2011 год – 24) муниципальных  бюджетных  дошкольных  образовательных  учреждений, реализующих  основную  общеобразовательную  программу  дошкольного  образов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>ния,  из  них  3(10,4%) – в поселке городского типа,  26 (89,6%) – в сельской местн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 xml:space="preserve">сти.  Проектная  мощность  детских садов 1886  мест, посещают указанные  сады 1971 ребенок,  </w:t>
      </w:r>
      <w:proofErr w:type="spellStart"/>
      <w:r w:rsidRPr="003E7767">
        <w:rPr>
          <w:sz w:val="28"/>
          <w:szCs w:val="28"/>
        </w:rPr>
        <w:t>переуплотнённость</w:t>
      </w:r>
      <w:proofErr w:type="spellEnd"/>
      <w:r w:rsidRPr="003E7767">
        <w:rPr>
          <w:sz w:val="28"/>
          <w:szCs w:val="28"/>
        </w:rPr>
        <w:t xml:space="preserve">  составляет 4,5 %.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На  протяжении  ряда  лет  Администрацией  Октябрьского района Ростовской  области  проводится  работа  по  расширению  сети  и  укреплению  материально-технической  базы  дошкольных  образовательных  учреждений.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период с 2009 по 2012 год количество мест  увеличилось  на  450  мест.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В 2009-2010 – на 155 мест. После  капитального  ремонта  </w:t>
      </w:r>
      <w:proofErr w:type="gramStart"/>
      <w:r w:rsidRPr="003E7767">
        <w:rPr>
          <w:sz w:val="28"/>
          <w:szCs w:val="28"/>
        </w:rPr>
        <w:t>введен</w:t>
      </w:r>
      <w:proofErr w:type="gramEnd"/>
      <w:r w:rsidRPr="003E7767">
        <w:rPr>
          <w:sz w:val="28"/>
          <w:szCs w:val="28"/>
        </w:rPr>
        <w:t xml:space="preserve">  в эксплуат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 xml:space="preserve">цию  МДОУ д\с № 40 х. </w:t>
      </w:r>
      <w:proofErr w:type="spellStart"/>
      <w:r w:rsidRPr="003E7767">
        <w:rPr>
          <w:sz w:val="28"/>
          <w:szCs w:val="28"/>
        </w:rPr>
        <w:t>Ильичевка</w:t>
      </w:r>
      <w:proofErr w:type="spellEnd"/>
      <w:r w:rsidRPr="003E7767">
        <w:rPr>
          <w:sz w:val="28"/>
          <w:szCs w:val="28"/>
        </w:rPr>
        <w:t xml:space="preserve"> (на 20 мест); МДОУ д\с № 33 п. </w:t>
      </w:r>
      <w:proofErr w:type="spellStart"/>
      <w:r w:rsidRPr="003E7767">
        <w:rPr>
          <w:sz w:val="28"/>
          <w:szCs w:val="28"/>
        </w:rPr>
        <w:t>Кадамовский</w:t>
      </w:r>
      <w:proofErr w:type="spellEnd"/>
      <w:r w:rsidRPr="003E7767">
        <w:rPr>
          <w:sz w:val="28"/>
          <w:szCs w:val="28"/>
        </w:rPr>
        <w:t xml:space="preserve"> (на 75 мест)  и  дополнительно  открыто  3 группы  в  функционирующих детских садах на 60 мест.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 рамках  долгосрочной  целевой  программы «Развитие  сети  дошкольных  образовательных учреждений  в  Октябрьском  районе  2011-2015 годы»: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2011 году  увеличилось  на  100  дополнительных  мест. После капитального ремонта  введен в эксплуатацию  МБДОУ д\с № 15 х Красный Луч на 40 мест (д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полнительно 20 мест) и дополнительно  открыли  4 группы на 80 мест  в уже функц</w:t>
      </w:r>
      <w:r w:rsidRPr="003E7767">
        <w:rPr>
          <w:sz w:val="28"/>
          <w:szCs w:val="28"/>
        </w:rPr>
        <w:t>и</w:t>
      </w:r>
      <w:r w:rsidRPr="003E7767">
        <w:rPr>
          <w:sz w:val="28"/>
          <w:szCs w:val="28"/>
        </w:rPr>
        <w:t>онирующих детских садах.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2012 году  увеличилось  на  195 мест.  Возвращен в сеть дошкольных образ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 xml:space="preserve">вательных учреждений детский сад № 10 в х. </w:t>
      </w:r>
      <w:proofErr w:type="spellStart"/>
      <w:r w:rsidRPr="003E7767">
        <w:rPr>
          <w:sz w:val="28"/>
          <w:szCs w:val="28"/>
        </w:rPr>
        <w:t>Ягодинка</w:t>
      </w:r>
      <w:proofErr w:type="spellEnd"/>
      <w:r w:rsidRPr="003E7767">
        <w:rPr>
          <w:sz w:val="28"/>
          <w:szCs w:val="28"/>
        </w:rPr>
        <w:t xml:space="preserve">  на  20  мест. После  кап</w:t>
      </w:r>
      <w:r w:rsidRPr="003E7767">
        <w:rPr>
          <w:sz w:val="28"/>
          <w:szCs w:val="28"/>
        </w:rPr>
        <w:t>и</w:t>
      </w:r>
      <w:r w:rsidRPr="003E7767">
        <w:rPr>
          <w:sz w:val="28"/>
          <w:szCs w:val="28"/>
        </w:rPr>
        <w:t xml:space="preserve">тального  ремонта  открылись МБДОУ д\с № 3 х. Шевченко  на 20 мест,  МБДОУ д\с  № 8 п. Залужный на 20 мест, МБДОУ д\с № 12 п. </w:t>
      </w:r>
      <w:proofErr w:type="spellStart"/>
      <w:r w:rsidRPr="003E7767">
        <w:rPr>
          <w:sz w:val="28"/>
          <w:szCs w:val="28"/>
        </w:rPr>
        <w:t>Персиановский</w:t>
      </w:r>
      <w:proofErr w:type="spellEnd"/>
      <w:r w:rsidRPr="003E7767">
        <w:rPr>
          <w:sz w:val="28"/>
          <w:szCs w:val="28"/>
        </w:rPr>
        <w:t xml:space="preserve">  </w:t>
      </w:r>
      <w:proofErr w:type="gramStart"/>
      <w:r w:rsidRPr="003E7767">
        <w:rPr>
          <w:sz w:val="28"/>
          <w:szCs w:val="28"/>
        </w:rPr>
        <w:t>на</w:t>
      </w:r>
      <w:proofErr w:type="gramEnd"/>
      <w:r w:rsidRPr="003E7767">
        <w:rPr>
          <w:sz w:val="28"/>
          <w:szCs w:val="28"/>
        </w:rPr>
        <w:t xml:space="preserve">  80  мест.  В районе  внедрены  такие  вариативные  формы  дошкольного  образования,  как  группы  выходного  дня,  в которых  занимаются  400  дошкольников,  в  них  учителя  готовят  детей  к  школе.  В  дошкольных  учреждениях  № 14  п. </w:t>
      </w:r>
      <w:proofErr w:type="spellStart"/>
      <w:r w:rsidRPr="003E7767">
        <w:rPr>
          <w:sz w:val="28"/>
          <w:szCs w:val="28"/>
        </w:rPr>
        <w:t>Новокадамово</w:t>
      </w:r>
      <w:proofErr w:type="spellEnd"/>
      <w:r w:rsidRPr="003E7767">
        <w:rPr>
          <w:sz w:val="28"/>
          <w:szCs w:val="28"/>
        </w:rPr>
        <w:t xml:space="preserve">,  № 44 сл. Красюковская,  № 32 п. </w:t>
      </w:r>
      <w:proofErr w:type="spellStart"/>
      <w:r w:rsidRPr="003E7767">
        <w:rPr>
          <w:sz w:val="28"/>
          <w:szCs w:val="28"/>
        </w:rPr>
        <w:t>Персиановский</w:t>
      </w:r>
      <w:proofErr w:type="spellEnd"/>
      <w:r w:rsidRPr="003E7767">
        <w:rPr>
          <w:sz w:val="28"/>
          <w:szCs w:val="28"/>
        </w:rPr>
        <w:t xml:space="preserve">  открыты  группы  кратковременного  </w:t>
      </w:r>
      <w:r w:rsidRPr="003E7767">
        <w:rPr>
          <w:sz w:val="28"/>
          <w:szCs w:val="28"/>
        </w:rPr>
        <w:lastRenderedPageBreak/>
        <w:t>пребывания  детей  на 40 мест.  Главой Октябрьского  района  Ростовской  области  постановлением  от  18.07.2012 года   № 420 утверждено  положение  «Об  организ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>ции  деятельности  семейных  дошкольных  групп  и  иных  групп, созданных  в  виде  структурных  подразделений  МБДОУ». Денежные  средства  на  открытие  семейных групп заложены  в  бюджете  района.  Проводится разъяснительная  и   агитационная  работа  среди  населения  района  о  вариативных  формах  дошкольного  образов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>ния. В  детском саду № 39 п. Казачьи Лагери  планируется открыть  семейную д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 xml:space="preserve">школьную  группу  на  15 мест.  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 Октябрьском  районе  воспитанники  МБДОУ  нуждаются  в  специальных  коррекционных  образовательных  программах. Большое внимание уделяется корре</w:t>
      </w:r>
      <w:r w:rsidRPr="003E7767">
        <w:rPr>
          <w:sz w:val="28"/>
          <w:szCs w:val="28"/>
        </w:rPr>
        <w:t>к</w:t>
      </w:r>
      <w:r w:rsidRPr="003E7767">
        <w:rPr>
          <w:sz w:val="28"/>
          <w:szCs w:val="28"/>
        </w:rPr>
        <w:t>ционно-педагогической работе с детьми, у которых выявлены нарушения речи. В 7 дошкольных образовательных учреждениях открыты 13 логопедических групп, в к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торых специалисты-логопеды оказывают коррекционную помощь детям с различн</w:t>
      </w:r>
      <w:r w:rsidRPr="003E7767">
        <w:rPr>
          <w:sz w:val="28"/>
          <w:szCs w:val="28"/>
        </w:rPr>
        <w:t>ы</w:t>
      </w:r>
      <w:r w:rsidRPr="003E7767">
        <w:rPr>
          <w:sz w:val="28"/>
          <w:szCs w:val="28"/>
        </w:rPr>
        <w:t xml:space="preserve">ми речевыми нарушениями.  </w:t>
      </w:r>
      <w:proofErr w:type="gramStart"/>
      <w:r w:rsidRPr="003E7767">
        <w:rPr>
          <w:sz w:val="28"/>
          <w:szCs w:val="28"/>
        </w:rPr>
        <w:t>В 2012  году  три  дошкольных  учреждения  изменили  вид  на  комбинированный,  с  01.09.2012 года дополнительно  введены  2 логопед</w:t>
      </w:r>
      <w:r w:rsidRPr="003E7767">
        <w:rPr>
          <w:sz w:val="28"/>
          <w:szCs w:val="28"/>
        </w:rPr>
        <w:t>и</w:t>
      </w:r>
      <w:r w:rsidRPr="003E7767">
        <w:rPr>
          <w:sz w:val="28"/>
          <w:szCs w:val="28"/>
        </w:rPr>
        <w:t xml:space="preserve">ческие   группы (МБДОУ д\с № 33; № 26);   с  01.01.2012 года  дополнительно начнут  работать 6  логопедических  групп в  МБДОУ  №32 (2 группы), №22, №30, № 43, № 42. </w:t>
      </w:r>
      <w:proofErr w:type="gramEnd"/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Полностью  решить  проблему  обеспечения  детей  местами  в  детских садах  не  предоставляется  </w:t>
      </w:r>
      <w:proofErr w:type="gramStart"/>
      <w:r w:rsidRPr="003E7767">
        <w:rPr>
          <w:sz w:val="28"/>
          <w:szCs w:val="28"/>
        </w:rPr>
        <w:t>возможным</w:t>
      </w:r>
      <w:proofErr w:type="gramEnd"/>
      <w:r w:rsidRPr="003E7767">
        <w:rPr>
          <w:sz w:val="28"/>
          <w:szCs w:val="28"/>
        </w:rPr>
        <w:t xml:space="preserve">  без  строительства  новых  детских  садов.  Реализ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>ция  программы  «100 детских садов до 2015 года»  позволит  ввести  дополнительно в районе  700 мест, а  именно: в              п. Каменоломни  на  280  мест,  в сл. Крас</w:t>
      </w:r>
      <w:r w:rsidRPr="003E7767">
        <w:rPr>
          <w:sz w:val="28"/>
          <w:szCs w:val="28"/>
        </w:rPr>
        <w:t>ю</w:t>
      </w:r>
      <w:r w:rsidRPr="003E7767">
        <w:rPr>
          <w:sz w:val="28"/>
          <w:szCs w:val="28"/>
        </w:rPr>
        <w:t xml:space="preserve">ковская  на  120  мест, в ст. </w:t>
      </w:r>
      <w:proofErr w:type="spellStart"/>
      <w:r w:rsidRPr="003E7767">
        <w:rPr>
          <w:sz w:val="28"/>
          <w:szCs w:val="28"/>
        </w:rPr>
        <w:t>Кривянской</w:t>
      </w:r>
      <w:proofErr w:type="spellEnd"/>
      <w:r w:rsidRPr="003E7767">
        <w:rPr>
          <w:sz w:val="28"/>
          <w:szCs w:val="28"/>
        </w:rPr>
        <w:t xml:space="preserve">  </w:t>
      </w:r>
      <w:proofErr w:type="gramStart"/>
      <w:r w:rsidRPr="003E7767">
        <w:rPr>
          <w:sz w:val="28"/>
          <w:szCs w:val="28"/>
        </w:rPr>
        <w:t>на</w:t>
      </w:r>
      <w:proofErr w:type="gramEnd"/>
      <w:r w:rsidRPr="003E7767">
        <w:rPr>
          <w:sz w:val="28"/>
          <w:szCs w:val="28"/>
        </w:rPr>
        <w:t xml:space="preserve">  220  мест  и в х. </w:t>
      </w:r>
      <w:proofErr w:type="spellStart"/>
      <w:r w:rsidRPr="003E7767">
        <w:rPr>
          <w:sz w:val="28"/>
          <w:szCs w:val="28"/>
        </w:rPr>
        <w:t>Киреевка</w:t>
      </w:r>
      <w:proofErr w:type="spellEnd"/>
      <w:r w:rsidRPr="003E7767">
        <w:rPr>
          <w:sz w:val="28"/>
          <w:szCs w:val="28"/>
        </w:rPr>
        <w:t xml:space="preserve">  на  80  мест. Проведены  следующие  работы  по выбору земельных участков и обеспечению их инженерной инфраструктурой в связи  со строительством МБДОУ на территории О</w:t>
      </w:r>
      <w:r w:rsidRPr="003E7767">
        <w:rPr>
          <w:sz w:val="28"/>
          <w:szCs w:val="28"/>
        </w:rPr>
        <w:t>к</w:t>
      </w:r>
      <w:r w:rsidRPr="003E7767">
        <w:rPr>
          <w:sz w:val="28"/>
          <w:szCs w:val="28"/>
        </w:rPr>
        <w:t>тябрьского  района.</w:t>
      </w:r>
    </w:p>
    <w:p w:rsidR="003E7767" w:rsidRPr="003E7767" w:rsidRDefault="003E7767" w:rsidP="003E7767">
      <w:pPr>
        <w:pStyle w:val="31"/>
        <w:spacing w:after="0"/>
        <w:ind w:left="0"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Важной составляющей доступности дошкольного образования является  размер </w:t>
      </w:r>
      <w:r w:rsidRPr="003E7767">
        <w:rPr>
          <w:sz w:val="28"/>
          <w:szCs w:val="28"/>
          <w:u w:val="single"/>
        </w:rPr>
        <w:t>родительской платы</w:t>
      </w:r>
      <w:r w:rsidRPr="003E7767">
        <w:rPr>
          <w:sz w:val="28"/>
          <w:szCs w:val="28"/>
        </w:rPr>
        <w:t xml:space="preserve"> за содержание детей в детском саду. На основании распоряж</w:t>
      </w:r>
      <w:r w:rsidRPr="003E7767">
        <w:rPr>
          <w:sz w:val="28"/>
          <w:szCs w:val="28"/>
        </w:rPr>
        <w:t>е</w:t>
      </w:r>
      <w:r w:rsidRPr="003E7767">
        <w:rPr>
          <w:sz w:val="28"/>
          <w:szCs w:val="28"/>
        </w:rPr>
        <w:t>ния Главы Администрации Октябрьского района № 412  от 24.06.2011 г.  средний размер родительской платы за содержание ребенка в МБДОУ в день  составляет:</w:t>
      </w:r>
    </w:p>
    <w:p w:rsidR="003E7767" w:rsidRPr="003E7767" w:rsidRDefault="003E7767" w:rsidP="003E7767">
      <w:pPr>
        <w:pStyle w:val="31"/>
        <w:spacing w:after="0"/>
        <w:ind w:left="0"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- для МБДОУ </w:t>
      </w:r>
      <w:proofErr w:type="spellStart"/>
      <w:r w:rsidRPr="003E7767">
        <w:rPr>
          <w:sz w:val="28"/>
          <w:szCs w:val="28"/>
        </w:rPr>
        <w:t>п</w:t>
      </w:r>
      <w:proofErr w:type="gramStart"/>
      <w:r w:rsidRPr="003E7767">
        <w:rPr>
          <w:sz w:val="28"/>
          <w:szCs w:val="28"/>
        </w:rPr>
        <w:t>.К</w:t>
      </w:r>
      <w:proofErr w:type="gramEnd"/>
      <w:r w:rsidRPr="003E7767">
        <w:rPr>
          <w:sz w:val="28"/>
          <w:szCs w:val="28"/>
        </w:rPr>
        <w:t>аменоломни</w:t>
      </w:r>
      <w:proofErr w:type="spellEnd"/>
      <w:r w:rsidRPr="003E7767">
        <w:rPr>
          <w:sz w:val="28"/>
          <w:szCs w:val="28"/>
        </w:rPr>
        <w:t xml:space="preserve"> – 50 рублей;</w:t>
      </w:r>
    </w:p>
    <w:p w:rsidR="003E7767" w:rsidRPr="003E7767" w:rsidRDefault="003E7767" w:rsidP="003E7767">
      <w:pPr>
        <w:pStyle w:val="31"/>
        <w:spacing w:after="0"/>
        <w:ind w:left="0"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- для МБДОУ с 12 часовым пребыванием детей – 48 рублей;</w:t>
      </w:r>
    </w:p>
    <w:p w:rsidR="003E7767" w:rsidRPr="003E7767" w:rsidRDefault="003E7767" w:rsidP="003E7767">
      <w:pPr>
        <w:pStyle w:val="31"/>
        <w:spacing w:after="0"/>
        <w:ind w:left="0"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- для МБДОУ с 10,5 часовым пребыванием детей – 46 рубля.</w:t>
      </w:r>
    </w:p>
    <w:p w:rsidR="003E7767" w:rsidRPr="003E7767" w:rsidRDefault="003E7767" w:rsidP="003E7767">
      <w:pPr>
        <w:pStyle w:val="31"/>
        <w:spacing w:after="0"/>
        <w:ind w:left="0"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среднем родительская плата составляет 15 % затрат на содержание ребенка в дошкольном образовательном учреждении. С целью социальной поддержки отдел</w:t>
      </w:r>
      <w:r w:rsidRPr="003E7767">
        <w:rPr>
          <w:sz w:val="28"/>
          <w:szCs w:val="28"/>
        </w:rPr>
        <w:t>ь</w:t>
      </w:r>
      <w:r w:rsidRPr="003E7767">
        <w:rPr>
          <w:sz w:val="28"/>
          <w:szCs w:val="28"/>
        </w:rPr>
        <w:t>ных категорий граждан снижен размер платы за содержание в дошкольном образов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>тельном учреждении на 50% для родителей, имеющих трех и более несовершенн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летних детей.</w:t>
      </w:r>
    </w:p>
    <w:p w:rsidR="003E7767" w:rsidRPr="003E7767" w:rsidRDefault="003E7767" w:rsidP="003E7767">
      <w:pPr>
        <w:pStyle w:val="31"/>
        <w:spacing w:after="0"/>
        <w:ind w:left="0"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Серьезной поддержкой для родителей стала реализация федерального закона  № 207 от 05.12.2006г. о выплате компенсации части родительской платы за содерж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>ние ребенка  в дошкольном учреждении. Государство компенсирует оплату за перв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го ребенка  в размере – 20%, за второго – 50%, за третьего – 70%.</w:t>
      </w:r>
    </w:p>
    <w:p w:rsidR="003E7767" w:rsidRPr="003E7767" w:rsidRDefault="003E7767" w:rsidP="003E7767">
      <w:pPr>
        <w:pStyle w:val="31"/>
        <w:spacing w:after="0"/>
        <w:ind w:left="0"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126"/>
        <w:gridCol w:w="1843"/>
        <w:gridCol w:w="1843"/>
        <w:gridCol w:w="1275"/>
      </w:tblGrid>
      <w:tr w:rsidR="003E7767" w:rsidRPr="003E7767" w:rsidTr="003E7767">
        <w:trPr>
          <w:trHeight w:val="33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767" w:rsidRPr="003E7767" w:rsidRDefault="003E7767" w:rsidP="003E7767">
            <w:pPr>
              <w:pStyle w:val="31"/>
              <w:spacing w:after="0"/>
              <w:ind w:left="0" w:firstLine="709"/>
              <w:jc w:val="both"/>
              <w:rPr>
                <w:sz w:val="28"/>
                <w:szCs w:val="28"/>
              </w:rPr>
            </w:pPr>
            <w:r w:rsidRPr="003E7767">
              <w:rPr>
                <w:sz w:val="28"/>
                <w:szCs w:val="28"/>
              </w:rPr>
              <w:t>Год</w:t>
            </w:r>
          </w:p>
          <w:p w:rsidR="003E7767" w:rsidRPr="003E7767" w:rsidRDefault="003E7767" w:rsidP="003E7767">
            <w:pPr>
              <w:pStyle w:val="31"/>
              <w:spacing w:after="0"/>
              <w:ind w:left="0"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67" w:rsidRPr="003E7767" w:rsidRDefault="003E7767" w:rsidP="003E7767">
            <w:pPr>
              <w:pStyle w:val="31"/>
              <w:spacing w:after="0"/>
              <w:ind w:left="0" w:firstLine="709"/>
              <w:jc w:val="both"/>
              <w:rPr>
                <w:sz w:val="28"/>
                <w:szCs w:val="28"/>
              </w:rPr>
            </w:pPr>
            <w:r w:rsidRPr="003E7767">
              <w:rPr>
                <w:sz w:val="28"/>
                <w:szCs w:val="28"/>
              </w:rPr>
              <w:t xml:space="preserve">Количество </w:t>
            </w:r>
            <w:proofErr w:type="gramStart"/>
            <w:r w:rsidRPr="003E7767">
              <w:rPr>
                <w:sz w:val="28"/>
                <w:szCs w:val="28"/>
              </w:rPr>
              <w:t>получающих</w:t>
            </w:r>
            <w:proofErr w:type="gramEnd"/>
            <w:r w:rsidRPr="003E7767">
              <w:rPr>
                <w:sz w:val="28"/>
                <w:szCs w:val="28"/>
              </w:rPr>
              <w:t xml:space="preserve"> компенсацию части р</w:t>
            </w:r>
            <w:r w:rsidRPr="003E7767">
              <w:rPr>
                <w:sz w:val="28"/>
                <w:szCs w:val="28"/>
              </w:rPr>
              <w:t>о</w:t>
            </w:r>
            <w:r w:rsidRPr="003E7767">
              <w:rPr>
                <w:sz w:val="28"/>
                <w:szCs w:val="28"/>
              </w:rPr>
              <w:t>дительской платы</w:t>
            </w:r>
          </w:p>
        </w:tc>
      </w:tr>
      <w:tr w:rsidR="003E7767" w:rsidRPr="003E7767" w:rsidTr="003E7767">
        <w:trPr>
          <w:trHeight w:val="315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767" w:rsidRPr="003E7767" w:rsidRDefault="003E7767" w:rsidP="003E7767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67" w:rsidRPr="003E7767" w:rsidRDefault="003E7767" w:rsidP="003E7767">
            <w:pPr>
              <w:pStyle w:val="31"/>
              <w:spacing w:after="0"/>
              <w:ind w:left="0" w:firstLine="709"/>
              <w:jc w:val="both"/>
              <w:rPr>
                <w:sz w:val="28"/>
                <w:szCs w:val="28"/>
              </w:rPr>
            </w:pPr>
            <w:r w:rsidRPr="003E7767">
              <w:rPr>
                <w:sz w:val="28"/>
                <w:szCs w:val="28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67" w:rsidRPr="003E7767" w:rsidRDefault="003E7767" w:rsidP="003E7767">
            <w:pPr>
              <w:pStyle w:val="31"/>
              <w:spacing w:after="0"/>
              <w:ind w:left="0" w:firstLine="709"/>
              <w:jc w:val="both"/>
              <w:rPr>
                <w:sz w:val="28"/>
                <w:szCs w:val="28"/>
              </w:rPr>
            </w:pPr>
            <w:r w:rsidRPr="003E7767">
              <w:rPr>
                <w:sz w:val="28"/>
                <w:szCs w:val="28"/>
              </w:rPr>
              <w:t>20%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67" w:rsidRPr="003E7767" w:rsidRDefault="003E7767" w:rsidP="003E7767">
            <w:pPr>
              <w:pStyle w:val="31"/>
              <w:spacing w:after="0"/>
              <w:ind w:left="0" w:firstLine="709"/>
              <w:jc w:val="both"/>
              <w:rPr>
                <w:sz w:val="28"/>
                <w:szCs w:val="28"/>
              </w:rPr>
            </w:pPr>
            <w:r w:rsidRPr="003E7767">
              <w:rPr>
                <w:sz w:val="28"/>
                <w:szCs w:val="28"/>
              </w:rPr>
              <w:t>50%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67" w:rsidRPr="003E7767" w:rsidRDefault="003E7767" w:rsidP="003E7767">
            <w:pPr>
              <w:pStyle w:val="31"/>
              <w:spacing w:after="0"/>
              <w:ind w:left="0" w:firstLine="709"/>
              <w:jc w:val="both"/>
              <w:rPr>
                <w:sz w:val="28"/>
                <w:szCs w:val="28"/>
              </w:rPr>
            </w:pPr>
            <w:r w:rsidRPr="003E7767">
              <w:rPr>
                <w:sz w:val="28"/>
                <w:szCs w:val="28"/>
              </w:rPr>
              <w:t>70%</w:t>
            </w:r>
          </w:p>
        </w:tc>
      </w:tr>
      <w:tr w:rsidR="003E7767" w:rsidRPr="003E7767" w:rsidTr="003E776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67" w:rsidRPr="003E7767" w:rsidRDefault="003E7767" w:rsidP="003E7767">
            <w:pPr>
              <w:pStyle w:val="31"/>
              <w:spacing w:after="0"/>
              <w:ind w:left="0" w:firstLine="709"/>
              <w:jc w:val="both"/>
              <w:rPr>
                <w:sz w:val="28"/>
                <w:szCs w:val="28"/>
              </w:rPr>
            </w:pPr>
            <w:r w:rsidRPr="003E7767">
              <w:rPr>
                <w:sz w:val="28"/>
                <w:szCs w:val="28"/>
              </w:rPr>
              <w:t>2010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67" w:rsidRPr="003E7767" w:rsidRDefault="003E7767" w:rsidP="003E7767">
            <w:pPr>
              <w:pStyle w:val="31"/>
              <w:spacing w:after="0"/>
              <w:ind w:left="0" w:firstLine="709"/>
              <w:jc w:val="both"/>
              <w:rPr>
                <w:sz w:val="28"/>
                <w:szCs w:val="28"/>
              </w:rPr>
            </w:pPr>
            <w:r w:rsidRPr="003E7767">
              <w:rPr>
                <w:sz w:val="28"/>
                <w:szCs w:val="28"/>
              </w:rPr>
              <w:t>1695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67" w:rsidRPr="003E7767" w:rsidRDefault="003E7767" w:rsidP="003E7767">
            <w:pPr>
              <w:pStyle w:val="31"/>
              <w:spacing w:after="0"/>
              <w:ind w:left="0" w:firstLine="709"/>
              <w:jc w:val="both"/>
              <w:rPr>
                <w:sz w:val="28"/>
                <w:szCs w:val="28"/>
              </w:rPr>
            </w:pPr>
            <w:r w:rsidRPr="003E7767">
              <w:rPr>
                <w:sz w:val="28"/>
                <w:szCs w:val="28"/>
              </w:rPr>
              <w:t>1098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67" w:rsidRPr="003E7767" w:rsidRDefault="003E7767" w:rsidP="003E7767">
            <w:pPr>
              <w:pStyle w:val="31"/>
              <w:spacing w:after="0"/>
              <w:ind w:left="0" w:firstLine="709"/>
              <w:jc w:val="both"/>
              <w:rPr>
                <w:sz w:val="28"/>
                <w:szCs w:val="28"/>
              </w:rPr>
            </w:pPr>
            <w:r w:rsidRPr="003E7767">
              <w:rPr>
                <w:sz w:val="28"/>
                <w:szCs w:val="28"/>
              </w:rPr>
              <w:t>512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67" w:rsidRPr="003E7767" w:rsidRDefault="003E7767" w:rsidP="003E7767">
            <w:pPr>
              <w:pStyle w:val="31"/>
              <w:spacing w:after="0"/>
              <w:ind w:left="0" w:firstLine="709"/>
              <w:jc w:val="both"/>
              <w:rPr>
                <w:sz w:val="28"/>
                <w:szCs w:val="28"/>
              </w:rPr>
            </w:pPr>
            <w:r w:rsidRPr="003E7767">
              <w:rPr>
                <w:sz w:val="28"/>
                <w:szCs w:val="28"/>
              </w:rPr>
              <w:t>85</w:t>
            </w:r>
          </w:p>
        </w:tc>
      </w:tr>
      <w:tr w:rsidR="003E7767" w:rsidRPr="003E7767" w:rsidTr="003E776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67" w:rsidRPr="003E7767" w:rsidRDefault="003E7767" w:rsidP="003E7767">
            <w:pPr>
              <w:pStyle w:val="31"/>
              <w:spacing w:after="0"/>
              <w:ind w:left="0" w:firstLine="709"/>
              <w:jc w:val="both"/>
              <w:rPr>
                <w:sz w:val="28"/>
                <w:szCs w:val="28"/>
              </w:rPr>
            </w:pPr>
            <w:r w:rsidRPr="003E7767">
              <w:rPr>
                <w:sz w:val="28"/>
                <w:szCs w:val="28"/>
              </w:rPr>
              <w:t>2011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67" w:rsidRPr="003E7767" w:rsidRDefault="003E7767" w:rsidP="003E7767">
            <w:pPr>
              <w:pStyle w:val="31"/>
              <w:spacing w:after="0"/>
              <w:ind w:left="0" w:firstLine="709"/>
              <w:jc w:val="both"/>
              <w:rPr>
                <w:sz w:val="28"/>
                <w:szCs w:val="28"/>
              </w:rPr>
            </w:pPr>
            <w:r w:rsidRPr="003E7767">
              <w:rPr>
                <w:sz w:val="28"/>
                <w:szCs w:val="28"/>
              </w:rPr>
              <w:t>1746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67" w:rsidRPr="003E7767" w:rsidRDefault="003E7767" w:rsidP="003E7767">
            <w:pPr>
              <w:pStyle w:val="31"/>
              <w:spacing w:after="0"/>
              <w:ind w:left="0" w:firstLine="709"/>
              <w:jc w:val="both"/>
              <w:rPr>
                <w:sz w:val="28"/>
                <w:szCs w:val="28"/>
              </w:rPr>
            </w:pPr>
            <w:r w:rsidRPr="003E7767">
              <w:rPr>
                <w:sz w:val="28"/>
                <w:szCs w:val="28"/>
              </w:rPr>
              <w:t>1526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67" w:rsidRPr="003E7767" w:rsidRDefault="003E7767" w:rsidP="003E7767">
            <w:pPr>
              <w:pStyle w:val="31"/>
              <w:spacing w:after="0"/>
              <w:ind w:left="0" w:firstLine="709"/>
              <w:jc w:val="both"/>
              <w:rPr>
                <w:sz w:val="28"/>
                <w:szCs w:val="28"/>
              </w:rPr>
            </w:pPr>
            <w:r w:rsidRPr="003E7767">
              <w:rPr>
                <w:sz w:val="28"/>
                <w:szCs w:val="28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67" w:rsidRPr="003E7767" w:rsidRDefault="003E7767" w:rsidP="003E7767">
            <w:pPr>
              <w:pStyle w:val="31"/>
              <w:spacing w:after="0"/>
              <w:ind w:left="0" w:firstLine="709"/>
              <w:jc w:val="both"/>
              <w:rPr>
                <w:sz w:val="28"/>
                <w:szCs w:val="28"/>
              </w:rPr>
            </w:pPr>
            <w:r w:rsidRPr="003E7767">
              <w:rPr>
                <w:sz w:val="28"/>
                <w:szCs w:val="28"/>
              </w:rPr>
              <w:t>20</w:t>
            </w:r>
          </w:p>
        </w:tc>
      </w:tr>
      <w:tr w:rsidR="003E7767" w:rsidRPr="003E7767" w:rsidTr="003E776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67" w:rsidRPr="003E7767" w:rsidRDefault="003E7767" w:rsidP="003E7767">
            <w:pPr>
              <w:pStyle w:val="31"/>
              <w:spacing w:after="0"/>
              <w:ind w:left="0" w:firstLine="709"/>
              <w:jc w:val="both"/>
              <w:rPr>
                <w:sz w:val="28"/>
                <w:szCs w:val="28"/>
              </w:rPr>
            </w:pPr>
            <w:r w:rsidRPr="003E7767">
              <w:rPr>
                <w:sz w:val="28"/>
                <w:szCs w:val="28"/>
              </w:rPr>
              <w:t>2012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67" w:rsidRPr="003E7767" w:rsidRDefault="003E7767" w:rsidP="003E7767">
            <w:pPr>
              <w:pStyle w:val="31"/>
              <w:spacing w:after="0"/>
              <w:ind w:left="0" w:firstLine="709"/>
              <w:jc w:val="both"/>
              <w:rPr>
                <w:sz w:val="28"/>
                <w:szCs w:val="28"/>
              </w:rPr>
            </w:pPr>
            <w:r w:rsidRPr="003E7767">
              <w:rPr>
                <w:sz w:val="28"/>
                <w:szCs w:val="28"/>
              </w:rPr>
              <w:t>1719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67" w:rsidRPr="003E7767" w:rsidRDefault="003E7767" w:rsidP="003E7767">
            <w:pPr>
              <w:pStyle w:val="31"/>
              <w:spacing w:after="0"/>
              <w:ind w:left="0" w:firstLine="709"/>
              <w:jc w:val="both"/>
              <w:rPr>
                <w:sz w:val="28"/>
                <w:szCs w:val="28"/>
              </w:rPr>
            </w:pPr>
            <w:r w:rsidRPr="003E7767">
              <w:rPr>
                <w:sz w:val="28"/>
                <w:szCs w:val="28"/>
              </w:rPr>
              <w:t>1445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67" w:rsidRPr="003E7767" w:rsidRDefault="003E7767" w:rsidP="003E7767">
            <w:pPr>
              <w:pStyle w:val="31"/>
              <w:spacing w:after="0"/>
              <w:ind w:left="0" w:firstLine="709"/>
              <w:jc w:val="both"/>
              <w:rPr>
                <w:sz w:val="28"/>
                <w:szCs w:val="28"/>
              </w:rPr>
            </w:pPr>
            <w:r w:rsidRPr="003E7767">
              <w:rPr>
                <w:sz w:val="28"/>
                <w:szCs w:val="28"/>
              </w:rPr>
              <w:t>248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67" w:rsidRPr="003E7767" w:rsidRDefault="003E7767" w:rsidP="003E7767">
            <w:pPr>
              <w:pStyle w:val="31"/>
              <w:spacing w:after="0"/>
              <w:ind w:left="0" w:firstLine="709"/>
              <w:jc w:val="both"/>
              <w:rPr>
                <w:sz w:val="28"/>
                <w:szCs w:val="28"/>
              </w:rPr>
            </w:pPr>
            <w:r w:rsidRPr="003E7767">
              <w:rPr>
                <w:sz w:val="28"/>
                <w:szCs w:val="28"/>
              </w:rPr>
              <w:t>26</w:t>
            </w:r>
          </w:p>
        </w:tc>
      </w:tr>
    </w:tbl>
    <w:p w:rsidR="003E7767" w:rsidRPr="003E7767" w:rsidRDefault="003E7767" w:rsidP="003E7767">
      <w:pPr>
        <w:ind w:firstLine="709"/>
        <w:jc w:val="both"/>
        <w:rPr>
          <w:color w:val="000000"/>
          <w:sz w:val="28"/>
          <w:szCs w:val="28"/>
        </w:rPr>
      </w:pPr>
      <w:r w:rsidRPr="003E7767">
        <w:rPr>
          <w:color w:val="000000"/>
          <w:sz w:val="28"/>
          <w:szCs w:val="28"/>
        </w:rPr>
        <w:t xml:space="preserve">    Педагоги понимают, что здоровье детей зависит не только от их физических особенностей, но и от условий жизни в семье, санитарной грамотности и гигиенической культуры взрослых, и что полноценных результатов можно добиться только в совместной работе с семьей. Для этого в МБДОУ организуются конфере</w:t>
      </w:r>
      <w:r w:rsidRPr="003E7767">
        <w:rPr>
          <w:color w:val="000000"/>
          <w:sz w:val="28"/>
          <w:szCs w:val="28"/>
        </w:rPr>
        <w:t>н</w:t>
      </w:r>
      <w:r w:rsidRPr="003E7767">
        <w:rPr>
          <w:color w:val="000000"/>
          <w:sz w:val="28"/>
          <w:szCs w:val="28"/>
        </w:rPr>
        <w:t>ции, круглые столы, «Школы молодых родителей». Стало традиционным проведение спортивных праздников, конкурсов, соревнований: «Папа, мама, я — спортивная с</w:t>
      </w:r>
      <w:r w:rsidRPr="003E7767">
        <w:rPr>
          <w:color w:val="000000"/>
          <w:sz w:val="28"/>
          <w:szCs w:val="28"/>
        </w:rPr>
        <w:t>е</w:t>
      </w:r>
      <w:r w:rsidRPr="003E7767">
        <w:rPr>
          <w:color w:val="000000"/>
          <w:sz w:val="28"/>
          <w:szCs w:val="28"/>
        </w:rPr>
        <w:t>мья», организация Дней здоровья, конкурсов детского творчества, в которых прин</w:t>
      </w:r>
      <w:r w:rsidRPr="003E7767">
        <w:rPr>
          <w:color w:val="000000"/>
          <w:sz w:val="28"/>
          <w:szCs w:val="28"/>
        </w:rPr>
        <w:t>и</w:t>
      </w:r>
      <w:r w:rsidRPr="003E7767">
        <w:rPr>
          <w:color w:val="000000"/>
          <w:sz w:val="28"/>
          <w:szCs w:val="28"/>
        </w:rPr>
        <w:t>мают участие дети и их родители.</w:t>
      </w:r>
    </w:p>
    <w:p w:rsidR="003E7767" w:rsidRPr="003E7767" w:rsidRDefault="003E7767" w:rsidP="003E7767">
      <w:pPr>
        <w:ind w:firstLine="709"/>
        <w:jc w:val="both"/>
        <w:rPr>
          <w:color w:val="000000"/>
          <w:sz w:val="28"/>
          <w:szCs w:val="28"/>
        </w:rPr>
      </w:pPr>
      <w:r w:rsidRPr="003E7767">
        <w:rPr>
          <w:sz w:val="28"/>
          <w:szCs w:val="28"/>
        </w:rPr>
        <w:t xml:space="preserve">      </w:t>
      </w:r>
      <w:r w:rsidRPr="003E7767">
        <w:rPr>
          <w:color w:val="000000"/>
          <w:sz w:val="28"/>
          <w:szCs w:val="28"/>
        </w:rPr>
        <w:t>Необходимость обеспечения прав родителей на выбор программ обучения и воспитания с учетом состояния здоровья ребенка, его способностей и индивидуал</w:t>
      </w:r>
      <w:r w:rsidRPr="003E7767">
        <w:rPr>
          <w:color w:val="000000"/>
          <w:sz w:val="28"/>
          <w:szCs w:val="28"/>
        </w:rPr>
        <w:t>ь</w:t>
      </w:r>
      <w:r w:rsidRPr="003E7767">
        <w:rPr>
          <w:color w:val="000000"/>
          <w:sz w:val="28"/>
          <w:szCs w:val="28"/>
        </w:rPr>
        <w:t>ных особенностей требует расширения сети дошкольных образовательных учрежд</w:t>
      </w:r>
      <w:r w:rsidRPr="003E7767">
        <w:rPr>
          <w:color w:val="000000"/>
          <w:sz w:val="28"/>
          <w:szCs w:val="28"/>
        </w:rPr>
        <w:t>е</w:t>
      </w:r>
      <w:r w:rsidRPr="003E7767">
        <w:rPr>
          <w:color w:val="000000"/>
          <w:sz w:val="28"/>
          <w:szCs w:val="28"/>
        </w:rPr>
        <w:t>ний с приоритетным осуществлением одного или нескольких направлений развития: физического, интеллектуального, художественно-эстетического, познавательно-речевого.</w:t>
      </w:r>
    </w:p>
    <w:p w:rsidR="003E7767" w:rsidRPr="003E7767" w:rsidRDefault="003E7767" w:rsidP="003E7767">
      <w:pPr>
        <w:ind w:firstLine="709"/>
        <w:jc w:val="both"/>
        <w:rPr>
          <w:color w:val="000000"/>
          <w:sz w:val="28"/>
          <w:szCs w:val="28"/>
        </w:rPr>
      </w:pPr>
      <w:r w:rsidRPr="003E7767">
        <w:rPr>
          <w:color w:val="000000"/>
          <w:sz w:val="28"/>
          <w:szCs w:val="28"/>
        </w:rPr>
        <w:t xml:space="preserve">    С этой целью дошкольные учреждения выбрали следующие приоритетные направления работы:</w:t>
      </w:r>
    </w:p>
    <w:p w:rsidR="003E7767" w:rsidRPr="003E7767" w:rsidRDefault="003E7767" w:rsidP="00103097">
      <w:pPr>
        <w:jc w:val="both"/>
        <w:rPr>
          <w:color w:val="000000"/>
          <w:sz w:val="28"/>
          <w:szCs w:val="28"/>
        </w:rPr>
      </w:pPr>
      <w:r w:rsidRPr="003E7767">
        <w:rPr>
          <w:color w:val="000000"/>
          <w:sz w:val="28"/>
          <w:szCs w:val="28"/>
        </w:rPr>
        <w:t>1.Духовно – нравственное воспитание дошкольников:</w:t>
      </w:r>
    </w:p>
    <w:p w:rsidR="003E7767" w:rsidRPr="003E7767" w:rsidRDefault="003E7767" w:rsidP="00103097">
      <w:pPr>
        <w:ind w:firstLine="709"/>
        <w:jc w:val="both"/>
        <w:rPr>
          <w:color w:val="000000"/>
          <w:sz w:val="28"/>
          <w:szCs w:val="28"/>
        </w:rPr>
      </w:pPr>
      <w:r w:rsidRPr="003E7767">
        <w:rPr>
          <w:color w:val="000000"/>
          <w:sz w:val="28"/>
          <w:szCs w:val="28"/>
        </w:rPr>
        <w:t xml:space="preserve">    МБДОУ  № 7 </w:t>
      </w:r>
      <w:proofErr w:type="spellStart"/>
      <w:r w:rsidRPr="003E7767">
        <w:rPr>
          <w:color w:val="000000"/>
          <w:sz w:val="28"/>
          <w:szCs w:val="28"/>
        </w:rPr>
        <w:t>ст</w:t>
      </w:r>
      <w:proofErr w:type="gramStart"/>
      <w:r w:rsidRPr="003E7767">
        <w:rPr>
          <w:color w:val="000000"/>
          <w:sz w:val="28"/>
          <w:szCs w:val="28"/>
        </w:rPr>
        <w:t>.З</w:t>
      </w:r>
      <w:proofErr w:type="gramEnd"/>
      <w:r w:rsidRPr="003E7767">
        <w:rPr>
          <w:color w:val="000000"/>
          <w:sz w:val="28"/>
          <w:szCs w:val="28"/>
        </w:rPr>
        <w:t>аплавская</w:t>
      </w:r>
      <w:proofErr w:type="spellEnd"/>
      <w:r w:rsidRPr="003E7767">
        <w:rPr>
          <w:color w:val="000000"/>
          <w:sz w:val="28"/>
          <w:szCs w:val="28"/>
        </w:rPr>
        <w:t xml:space="preserve">, МБДОУ  № 14 </w:t>
      </w:r>
      <w:proofErr w:type="spellStart"/>
      <w:r w:rsidRPr="003E7767">
        <w:rPr>
          <w:color w:val="000000"/>
          <w:sz w:val="28"/>
          <w:szCs w:val="28"/>
        </w:rPr>
        <w:t>п.Новокадамово</w:t>
      </w:r>
      <w:proofErr w:type="spellEnd"/>
      <w:r w:rsidRPr="003E7767">
        <w:rPr>
          <w:color w:val="000000"/>
          <w:sz w:val="28"/>
          <w:szCs w:val="28"/>
        </w:rPr>
        <w:t xml:space="preserve">,    МБДОУ  № 31 </w:t>
      </w:r>
      <w:proofErr w:type="spellStart"/>
      <w:r w:rsidRPr="003E7767">
        <w:rPr>
          <w:color w:val="000000"/>
          <w:sz w:val="28"/>
          <w:szCs w:val="28"/>
        </w:rPr>
        <w:t>ст.Кривянская</w:t>
      </w:r>
      <w:proofErr w:type="spellEnd"/>
      <w:r w:rsidR="00103097">
        <w:rPr>
          <w:color w:val="000000"/>
          <w:sz w:val="28"/>
          <w:szCs w:val="28"/>
        </w:rPr>
        <w:t xml:space="preserve"> </w:t>
      </w:r>
      <w:r w:rsidRPr="003E7767">
        <w:rPr>
          <w:color w:val="000000"/>
          <w:sz w:val="28"/>
          <w:szCs w:val="28"/>
        </w:rPr>
        <w:t xml:space="preserve">МБДОУ  № 43 </w:t>
      </w:r>
      <w:proofErr w:type="spellStart"/>
      <w:r w:rsidRPr="003E7767">
        <w:rPr>
          <w:color w:val="000000"/>
          <w:sz w:val="28"/>
          <w:szCs w:val="28"/>
        </w:rPr>
        <w:t>п.Красногорняцкий</w:t>
      </w:r>
      <w:proofErr w:type="spellEnd"/>
    </w:p>
    <w:p w:rsidR="00103097" w:rsidRDefault="003E7767" w:rsidP="00103097">
      <w:pPr>
        <w:jc w:val="both"/>
        <w:rPr>
          <w:color w:val="000000"/>
          <w:sz w:val="28"/>
          <w:szCs w:val="28"/>
        </w:rPr>
      </w:pPr>
      <w:r w:rsidRPr="003E7767">
        <w:rPr>
          <w:color w:val="000000"/>
          <w:sz w:val="28"/>
          <w:szCs w:val="28"/>
        </w:rPr>
        <w:t>2. Социально эмоциональное развитие ребенка</w:t>
      </w:r>
      <w:r w:rsidR="00103097">
        <w:rPr>
          <w:color w:val="000000"/>
          <w:sz w:val="28"/>
          <w:szCs w:val="28"/>
        </w:rPr>
        <w:t xml:space="preserve"> </w:t>
      </w:r>
      <w:r w:rsidRPr="003E7767">
        <w:rPr>
          <w:color w:val="000000"/>
          <w:sz w:val="28"/>
          <w:szCs w:val="28"/>
        </w:rPr>
        <w:t xml:space="preserve">МБДОУ  № 30 </w:t>
      </w:r>
      <w:proofErr w:type="spellStart"/>
      <w:r w:rsidRPr="003E7767">
        <w:rPr>
          <w:color w:val="000000"/>
          <w:sz w:val="28"/>
          <w:szCs w:val="28"/>
        </w:rPr>
        <w:t>п</w:t>
      </w:r>
      <w:proofErr w:type="gramStart"/>
      <w:r w:rsidRPr="003E7767">
        <w:rPr>
          <w:color w:val="000000"/>
          <w:sz w:val="28"/>
          <w:szCs w:val="28"/>
        </w:rPr>
        <w:t>.К</w:t>
      </w:r>
      <w:proofErr w:type="gramEnd"/>
      <w:r w:rsidRPr="003E7767">
        <w:rPr>
          <w:color w:val="000000"/>
          <w:sz w:val="28"/>
          <w:szCs w:val="28"/>
        </w:rPr>
        <w:t>аменоломни</w:t>
      </w:r>
      <w:proofErr w:type="spellEnd"/>
      <w:r w:rsidRPr="003E7767">
        <w:rPr>
          <w:color w:val="000000"/>
          <w:sz w:val="28"/>
          <w:szCs w:val="28"/>
        </w:rPr>
        <w:t xml:space="preserve">,    МБДОУ  № 32 </w:t>
      </w:r>
      <w:proofErr w:type="spellStart"/>
      <w:r w:rsidRPr="003E7767">
        <w:rPr>
          <w:color w:val="000000"/>
          <w:sz w:val="28"/>
          <w:szCs w:val="28"/>
        </w:rPr>
        <w:t>п.Персиановский</w:t>
      </w:r>
      <w:proofErr w:type="spellEnd"/>
      <w:r w:rsidRPr="003E7767">
        <w:rPr>
          <w:color w:val="000000"/>
          <w:sz w:val="28"/>
          <w:szCs w:val="28"/>
        </w:rPr>
        <w:t xml:space="preserve">,    МБДОУ  № 39 </w:t>
      </w:r>
      <w:proofErr w:type="spellStart"/>
      <w:r w:rsidRPr="003E7767">
        <w:rPr>
          <w:color w:val="000000"/>
          <w:sz w:val="28"/>
          <w:szCs w:val="28"/>
        </w:rPr>
        <w:t>п.Казачьи</w:t>
      </w:r>
      <w:proofErr w:type="spellEnd"/>
      <w:r w:rsidRPr="003E7767">
        <w:rPr>
          <w:color w:val="000000"/>
          <w:sz w:val="28"/>
          <w:szCs w:val="28"/>
        </w:rPr>
        <w:t xml:space="preserve"> Лагери</w:t>
      </w:r>
    </w:p>
    <w:p w:rsidR="003E7767" w:rsidRPr="003E7767" w:rsidRDefault="003E7767" w:rsidP="00103097">
      <w:pPr>
        <w:jc w:val="both"/>
        <w:rPr>
          <w:color w:val="000000"/>
          <w:sz w:val="28"/>
          <w:szCs w:val="28"/>
        </w:rPr>
      </w:pPr>
      <w:r w:rsidRPr="003E7767">
        <w:rPr>
          <w:color w:val="000000"/>
          <w:sz w:val="28"/>
          <w:szCs w:val="28"/>
        </w:rPr>
        <w:t xml:space="preserve">3. </w:t>
      </w:r>
      <w:proofErr w:type="spellStart"/>
      <w:r w:rsidRPr="003E7767">
        <w:rPr>
          <w:color w:val="000000"/>
          <w:sz w:val="28"/>
          <w:szCs w:val="28"/>
        </w:rPr>
        <w:t>Здоровьесберегающее</w:t>
      </w:r>
      <w:proofErr w:type="spellEnd"/>
      <w:r w:rsidRPr="003E7767">
        <w:rPr>
          <w:color w:val="000000"/>
          <w:sz w:val="28"/>
          <w:szCs w:val="28"/>
        </w:rPr>
        <w:t xml:space="preserve"> развитие ребенка -  МБДОУ  № 42 п. Каменоломни</w:t>
      </w:r>
    </w:p>
    <w:p w:rsidR="003E7767" w:rsidRPr="003E7767" w:rsidRDefault="003E7767" w:rsidP="003E7767">
      <w:pPr>
        <w:ind w:firstLine="709"/>
        <w:jc w:val="both"/>
        <w:rPr>
          <w:color w:val="000000"/>
          <w:sz w:val="28"/>
          <w:szCs w:val="28"/>
        </w:rPr>
      </w:pPr>
      <w:r w:rsidRPr="003E7767">
        <w:rPr>
          <w:color w:val="000000"/>
          <w:sz w:val="28"/>
          <w:szCs w:val="28"/>
        </w:rPr>
        <w:t>Методы воспитания и обучения в детских садах направлены на решение задач, определенных Типовым положением о дошкольном образовательном учреждении, реализуемых образовательных программ. Широкое применение в работе с дошкол</w:t>
      </w:r>
      <w:r w:rsidRPr="003E7767">
        <w:rPr>
          <w:color w:val="000000"/>
          <w:sz w:val="28"/>
          <w:szCs w:val="28"/>
        </w:rPr>
        <w:t>ь</w:t>
      </w:r>
      <w:r w:rsidRPr="003E7767">
        <w:rPr>
          <w:color w:val="000000"/>
          <w:sz w:val="28"/>
          <w:szCs w:val="28"/>
        </w:rPr>
        <w:t xml:space="preserve">никами нашли программы нового поколения и ряд </w:t>
      </w:r>
      <w:proofErr w:type="gramStart"/>
      <w:r w:rsidRPr="003E7767">
        <w:rPr>
          <w:color w:val="000000"/>
          <w:sz w:val="28"/>
          <w:szCs w:val="28"/>
        </w:rPr>
        <w:t>дополнительных</w:t>
      </w:r>
      <w:proofErr w:type="gramEnd"/>
      <w:r w:rsidRPr="003E7767">
        <w:rPr>
          <w:color w:val="000000"/>
          <w:sz w:val="28"/>
          <w:szCs w:val="28"/>
        </w:rPr>
        <w:t>, которые напра</w:t>
      </w:r>
      <w:r w:rsidRPr="003E7767">
        <w:rPr>
          <w:color w:val="000000"/>
          <w:sz w:val="28"/>
          <w:szCs w:val="28"/>
        </w:rPr>
        <w:t>в</w:t>
      </w:r>
      <w:r w:rsidRPr="003E7767">
        <w:rPr>
          <w:color w:val="000000"/>
          <w:sz w:val="28"/>
          <w:szCs w:val="28"/>
        </w:rPr>
        <w:t>лены на преемственность и непрерывность образовательного процесса.</w:t>
      </w:r>
    </w:p>
    <w:p w:rsidR="003E7767" w:rsidRPr="003E7767" w:rsidRDefault="003E7767" w:rsidP="003E776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E7767">
        <w:rPr>
          <w:rFonts w:eastAsia="Calibri"/>
          <w:sz w:val="28"/>
          <w:szCs w:val="28"/>
          <w:lang w:eastAsia="en-US"/>
        </w:rPr>
        <w:t>Отделом      образования      Администрации    Октябрьского  района  с  сентя</w:t>
      </w:r>
      <w:r w:rsidRPr="003E7767">
        <w:rPr>
          <w:rFonts w:eastAsia="Calibri"/>
          <w:sz w:val="28"/>
          <w:szCs w:val="28"/>
          <w:lang w:eastAsia="en-US"/>
        </w:rPr>
        <w:t>б</w:t>
      </w:r>
      <w:r w:rsidRPr="003E7767">
        <w:rPr>
          <w:rFonts w:eastAsia="Calibri"/>
          <w:sz w:val="28"/>
          <w:szCs w:val="28"/>
          <w:lang w:eastAsia="en-US"/>
        </w:rPr>
        <w:t>ря  по  декабрь  проведён     конкурс    «Воспитатель года – 2012»,  в котором  прин</w:t>
      </w:r>
      <w:r w:rsidRPr="003E7767">
        <w:rPr>
          <w:rFonts w:eastAsia="Calibri"/>
          <w:sz w:val="28"/>
          <w:szCs w:val="28"/>
          <w:lang w:eastAsia="en-US"/>
        </w:rPr>
        <w:t>я</w:t>
      </w:r>
      <w:r w:rsidRPr="003E7767">
        <w:rPr>
          <w:rFonts w:eastAsia="Calibri"/>
          <w:sz w:val="28"/>
          <w:szCs w:val="28"/>
          <w:lang w:eastAsia="en-US"/>
        </w:rPr>
        <w:t xml:space="preserve">ли  участие  8 воспитателей.  </w:t>
      </w:r>
    </w:p>
    <w:p w:rsidR="003E7767" w:rsidRPr="003E7767" w:rsidRDefault="003E7767" w:rsidP="003E7767">
      <w:pPr>
        <w:ind w:firstLine="709"/>
        <w:rPr>
          <w:rFonts w:eastAsia="Calibri"/>
          <w:sz w:val="28"/>
          <w:szCs w:val="28"/>
          <w:lang w:eastAsia="en-US"/>
        </w:rPr>
      </w:pPr>
      <w:r w:rsidRPr="003E7767">
        <w:rPr>
          <w:rFonts w:eastAsia="Calibri"/>
          <w:sz w:val="28"/>
          <w:szCs w:val="28"/>
          <w:lang w:eastAsia="en-US"/>
        </w:rPr>
        <w:t>По  итогам  конкурса  победителем  стала Романцева Юлия Петровна  воспит</w:t>
      </w:r>
      <w:r w:rsidRPr="003E7767">
        <w:rPr>
          <w:rFonts w:eastAsia="Calibri"/>
          <w:sz w:val="28"/>
          <w:szCs w:val="28"/>
          <w:lang w:eastAsia="en-US"/>
        </w:rPr>
        <w:t>а</w:t>
      </w:r>
      <w:r w:rsidR="00103097">
        <w:rPr>
          <w:rFonts w:eastAsia="Calibri"/>
          <w:sz w:val="28"/>
          <w:szCs w:val="28"/>
          <w:lang w:eastAsia="en-US"/>
        </w:rPr>
        <w:t xml:space="preserve">тель МБДОУ д\с </w:t>
      </w:r>
      <w:r w:rsidRPr="003E7767">
        <w:rPr>
          <w:rFonts w:eastAsia="Calibri"/>
          <w:sz w:val="28"/>
          <w:szCs w:val="28"/>
          <w:lang w:eastAsia="en-US"/>
        </w:rPr>
        <w:t xml:space="preserve"> № 43 п. </w:t>
      </w:r>
      <w:proofErr w:type="spellStart"/>
      <w:r w:rsidRPr="003E7767">
        <w:rPr>
          <w:rFonts w:eastAsia="Calibri"/>
          <w:sz w:val="28"/>
          <w:szCs w:val="28"/>
          <w:lang w:eastAsia="en-US"/>
        </w:rPr>
        <w:t>Красногорняцкий</w:t>
      </w:r>
      <w:proofErr w:type="spellEnd"/>
      <w:r w:rsidRPr="003E7767">
        <w:rPr>
          <w:rFonts w:eastAsia="Calibri"/>
          <w:sz w:val="28"/>
          <w:szCs w:val="28"/>
          <w:lang w:eastAsia="en-US"/>
        </w:rPr>
        <w:t>.</w:t>
      </w:r>
    </w:p>
    <w:p w:rsidR="003E7767" w:rsidRPr="003E7767" w:rsidRDefault="003E7767" w:rsidP="003E7767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3E7767">
        <w:rPr>
          <w:color w:val="000000"/>
          <w:sz w:val="28"/>
          <w:szCs w:val="28"/>
        </w:rPr>
        <w:t>По внедрению новых педагогических технологий в образовательный процесс творчески подошли  педагоги детских садов № 14 (заведующая Крапивная В.В.), , № 30 (заведующая Афанасова И.Г.), № 39 (заведующая Денисова О.С.), № 32 (заведу</w:t>
      </w:r>
      <w:r w:rsidRPr="003E7767">
        <w:rPr>
          <w:color w:val="000000"/>
          <w:sz w:val="28"/>
          <w:szCs w:val="28"/>
        </w:rPr>
        <w:t>ю</w:t>
      </w:r>
      <w:r w:rsidRPr="003E7767">
        <w:rPr>
          <w:color w:val="000000"/>
          <w:sz w:val="28"/>
          <w:szCs w:val="28"/>
        </w:rPr>
        <w:t xml:space="preserve">щая </w:t>
      </w:r>
      <w:proofErr w:type="spellStart"/>
      <w:r w:rsidRPr="003E7767">
        <w:rPr>
          <w:color w:val="000000"/>
          <w:sz w:val="28"/>
          <w:szCs w:val="28"/>
        </w:rPr>
        <w:t>Гронец</w:t>
      </w:r>
      <w:proofErr w:type="spellEnd"/>
      <w:r w:rsidRPr="003E7767">
        <w:rPr>
          <w:color w:val="000000"/>
          <w:sz w:val="28"/>
          <w:szCs w:val="28"/>
        </w:rPr>
        <w:t xml:space="preserve"> Е.А.), № 31 (заведующая Черемисина Н.И.),  № 42 (</w:t>
      </w:r>
      <w:proofErr w:type="spellStart"/>
      <w:r w:rsidRPr="003E7767">
        <w:rPr>
          <w:color w:val="000000"/>
          <w:sz w:val="28"/>
          <w:szCs w:val="28"/>
        </w:rPr>
        <w:t>и.о</w:t>
      </w:r>
      <w:proofErr w:type="spellEnd"/>
      <w:r w:rsidRPr="003E7767">
        <w:rPr>
          <w:color w:val="000000"/>
          <w:sz w:val="28"/>
          <w:szCs w:val="28"/>
        </w:rPr>
        <w:t xml:space="preserve">. заведующей  </w:t>
      </w:r>
      <w:proofErr w:type="spellStart"/>
      <w:r w:rsidRPr="003E7767">
        <w:rPr>
          <w:color w:val="000000"/>
          <w:sz w:val="28"/>
          <w:szCs w:val="28"/>
        </w:rPr>
        <w:t>Блинова</w:t>
      </w:r>
      <w:proofErr w:type="spellEnd"/>
      <w:r w:rsidRPr="003E7767">
        <w:rPr>
          <w:color w:val="000000"/>
          <w:sz w:val="28"/>
          <w:szCs w:val="28"/>
        </w:rPr>
        <w:t xml:space="preserve"> Л.А.), № 43(заведующая </w:t>
      </w:r>
      <w:proofErr w:type="spellStart"/>
      <w:r w:rsidRPr="003E7767">
        <w:rPr>
          <w:color w:val="000000"/>
          <w:sz w:val="28"/>
          <w:szCs w:val="28"/>
        </w:rPr>
        <w:t>Еремеева</w:t>
      </w:r>
      <w:proofErr w:type="spellEnd"/>
      <w:r w:rsidRPr="003E7767">
        <w:rPr>
          <w:color w:val="000000"/>
          <w:sz w:val="28"/>
          <w:szCs w:val="28"/>
        </w:rPr>
        <w:t xml:space="preserve">  И.М.), № 26 (заведующая Нестеренко Н.П.), № 7 (заведующая </w:t>
      </w:r>
      <w:proofErr w:type="spellStart"/>
      <w:r w:rsidRPr="003E7767">
        <w:rPr>
          <w:color w:val="000000"/>
          <w:sz w:val="28"/>
          <w:szCs w:val="28"/>
        </w:rPr>
        <w:t>Ажинова</w:t>
      </w:r>
      <w:proofErr w:type="spellEnd"/>
      <w:r w:rsidRPr="003E7767">
        <w:rPr>
          <w:color w:val="000000"/>
          <w:sz w:val="28"/>
          <w:szCs w:val="28"/>
        </w:rPr>
        <w:t xml:space="preserve"> О.В.).</w:t>
      </w:r>
      <w:proofErr w:type="gramEnd"/>
    </w:p>
    <w:p w:rsidR="003E7767" w:rsidRPr="003E7767" w:rsidRDefault="003E7767" w:rsidP="00103097">
      <w:pPr>
        <w:ind w:firstLine="708"/>
        <w:jc w:val="both"/>
        <w:rPr>
          <w:color w:val="000000"/>
          <w:sz w:val="28"/>
          <w:szCs w:val="28"/>
        </w:rPr>
      </w:pPr>
      <w:r w:rsidRPr="003E7767">
        <w:rPr>
          <w:color w:val="000000"/>
          <w:sz w:val="28"/>
          <w:szCs w:val="28"/>
        </w:rPr>
        <w:t xml:space="preserve">В дошкольных образовательных учреждениях района работают 227 педагогов, из них 71 с высшим профессиональным образованием, 143 со средним специальным </w:t>
      </w:r>
      <w:r w:rsidRPr="003E7767">
        <w:rPr>
          <w:color w:val="000000"/>
          <w:sz w:val="28"/>
          <w:szCs w:val="28"/>
        </w:rPr>
        <w:lastRenderedPageBreak/>
        <w:t>образованием, 29  обучается в высших и средних специальных учебных заведениях. Высшую квалификационную категорию имеют 7,3 %, первую -33,6 %, вторую-17,2 %, без категории 41,9 %  педагогов.</w:t>
      </w:r>
    </w:p>
    <w:p w:rsidR="003E7767" w:rsidRPr="003E7767" w:rsidRDefault="003E7767" w:rsidP="003E7767">
      <w:pPr>
        <w:ind w:firstLine="709"/>
        <w:jc w:val="both"/>
        <w:rPr>
          <w:color w:val="000000"/>
          <w:sz w:val="28"/>
          <w:szCs w:val="28"/>
        </w:rPr>
      </w:pPr>
      <w:r w:rsidRPr="003E7767">
        <w:rPr>
          <w:color w:val="000000"/>
          <w:sz w:val="28"/>
          <w:szCs w:val="28"/>
        </w:rPr>
        <w:t>Охрана и укрепление  психического и физического здоровья детей – первост</w:t>
      </w:r>
      <w:r w:rsidRPr="003E7767">
        <w:rPr>
          <w:color w:val="000000"/>
          <w:sz w:val="28"/>
          <w:szCs w:val="28"/>
        </w:rPr>
        <w:t>е</w:t>
      </w:r>
      <w:r w:rsidRPr="003E7767">
        <w:rPr>
          <w:color w:val="000000"/>
          <w:sz w:val="28"/>
          <w:szCs w:val="28"/>
        </w:rPr>
        <w:t>пенная задача дошкольного учреждения. Для совершенствования работы в этом направлении творческой группой педагогов  дошкольных учреждений разработана муниципальная комплексная целевая программа «Здоровье». Внедряя новые оздор</w:t>
      </w:r>
      <w:r w:rsidRPr="003E7767">
        <w:rPr>
          <w:color w:val="000000"/>
          <w:sz w:val="28"/>
          <w:szCs w:val="28"/>
        </w:rPr>
        <w:t>о</w:t>
      </w:r>
      <w:r w:rsidRPr="003E7767">
        <w:rPr>
          <w:color w:val="000000"/>
          <w:sz w:val="28"/>
          <w:szCs w:val="28"/>
        </w:rPr>
        <w:t>вительные технологии, МБДОУ создают необходимые условия: значительно улучш</w:t>
      </w:r>
      <w:r w:rsidRPr="003E7767">
        <w:rPr>
          <w:color w:val="000000"/>
          <w:sz w:val="28"/>
          <w:szCs w:val="28"/>
        </w:rPr>
        <w:t>е</w:t>
      </w:r>
      <w:r w:rsidRPr="003E7767">
        <w:rPr>
          <w:color w:val="000000"/>
          <w:sz w:val="28"/>
          <w:szCs w:val="28"/>
        </w:rPr>
        <w:t>на и обновлена материальная база, направленная на укрепление здоровья и полн</w:t>
      </w:r>
      <w:r w:rsidRPr="003E7767">
        <w:rPr>
          <w:color w:val="000000"/>
          <w:sz w:val="28"/>
          <w:szCs w:val="28"/>
        </w:rPr>
        <w:t>о</w:t>
      </w:r>
      <w:r w:rsidRPr="003E7767">
        <w:rPr>
          <w:color w:val="000000"/>
          <w:sz w:val="28"/>
          <w:szCs w:val="28"/>
        </w:rPr>
        <w:t xml:space="preserve">ценное развитие воспитанников, приобретено   игровое и спортивное оборудование. </w:t>
      </w:r>
    </w:p>
    <w:p w:rsidR="003E7767" w:rsidRPr="003E7767" w:rsidRDefault="003E7767" w:rsidP="00103097">
      <w:pPr>
        <w:ind w:firstLine="708"/>
        <w:jc w:val="both"/>
        <w:rPr>
          <w:color w:val="000000"/>
          <w:sz w:val="28"/>
          <w:szCs w:val="28"/>
        </w:rPr>
      </w:pPr>
      <w:r w:rsidRPr="003E7767">
        <w:rPr>
          <w:color w:val="000000"/>
          <w:sz w:val="28"/>
          <w:szCs w:val="28"/>
        </w:rPr>
        <w:t>Организация питания в дошкольном образовательном учреждении является о</w:t>
      </w:r>
      <w:r w:rsidRPr="003E7767">
        <w:rPr>
          <w:color w:val="000000"/>
          <w:sz w:val="28"/>
          <w:szCs w:val="28"/>
        </w:rPr>
        <w:t>д</w:t>
      </w:r>
      <w:r w:rsidRPr="003E7767">
        <w:rPr>
          <w:color w:val="000000"/>
          <w:sz w:val="28"/>
          <w:szCs w:val="28"/>
        </w:rPr>
        <w:t>ним из важнейших вопросов в области оздоровительной работы с детьми. Анализ п</w:t>
      </w:r>
      <w:r w:rsidRPr="003E7767">
        <w:rPr>
          <w:color w:val="000000"/>
          <w:sz w:val="28"/>
          <w:szCs w:val="28"/>
        </w:rPr>
        <w:t>и</w:t>
      </w:r>
      <w:r w:rsidRPr="003E7767">
        <w:rPr>
          <w:color w:val="000000"/>
          <w:sz w:val="28"/>
          <w:szCs w:val="28"/>
        </w:rPr>
        <w:t>тания в детских садах района   показывает, что с 20010 года дети в  МБДОУ  получ</w:t>
      </w:r>
      <w:r w:rsidRPr="003E7767">
        <w:rPr>
          <w:color w:val="000000"/>
          <w:sz w:val="28"/>
          <w:szCs w:val="28"/>
        </w:rPr>
        <w:t>а</w:t>
      </w:r>
      <w:r w:rsidRPr="003E7767">
        <w:rPr>
          <w:color w:val="000000"/>
          <w:sz w:val="28"/>
          <w:szCs w:val="28"/>
        </w:rPr>
        <w:t>ют более сбалансированное рациональное питание, нормы питания по основным пр</w:t>
      </w:r>
      <w:r w:rsidRPr="003E7767">
        <w:rPr>
          <w:color w:val="000000"/>
          <w:sz w:val="28"/>
          <w:szCs w:val="28"/>
        </w:rPr>
        <w:t>о</w:t>
      </w:r>
      <w:r w:rsidRPr="003E7767">
        <w:rPr>
          <w:color w:val="000000"/>
          <w:sz w:val="28"/>
          <w:szCs w:val="28"/>
        </w:rPr>
        <w:t xml:space="preserve">дуктам (мясо, молоко, фрукты и овощи) выполнены на 90-104%.   В  дошкольных учреждениях используется картотека блюд, что позволяет расширить ассортимент продуктов, используемых в рационе питания детей.  В меню включены натуральные соки, витаминизированные напитки, проводится «С-витаминизация». </w:t>
      </w:r>
    </w:p>
    <w:p w:rsidR="003E7767" w:rsidRPr="003E7767" w:rsidRDefault="003E7767" w:rsidP="003E7767">
      <w:pPr>
        <w:ind w:firstLine="709"/>
        <w:jc w:val="both"/>
        <w:rPr>
          <w:color w:val="000000"/>
          <w:sz w:val="28"/>
          <w:szCs w:val="28"/>
        </w:rPr>
      </w:pPr>
      <w:r w:rsidRPr="003E7767">
        <w:rPr>
          <w:color w:val="000000"/>
          <w:sz w:val="28"/>
          <w:szCs w:val="28"/>
        </w:rPr>
        <w:t>Духовно-нравственное воспитание  – одна из немаловажных задач  дошкольн</w:t>
      </w:r>
      <w:r w:rsidRPr="003E7767">
        <w:rPr>
          <w:color w:val="000000"/>
          <w:sz w:val="28"/>
          <w:szCs w:val="28"/>
        </w:rPr>
        <w:t>о</w:t>
      </w:r>
      <w:r w:rsidRPr="003E7767">
        <w:rPr>
          <w:color w:val="000000"/>
          <w:sz w:val="28"/>
          <w:szCs w:val="28"/>
        </w:rPr>
        <w:t>го образования. Определенный  опыт работы по приобщению детей к обычаям и тр</w:t>
      </w:r>
      <w:r w:rsidRPr="003E7767">
        <w:rPr>
          <w:color w:val="000000"/>
          <w:sz w:val="28"/>
          <w:szCs w:val="28"/>
        </w:rPr>
        <w:t>а</w:t>
      </w:r>
      <w:r w:rsidRPr="003E7767">
        <w:rPr>
          <w:color w:val="000000"/>
          <w:sz w:val="28"/>
          <w:szCs w:val="28"/>
        </w:rPr>
        <w:t>дициям Донского края, русской народной культуре  накоплен в дошкольных учр</w:t>
      </w:r>
      <w:r w:rsidRPr="003E7767">
        <w:rPr>
          <w:color w:val="000000"/>
          <w:sz w:val="28"/>
          <w:szCs w:val="28"/>
        </w:rPr>
        <w:t>е</w:t>
      </w:r>
      <w:r w:rsidRPr="003E7767">
        <w:rPr>
          <w:color w:val="000000"/>
          <w:sz w:val="28"/>
          <w:szCs w:val="28"/>
        </w:rPr>
        <w:t>ждениях № 14, № 31, № 32, № 39, № 43. Педагогами дошкольных учреждений № 39, № 42, № 43 разработана районная программа «Первые шаги к духовным ценностям», которая активно используется педагогами всех дошкольных учреждений. Опыт раб</w:t>
      </w:r>
      <w:r w:rsidRPr="003E7767">
        <w:rPr>
          <w:color w:val="000000"/>
          <w:sz w:val="28"/>
          <w:szCs w:val="28"/>
        </w:rPr>
        <w:t>о</w:t>
      </w:r>
      <w:r w:rsidRPr="003E7767">
        <w:rPr>
          <w:color w:val="000000"/>
          <w:sz w:val="28"/>
          <w:szCs w:val="28"/>
        </w:rPr>
        <w:t>ты этих учреждений  опубликован в сборнике Духовно-нравственное воспитание в системе дошкольного образования Октябрьского района.</w:t>
      </w:r>
    </w:p>
    <w:p w:rsidR="003E7767" w:rsidRPr="003E7767" w:rsidRDefault="00103097" w:rsidP="003E776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3E7767" w:rsidRPr="003E7767">
        <w:rPr>
          <w:color w:val="000000"/>
          <w:sz w:val="28"/>
          <w:szCs w:val="28"/>
        </w:rPr>
        <w:t>Обеспечению качества образования  способствует не только реализация осно</w:t>
      </w:r>
      <w:r w:rsidR="003E7767" w:rsidRPr="003E7767">
        <w:rPr>
          <w:color w:val="000000"/>
          <w:sz w:val="28"/>
          <w:szCs w:val="28"/>
        </w:rPr>
        <w:t>в</w:t>
      </w:r>
      <w:r w:rsidR="003E7767" w:rsidRPr="003E7767">
        <w:rPr>
          <w:color w:val="000000"/>
          <w:sz w:val="28"/>
          <w:szCs w:val="28"/>
        </w:rPr>
        <w:t>ного содержания, направленного на выполнение  стандарта дошкольного образов</w:t>
      </w:r>
      <w:r w:rsidR="003E7767" w:rsidRPr="003E7767">
        <w:rPr>
          <w:color w:val="000000"/>
          <w:sz w:val="28"/>
          <w:szCs w:val="28"/>
        </w:rPr>
        <w:t>а</w:t>
      </w:r>
      <w:r w:rsidR="003E7767" w:rsidRPr="003E7767">
        <w:rPr>
          <w:color w:val="000000"/>
          <w:sz w:val="28"/>
          <w:szCs w:val="28"/>
        </w:rPr>
        <w:t>ния, но и дополнительное образование. В МБДОУ функционируют кружки худож</w:t>
      </w:r>
      <w:r w:rsidR="003E7767" w:rsidRPr="003E7767">
        <w:rPr>
          <w:color w:val="000000"/>
          <w:sz w:val="28"/>
          <w:szCs w:val="28"/>
        </w:rPr>
        <w:t>е</w:t>
      </w:r>
      <w:r w:rsidR="003E7767" w:rsidRPr="003E7767">
        <w:rPr>
          <w:color w:val="000000"/>
          <w:sz w:val="28"/>
          <w:szCs w:val="28"/>
        </w:rPr>
        <w:t>ственно-эстетической, интеллектуальной, физкультурно-оздоровительной и корре</w:t>
      </w:r>
      <w:r w:rsidR="003E7767" w:rsidRPr="003E7767">
        <w:rPr>
          <w:color w:val="000000"/>
          <w:sz w:val="28"/>
          <w:szCs w:val="28"/>
        </w:rPr>
        <w:t>к</w:t>
      </w:r>
      <w:r w:rsidR="003E7767" w:rsidRPr="003E7767">
        <w:rPr>
          <w:color w:val="000000"/>
          <w:sz w:val="28"/>
          <w:szCs w:val="28"/>
        </w:rPr>
        <w:t>ционной направленности. Детские сады на договорной основе взаимодействуют с учреждениями дополнительного образования: музыкальными и художественными школами, школой искусств и ДЮСШ. Таким образом, дошкольное образование сп</w:t>
      </w:r>
      <w:r w:rsidR="003E7767" w:rsidRPr="003E7767">
        <w:rPr>
          <w:color w:val="000000"/>
          <w:sz w:val="28"/>
          <w:szCs w:val="28"/>
        </w:rPr>
        <w:t>о</w:t>
      </w:r>
      <w:r w:rsidR="003E7767" w:rsidRPr="003E7767">
        <w:rPr>
          <w:color w:val="000000"/>
          <w:sz w:val="28"/>
          <w:szCs w:val="28"/>
        </w:rPr>
        <w:t>собствует дальнейшему успешному обучению в общеобразовательных учреждениях.</w:t>
      </w:r>
    </w:p>
    <w:p w:rsidR="003E7767" w:rsidRPr="003E7767" w:rsidRDefault="003E7767" w:rsidP="003E7767">
      <w:pPr>
        <w:ind w:firstLine="709"/>
        <w:jc w:val="both"/>
        <w:rPr>
          <w:color w:val="000000"/>
          <w:sz w:val="28"/>
          <w:szCs w:val="28"/>
        </w:rPr>
      </w:pP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настоящее время в образовательное пространство широко внедряется ма</w:t>
      </w:r>
      <w:r w:rsidRPr="003E7767">
        <w:rPr>
          <w:sz w:val="28"/>
          <w:szCs w:val="28"/>
        </w:rPr>
        <w:t>с</w:t>
      </w:r>
      <w:r w:rsidRPr="003E7767">
        <w:rPr>
          <w:sz w:val="28"/>
          <w:szCs w:val="28"/>
        </w:rPr>
        <w:t>штабный проект по модернизации образования, который стартовал в Октябрьском районе, как и по всей стране, в 2011 году, обсуждается новая система ценностей и ц</w:t>
      </w:r>
      <w:r w:rsidRPr="003E7767">
        <w:rPr>
          <w:sz w:val="28"/>
          <w:szCs w:val="28"/>
        </w:rPr>
        <w:t>е</w:t>
      </w:r>
      <w:r w:rsidRPr="003E7767">
        <w:rPr>
          <w:sz w:val="28"/>
          <w:szCs w:val="28"/>
        </w:rPr>
        <w:t>лей образования, концепция развития личности. В Федеральной целевой программе развития образования 2011 – 2015 гг. основной целью обозначено обеспечение д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ступности качественного образования, соответствующего требованиям инновацио</w:t>
      </w:r>
      <w:r w:rsidRPr="003E7767">
        <w:rPr>
          <w:sz w:val="28"/>
          <w:szCs w:val="28"/>
        </w:rPr>
        <w:t>н</w:t>
      </w:r>
      <w:r w:rsidRPr="003E7767">
        <w:rPr>
          <w:sz w:val="28"/>
          <w:szCs w:val="28"/>
        </w:rPr>
        <w:t>ного социально ориентированного развития.</w:t>
      </w:r>
    </w:p>
    <w:p w:rsidR="003E7767" w:rsidRPr="003E7767" w:rsidRDefault="003E7767" w:rsidP="00103097">
      <w:pPr>
        <w:ind w:firstLine="708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Программа модернизации муниципальной системы образования, Стратегия развития Октябрьского района определяют тенденции реализации основных напра</w:t>
      </w:r>
      <w:r w:rsidRPr="003E7767">
        <w:rPr>
          <w:sz w:val="28"/>
          <w:szCs w:val="28"/>
        </w:rPr>
        <w:t>в</w:t>
      </w:r>
      <w:r w:rsidRPr="003E7767">
        <w:rPr>
          <w:sz w:val="28"/>
          <w:szCs w:val="28"/>
        </w:rPr>
        <w:lastRenderedPageBreak/>
        <w:t>лений стратегических ориентиров национальной образовательной инициативы «Наша новая школа».</w:t>
      </w:r>
    </w:p>
    <w:p w:rsidR="003E7767" w:rsidRPr="003E7767" w:rsidRDefault="003E7767" w:rsidP="00103097">
      <w:pPr>
        <w:ind w:firstLine="708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Одним из главных направлений деятельности ОУ является обновление соде</w:t>
      </w:r>
      <w:r w:rsidRPr="003E7767">
        <w:rPr>
          <w:sz w:val="28"/>
          <w:szCs w:val="28"/>
        </w:rPr>
        <w:t>р</w:t>
      </w:r>
      <w:r w:rsidRPr="003E7767">
        <w:rPr>
          <w:sz w:val="28"/>
          <w:szCs w:val="28"/>
        </w:rPr>
        <w:t>жания образования</w:t>
      </w:r>
      <w:r w:rsidRPr="003E7767">
        <w:rPr>
          <w:b/>
          <w:sz w:val="28"/>
          <w:szCs w:val="28"/>
        </w:rPr>
        <w:t xml:space="preserve">. </w:t>
      </w:r>
      <w:r w:rsidRPr="003E7767">
        <w:rPr>
          <w:sz w:val="28"/>
          <w:szCs w:val="28"/>
        </w:rPr>
        <w:t>В настоящее время система муниципального образования О</w:t>
      </w:r>
      <w:r w:rsidRPr="003E7767">
        <w:rPr>
          <w:sz w:val="28"/>
          <w:szCs w:val="28"/>
        </w:rPr>
        <w:t>к</w:t>
      </w:r>
      <w:r w:rsidRPr="003E7767">
        <w:rPr>
          <w:sz w:val="28"/>
          <w:szCs w:val="28"/>
        </w:rPr>
        <w:t>тябрьского района включает 57 образовательных учреждений, реализующих пр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граммы общего образования, в том числе: 25 дневных муниципальных общеобраз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вательных учреждений; 29 образовательных учреждений для детей дошкольного во</w:t>
      </w:r>
      <w:r w:rsidRPr="003E7767">
        <w:rPr>
          <w:sz w:val="28"/>
          <w:szCs w:val="28"/>
        </w:rPr>
        <w:t>з</w:t>
      </w:r>
      <w:r w:rsidRPr="003E7767">
        <w:rPr>
          <w:sz w:val="28"/>
          <w:szCs w:val="28"/>
        </w:rPr>
        <w:t>раста; учебно-производственный комбинат; детско-юношеская спортивная школа, центр воспитательной работы.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Среди них профильное обучение организуют 9, углубленное изучение предм</w:t>
      </w:r>
      <w:r w:rsidRPr="003E7767">
        <w:rPr>
          <w:sz w:val="28"/>
          <w:szCs w:val="28"/>
        </w:rPr>
        <w:t>е</w:t>
      </w:r>
      <w:r w:rsidRPr="003E7767">
        <w:rPr>
          <w:sz w:val="28"/>
          <w:szCs w:val="28"/>
        </w:rPr>
        <w:t xml:space="preserve">тов проводят лицей № 82 и гимназия № 20, </w:t>
      </w:r>
      <w:proofErr w:type="gramStart"/>
      <w:r w:rsidRPr="003E7767">
        <w:rPr>
          <w:sz w:val="28"/>
          <w:szCs w:val="28"/>
        </w:rPr>
        <w:t>обучение</w:t>
      </w:r>
      <w:proofErr w:type="gramEnd"/>
      <w:r w:rsidRPr="003E7767">
        <w:rPr>
          <w:sz w:val="28"/>
          <w:szCs w:val="28"/>
        </w:rPr>
        <w:t xml:space="preserve"> по индивидуальным учебным программам - МБОУ СОШ № 23. 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учебные планы школ района включены различные интегрированные курсы, экологической, правовой, экономической, антикоррупционной направленности, а также спецкурсы: «Основы православной культуры», «История Октябрьского рай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 xml:space="preserve">на», «Основы предпринимательской деятельности, элективные курсы по </w:t>
      </w:r>
      <w:proofErr w:type="spellStart"/>
      <w:r w:rsidRPr="003E7767">
        <w:rPr>
          <w:sz w:val="28"/>
          <w:szCs w:val="28"/>
        </w:rPr>
        <w:t>предпр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фильной</w:t>
      </w:r>
      <w:proofErr w:type="spellEnd"/>
      <w:r w:rsidRPr="003E7767">
        <w:rPr>
          <w:sz w:val="28"/>
          <w:szCs w:val="28"/>
        </w:rPr>
        <w:t xml:space="preserve"> подготовке и профильному обучению. Во всех школах введен третий час физкультуры.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30% ОУ ведут экспериментальную деятельность в рамках принципиально н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вой системы непрерывного образования, работают в инновационном режиме. Фун</w:t>
      </w:r>
      <w:r w:rsidRPr="003E7767">
        <w:rPr>
          <w:sz w:val="28"/>
          <w:szCs w:val="28"/>
        </w:rPr>
        <w:t>к</w:t>
      </w:r>
      <w:r w:rsidRPr="003E7767">
        <w:rPr>
          <w:sz w:val="28"/>
          <w:szCs w:val="28"/>
        </w:rPr>
        <w:t>ционируют 7 муниципальных ресурсных центров, 1 экспериментальная площадка федерального значения, 4 пилотных площадки областного значения.</w:t>
      </w:r>
      <w:r w:rsidRPr="003E7767">
        <w:rPr>
          <w:sz w:val="28"/>
          <w:szCs w:val="28"/>
        </w:rPr>
        <w:tab/>
        <w:t xml:space="preserve"> С идеей оп</w:t>
      </w:r>
      <w:r w:rsidRPr="003E7767">
        <w:rPr>
          <w:sz w:val="28"/>
          <w:szCs w:val="28"/>
        </w:rPr>
        <w:t>е</w:t>
      </w:r>
      <w:r w:rsidRPr="003E7767">
        <w:rPr>
          <w:sz w:val="28"/>
          <w:szCs w:val="28"/>
        </w:rPr>
        <w:t>режающего развития связана работа по переходу на новые образовательные станда</w:t>
      </w:r>
      <w:r w:rsidRPr="003E7767">
        <w:rPr>
          <w:sz w:val="28"/>
          <w:szCs w:val="28"/>
        </w:rPr>
        <w:t>р</w:t>
      </w:r>
      <w:r w:rsidRPr="003E7767">
        <w:rPr>
          <w:sz w:val="28"/>
          <w:szCs w:val="28"/>
        </w:rPr>
        <w:t>ты. Учителями начальных классов базовой школы № 23 и пилотных школ № 5, 6, 26, 73 апробированы образовательные стандарты нового поколения, прошли курсовую переподготовку более 200 педагогических и руководящих работников, осуществл</w:t>
      </w:r>
      <w:r w:rsidRPr="003E7767">
        <w:rPr>
          <w:sz w:val="28"/>
          <w:szCs w:val="28"/>
        </w:rPr>
        <w:t>я</w:t>
      </w:r>
      <w:r w:rsidRPr="003E7767">
        <w:rPr>
          <w:sz w:val="28"/>
          <w:szCs w:val="28"/>
        </w:rPr>
        <w:t>лось методическое обеспечение и сопровождение перехода школ района на новые федеральные  государственные образовательные  стандарты. С 1 сентября 2012 года первые и вторые  классы всех школ района перешли на новые образовательные ста</w:t>
      </w:r>
      <w:r w:rsidRPr="003E7767">
        <w:rPr>
          <w:sz w:val="28"/>
          <w:szCs w:val="28"/>
        </w:rPr>
        <w:t>н</w:t>
      </w:r>
      <w:r w:rsidRPr="003E7767">
        <w:rPr>
          <w:sz w:val="28"/>
          <w:szCs w:val="28"/>
        </w:rPr>
        <w:t>дарты - ФГОС.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Методкабинетом совместно с областным институтом повышения квалификации были организованы специальные курсы, 100 учителей начальной школы прошли ку</w:t>
      </w:r>
      <w:r w:rsidRPr="003E7767">
        <w:rPr>
          <w:sz w:val="28"/>
          <w:szCs w:val="28"/>
        </w:rPr>
        <w:t>р</w:t>
      </w:r>
      <w:r w:rsidRPr="003E7767">
        <w:rPr>
          <w:sz w:val="28"/>
          <w:szCs w:val="28"/>
        </w:rPr>
        <w:t xml:space="preserve">совую переподготовку по ФГОС. 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Методическим кабинетом на базе школьных округов организованы  обучающие семинары - практикумы, вопросы введения стандартов обсуждались в ходе разли</w:t>
      </w:r>
      <w:r w:rsidRPr="003E7767">
        <w:rPr>
          <w:sz w:val="28"/>
          <w:szCs w:val="28"/>
        </w:rPr>
        <w:t>ч</w:t>
      </w:r>
      <w:r w:rsidRPr="003E7767">
        <w:rPr>
          <w:sz w:val="28"/>
          <w:szCs w:val="28"/>
        </w:rPr>
        <w:t>ных методических мероприятий, в рамках деятельности районных методических об</w:t>
      </w:r>
      <w:r w:rsidRPr="003E7767">
        <w:rPr>
          <w:sz w:val="28"/>
          <w:szCs w:val="28"/>
        </w:rPr>
        <w:t>ъ</w:t>
      </w:r>
      <w:r w:rsidRPr="003E7767">
        <w:rPr>
          <w:sz w:val="28"/>
          <w:szCs w:val="28"/>
        </w:rPr>
        <w:t>единений учителей. Опыт работы руководителей и учителей  школ района освещался в ходе областных методических мероприятий.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 С введением новых стандартов связана работа по духовно-нравственному во</w:t>
      </w:r>
      <w:r w:rsidRPr="003E7767">
        <w:rPr>
          <w:sz w:val="28"/>
          <w:szCs w:val="28"/>
        </w:rPr>
        <w:t>с</w:t>
      </w:r>
      <w:r w:rsidRPr="003E7767">
        <w:rPr>
          <w:sz w:val="28"/>
          <w:szCs w:val="28"/>
        </w:rPr>
        <w:t xml:space="preserve">питанию школьников (ДНВ). 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С целью обобщения опыта образовательными учреждениями Октябрьского района создана региональная экспериментальная площадка «Сетевое дистанционное взаимодействие образовательных учреждений по развитию системы духовно-нравственного воспитания на основе программ социальной, проектной, учебно-</w:t>
      </w:r>
      <w:r w:rsidRPr="003E7767">
        <w:rPr>
          <w:sz w:val="28"/>
          <w:szCs w:val="28"/>
        </w:rPr>
        <w:lastRenderedPageBreak/>
        <w:t>исследовательской деятельности обучающихся в условиях новых требований к ста</w:t>
      </w:r>
      <w:r w:rsidRPr="003E7767">
        <w:rPr>
          <w:sz w:val="28"/>
          <w:szCs w:val="28"/>
        </w:rPr>
        <w:t>н</w:t>
      </w:r>
      <w:r w:rsidRPr="003E7767">
        <w:rPr>
          <w:sz w:val="28"/>
          <w:szCs w:val="28"/>
        </w:rPr>
        <w:t>дартам».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рамках деятельности экспериментальной площадки творческими группами разработаны программы по духовно-нравственному и гражданско-патриотическому воспитанию в соответствии с ФГОС, а также апробирован учебник по введению н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вого федерального курса в учебный план ОУ.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Опыт работы Октябрьского района освещался на ХХ Российских Рождестве</w:t>
      </w:r>
      <w:r w:rsidRPr="003E7767">
        <w:rPr>
          <w:sz w:val="28"/>
          <w:szCs w:val="28"/>
        </w:rPr>
        <w:t>н</w:t>
      </w:r>
      <w:r w:rsidRPr="003E7767">
        <w:rPr>
          <w:sz w:val="28"/>
          <w:szCs w:val="28"/>
        </w:rPr>
        <w:t xml:space="preserve">ских чтениях, видеоканалах </w:t>
      </w:r>
      <w:proofErr w:type="spellStart"/>
      <w:r w:rsidRPr="003E7767">
        <w:rPr>
          <w:sz w:val="28"/>
          <w:szCs w:val="28"/>
        </w:rPr>
        <w:t>ДонТР</w:t>
      </w:r>
      <w:proofErr w:type="spellEnd"/>
      <w:r w:rsidRPr="003E7767">
        <w:rPr>
          <w:sz w:val="28"/>
          <w:szCs w:val="28"/>
        </w:rPr>
        <w:t xml:space="preserve"> и Союз, краеведческой конференции «Край </w:t>
      </w:r>
      <w:proofErr w:type="gramStart"/>
      <w:r w:rsidRPr="003E7767">
        <w:rPr>
          <w:sz w:val="28"/>
          <w:szCs w:val="28"/>
        </w:rPr>
        <w:t>ро</w:t>
      </w:r>
      <w:r w:rsidRPr="003E7767">
        <w:rPr>
          <w:sz w:val="28"/>
          <w:szCs w:val="28"/>
        </w:rPr>
        <w:t>д</w:t>
      </w:r>
      <w:r w:rsidRPr="003E7767">
        <w:rPr>
          <w:sz w:val="28"/>
          <w:szCs w:val="28"/>
        </w:rPr>
        <w:t>ной-Дон</w:t>
      </w:r>
      <w:proofErr w:type="gramEnd"/>
      <w:r w:rsidRPr="003E7767">
        <w:rPr>
          <w:sz w:val="28"/>
          <w:szCs w:val="28"/>
        </w:rPr>
        <w:t>», в работе выставки-форума «Православная Русь». Заключены Соглашения с приходами Октябрьского благочиния о сотрудничестве.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плане реализации муниципальной программы проводилась просветительская работа с родителями через деятельность родительских лекториев, работа с населен</w:t>
      </w:r>
      <w:r w:rsidRPr="003E7767">
        <w:rPr>
          <w:sz w:val="28"/>
          <w:szCs w:val="28"/>
        </w:rPr>
        <w:t>и</w:t>
      </w:r>
      <w:r w:rsidRPr="003E7767">
        <w:rPr>
          <w:sz w:val="28"/>
          <w:szCs w:val="28"/>
        </w:rPr>
        <w:t>ем в форме различных акций. Наши педагоги, школьники, родители принимали уч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>стие во многих мероприятиях региона и России:</w:t>
      </w:r>
    </w:p>
    <w:p w:rsidR="00103097" w:rsidRDefault="003E7767" w:rsidP="00103097">
      <w:pPr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- В предметных олимпиадах приняло участие около 2 </w:t>
      </w:r>
      <w:proofErr w:type="spellStart"/>
      <w:proofErr w:type="gramStart"/>
      <w:r w:rsidRPr="003E7767">
        <w:rPr>
          <w:sz w:val="28"/>
          <w:szCs w:val="28"/>
        </w:rPr>
        <w:t>тыс</w:t>
      </w:r>
      <w:proofErr w:type="spellEnd"/>
      <w:proofErr w:type="gramEnd"/>
      <w:r w:rsidRPr="003E7767">
        <w:rPr>
          <w:sz w:val="28"/>
          <w:szCs w:val="28"/>
        </w:rPr>
        <w:t xml:space="preserve"> школьников.</w:t>
      </w:r>
    </w:p>
    <w:p w:rsidR="003E7767" w:rsidRPr="003E7767" w:rsidRDefault="00103097" w:rsidP="001030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="003E7767" w:rsidRPr="003E7767">
        <w:rPr>
          <w:sz w:val="28"/>
          <w:szCs w:val="28"/>
        </w:rPr>
        <w:t>Во Всероссийской  предметной олимпиаде «Святая Русь, храни веру правосла</w:t>
      </w:r>
      <w:r w:rsidR="003E7767" w:rsidRPr="003E7767">
        <w:rPr>
          <w:sz w:val="28"/>
          <w:szCs w:val="28"/>
        </w:rPr>
        <w:t>в</w:t>
      </w:r>
      <w:r w:rsidR="003E7767" w:rsidRPr="003E7767">
        <w:rPr>
          <w:sz w:val="28"/>
          <w:szCs w:val="28"/>
        </w:rPr>
        <w:t>ную!» приняло участие 84 ученика,  ученица школы № 62 стала призером.</w:t>
      </w:r>
    </w:p>
    <w:p w:rsidR="003E7767" w:rsidRPr="003E7767" w:rsidRDefault="00103097" w:rsidP="001030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="003E7767" w:rsidRPr="003E7767">
        <w:rPr>
          <w:sz w:val="28"/>
          <w:szCs w:val="28"/>
        </w:rPr>
        <w:t>Во Всероссийской  интеллектуальной олимпиаде «Наше наследие. Отечественная война 1812 года»  приняли участие школьники из 16 ОУ, региональными призерами стали ученики ОУ № 3, 4, 23, 77, 82, которые в составе областной сборной команды «Дон» представляли Октябрьский район в финале Всероссийской олимпиады.</w:t>
      </w:r>
    </w:p>
    <w:p w:rsidR="00103097" w:rsidRDefault="003E7767" w:rsidP="0010309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различных творческих конкурсах области и России приняло участие около 200 школьников:</w:t>
      </w:r>
    </w:p>
    <w:p w:rsidR="00103097" w:rsidRDefault="003E7767" w:rsidP="00103097">
      <w:pPr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 - ученица гимназии № 20 стала дипломантом Международного конкурса «Красота Божьего мира»</w:t>
      </w:r>
      <w:r w:rsidR="00103097">
        <w:rPr>
          <w:sz w:val="28"/>
          <w:szCs w:val="28"/>
        </w:rPr>
        <w:t>,</w:t>
      </w:r>
      <w:r w:rsidRPr="003E7767">
        <w:rPr>
          <w:sz w:val="28"/>
          <w:szCs w:val="28"/>
        </w:rPr>
        <w:t xml:space="preserve">    </w:t>
      </w:r>
    </w:p>
    <w:p w:rsidR="003E7767" w:rsidRPr="003E7767" w:rsidRDefault="003E7767" w:rsidP="00103097">
      <w:pPr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 - 7 призеров областного конкурса «Православная книга своими руками», побе</w:t>
      </w:r>
      <w:r w:rsidR="00103097">
        <w:rPr>
          <w:sz w:val="28"/>
          <w:szCs w:val="28"/>
        </w:rPr>
        <w:t>дитель – ученик школы № 43,</w:t>
      </w:r>
    </w:p>
    <w:p w:rsidR="003E7767" w:rsidRPr="003E7767" w:rsidRDefault="003E7767" w:rsidP="00103097">
      <w:pPr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 - призеры конкурса «Святые заступники веры» - ученики школ № 23, 43, 73, лицея № 82</w:t>
      </w:r>
      <w:r w:rsidR="00103097">
        <w:rPr>
          <w:sz w:val="28"/>
          <w:szCs w:val="28"/>
        </w:rPr>
        <w:t>,</w:t>
      </w:r>
    </w:p>
    <w:p w:rsidR="00103097" w:rsidRDefault="003E7767" w:rsidP="00103097">
      <w:pPr>
        <w:jc w:val="both"/>
        <w:rPr>
          <w:sz w:val="28"/>
          <w:szCs w:val="28"/>
        </w:rPr>
      </w:pPr>
      <w:r w:rsidRPr="003E7767">
        <w:rPr>
          <w:sz w:val="28"/>
          <w:szCs w:val="28"/>
        </w:rPr>
        <w:t>- ученики школы № 23 стали победителями всероссийского конкурса «Человек в и</w:t>
      </w:r>
      <w:r w:rsidRPr="003E7767">
        <w:rPr>
          <w:sz w:val="28"/>
          <w:szCs w:val="28"/>
        </w:rPr>
        <w:t>с</w:t>
      </w:r>
      <w:r w:rsidRPr="003E7767">
        <w:rPr>
          <w:sz w:val="28"/>
          <w:szCs w:val="28"/>
        </w:rPr>
        <w:t>тории»</w:t>
      </w:r>
      <w:r w:rsidR="00103097">
        <w:rPr>
          <w:sz w:val="28"/>
          <w:szCs w:val="28"/>
        </w:rPr>
        <w:t>,</w:t>
      </w:r>
    </w:p>
    <w:p w:rsidR="003E7767" w:rsidRPr="003E7767" w:rsidRDefault="003E7767" w:rsidP="00103097">
      <w:pPr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- ученицы гимназии № 20 и лицея № 82 стали победителями 17 </w:t>
      </w:r>
      <w:proofErr w:type="spellStart"/>
      <w:r w:rsidRPr="003E7767">
        <w:rPr>
          <w:sz w:val="28"/>
          <w:szCs w:val="28"/>
        </w:rPr>
        <w:t>Димитриевских</w:t>
      </w:r>
      <w:proofErr w:type="spellEnd"/>
      <w:r w:rsidRPr="003E7767">
        <w:rPr>
          <w:sz w:val="28"/>
          <w:szCs w:val="28"/>
        </w:rPr>
        <w:t xml:space="preserve"> обр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 xml:space="preserve">зовательных чтениях.     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Нельзя не отметить значительные достижения наших педагогов:</w:t>
      </w:r>
    </w:p>
    <w:p w:rsidR="003E7767" w:rsidRPr="003E7767" w:rsidRDefault="003E7767" w:rsidP="00103097">
      <w:pPr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-  Чеха Татьяна Григорьевна – завуч школы № 72, стала победителем конкурса «За нравственный подвиг учителя», </w:t>
      </w:r>
      <w:proofErr w:type="spellStart"/>
      <w:r w:rsidRPr="003E7767">
        <w:rPr>
          <w:sz w:val="28"/>
          <w:szCs w:val="28"/>
        </w:rPr>
        <w:t>Анищенков</w:t>
      </w:r>
      <w:proofErr w:type="spellEnd"/>
      <w:r w:rsidRPr="003E7767">
        <w:rPr>
          <w:sz w:val="28"/>
          <w:szCs w:val="28"/>
        </w:rPr>
        <w:t xml:space="preserve"> Сергей Сергеевич – учитель этой же школы стал призером данного конкурса. </w:t>
      </w:r>
    </w:p>
    <w:p w:rsidR="003E7767" w:rsidRPr="003E7767" w:rsidRDefault="003E7767" w:rsidP="00103097">
      <w:pPr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 - </w:t>
      </w:r>
      <w:proofErr w:type="spellStart"/>
      <w:r w:rsidRPr="003E7767">
        <w:rPr>
          <w:sz w:val="28"/>
          <w:szCs w:val="28"/>
        </w:rPr>
        <w:t>Мумикова</w:t>
      </w:r>
      <w:proofErr w:type="spellEnd"/>
      <w:r w:rsidRPr="003E7767">
        <w:rPr>
          <w:sz w:val="28"/>
          <w:szCs w:val="28"/>
        </w:rPr>
        <w:t xml:space="preserve"> Светлана Ивановна – учитель школы № 23, стала дипломантом Всеро</w:t>
      </w:r>
      <w:r w:rsidRPr="003E7767">
        <w:rPr>
          <w:sz w:val="28"/>
          <w:szCs w:val="28"/>
        </w:rPr>
        <w:t>с</w:t>
      </w:r>
      <w:r w:rsidRPr="003E7767">
        <w:rPr>
          <w:sz w:val="28"/>
          <w:szCs w:val="28"/>
        </w:rPr>
        <w:t xml:space="preserve">сийского конкурса «Отечественная война 1812 года». 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Совместно с библиотеками сельских поселений проведены литературно-музыкальные вечера, уроки доброты, семейные праздники и конкурсы.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В результате работы творческой группы по сотрудничеству с музеем казачества ст. </w:t>
      </w:r>
      <w:proofErr w:type="spellStart"/>
      <w:r w:rsidRPr="003E7767">
        <w:rPr>
          <w:sz w:val="28"/>
          <w:szCs w:val="28"/>
        </w:rPr>
        <w:t>Старочеркасской</w:t>
      </w:r>
      <w:proofErr w:type="spellEnd"/>
      <w:r w:rsidRPr="003E7767">
        <w:rPr>
          <w:sz w:val="28"/>
          <w:szCs w:val="28"/>
        </w:rPr>
        <w:t xml:space="preserve"> были организованы экскурсии для школьников района, уроки по литературе, истории, музыке, спортивные мероприятия, психологические тренинги. Итоговым мероприятием явилась научно-практическая конференция, на которой </w:t>
      </w:r>
      <w:r w:rsidRPr="003E7767">
        <w:rPr>
          <w:sz w:val="28"/>
          <w:szCs w:val="28"/>
        </w:rPr>
        <w:lastRenderedPageBreak/>
        <w:t>представлены лучшие исследовательские работы старшеклассников. Все участники получили сертификаты.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Система работы по ДНВ дает положительные результаты. Снято с учета 13 подростков, количество правонарушений уменьшилось на 25%.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Новая школа нуждается в новом учителе, глубоко владеющим психолого-педагогическими знаниями, являющимся профессионалом в других областях де</w:t>
      </w:r>
      <w:r w:rsidRPr="003E7767">
        <w:rPr>
          <w:sz w:val="28"/>
          <w:szCs w:val="28"/>
        </w:rPr>
        <w:t>я</w:t>
      </w:r>
      <w:r w:rsidRPr="003E7767">
        <w:rPr>
          <w:sz w:val="28"/>
          <w:szCs w:val="28"/>
        </w:rPr>
        <w:t>тельности,  внимательном, отзывчивом, восприимчивом к интересам школьников,  способном помочь ребятам найти себя в будущем.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Особое место в работе отдела образования занимает курсовая переподготовка кадров. В прошлом году прошли курсовую подготовку  283            </w:t>
      </w:r>
      <w:r w:rsidRPr="003E7767">
        <w:rPr>
          <w:b/>
          <w:sz w:val="28"/>
          <w:szCs w:val="28"/>
        </w:rPr>
        <w:t xml:space="preserve"> </w:t>
      </w:r>
      <w:r w:rsidRPr="003E7767">
        <w:rPr>
          <w:sz w:val="28"/>
          <w:szCs w:val="28"/>
        </w:rPr>
        <w:t xml:space="preserve">руководителя и педагога, что составило 46,5 %. Особое внимание уделялось </w:t>
      </w:r>
      <w:proofErr w:type="gramStart"/>
      <w:r w:rsidRPr="003E7767">
        <w:rPr>
          <w:sz w:val="28"/>
          <w:szCs w:val="28"/>
        </w:rPr>
        <w:t>обучению по использ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ванию</w:t>
      </w:r>
      <w:proofErr w:type="gramEnd"/>
      <w:r w:rsidRPr="003E7767">
        <w:rPr>
          <w:sz w:val="28"/>
          <w:szCs w:val="28"/>
        </w:rPr>
        <w:t xml:space="preserve"> электронно-образовательных ресурсов в учебном процессе, 27% педагогич</w:t>
      </w:r>
      <w:r w:rsidRPr="003E7767">
        <w:rPr>
          <w:sz w:val="28"/>
          <w:szCs w:val="28"/>
        </w:rPr>
        <w:t>е</w:t>
      </w:r>
      <w:r w:rsidRPr="003E7767">
        <w:rPr>
          <w:sz w:val="28"/>
          <w:szCs w:val="28"/>
        </w:rPr>
        <w:t>ских работников повысили свою квалификацию по информационно-коммуникативным технологиям.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 Повышению профессионального мастерства педагогов способствовали  Инн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вационные структуры муниципальной методической службы: ресурсные центры на базе школ № 23, 61, 72, 77, 43, лицея № 82 и гимназии № 20; пяти школьных округов; 10 стажерских площадок.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На базе школы № 23 п. </w:t>
      </w:r>
      <w:proofErr w:type="spellStart"/>
      <w:r w:rsidRPr="003E7767">
        <w:rPr>
          <w:sz w:val="28"/>
          <w:szCs w:val="28"/>
        </w:rPr>
        <w:t>Красногорняцкий</w:t>
      </w:r>
      <w:proofErr w:type="spellEnd"/>
      <w:r w:rsidRPr="003E7767">
        <w:rPr>
          <w:sz w:val="28"/>
          <w:szCs w:val="28"/>
        </w:rPr>
        <w:t xml:space="preserve">, в рамках деятельности  федеральной  стажерской  площадки, 54 руководителя школ  района прошли </w:t>
      </w:r>
      <w:proofErr w:type="gramStart"/>
      <w:r w:rsidRPr="003E7767">
        <w:rPr>
          <w:sz w:val="28"/>
          <w:szCs w:val="28"/>
        </w:rPr>
        <w:t>обучение по проблеме</w:t>
      </w:r>
      <w:proofErr w:type="gramEnd"/>
      <w:r w:rsidRPr="003E7767">
        <w:rPr>
          <w:sz w:val="28"/>
          <w:szCs w:val="28"/>
        </w:rPr>
        <w:t xml:space="preserve"> «Достижение стратегических ориентиров национальной образовательной инициат</w:t>
      </w:r>
      <w:r w:rsidRPr="003E7767">
        <w:rPr>
          <w:sz w:val="28"/>
          <w:szCs w:val="28"/>
        </w:rPr>
        <w:t>и</w:t>
      </w:r>
      <w:r w:rsidRPr="003E7767">
        <w:rPr>
          <w:sz w:val="28"/>
          <w:szCs w:val="28"/>
        </w:rPr>
        <w:t>вы «Наша новая школа» средствами активизации инновационного потенциала реги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нального образования».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рамках сетевого взаимодействия образовательных учреждений школьных округов проведено 17 обучающих семинаров, 2 круглых стола, 11 презентаций, 2 научно-практических конференции по актуальным проблемам модернизации образ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 xml:space="preserve">вания. 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Все мероприятия оказали практическую помощь учителям в совершенствов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>нии учебно-воспитательного процесса.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течение года продолжалась работа по повышению квалификации школьных библиотекарей через семинарские занятия, проектную деятельность, круглые столы.  Работала Школа начинающего библиотекаря. На базе школы № 9 проведен семинар для директоров образовательных учреждений по теме</w:t>
      </w:r>
      <w:proofErr w:type="gramStart"/>
      <w:r w:rsidRPr="003E7767">
        <w:rPr>
          <w:sz w:val="28"/>
          <w:szCs w:val="28"/>
        </w:rPr>
        <w:t xml:space="preserve"> :</w:t>
      </w:r>
      <w:proofErr w:type="gramEnd"/>
      <w:r w:rsidRPr="003E7767">
        <w:rPr>
          <w:sz w:val="28"/>
          <w:szCs w:val="28"/>
        </w:rPr>
        <w:t xml:space="preserve"> «Школьная библиотека в условиях введения ФГОС». 5 библиотекарей прошли курсы повышения квалифик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>ции по проблеме «</w:t>
      </w:r>
      <w:proofErr w:type="spellStart"/>
      <w:r w:rsidRPr="003E7767">
        <w:rPr>
          <w:sz w:val="28"/>
          <w:szCs w:val="28"/>
        </w:rPr>
        <w:t>Компетентностно</w:t>
      </w:r>
      <w:proofErr w:type="spellEnd"/>
      <w:r w:rsidRPr="003E7767">
        <w:rPr>
          <w:sz w:val="28"/>
          <w:szCs w:val="28"/>
        </w:rPr>
        <w:t>-ориентированный подход к развитию педагог</w:t>
      </w:r>
      <w:r w:rsidRPr="003E7767">
        <w:rPr>
          <w:sz w:val="28"/>
          <w:szCs w:val="28"/>
        </w:rPr>
        <w:t>и</w:t>
      </w:r>
      <w:r w:rsidRPr="003E7767">
        <w:rPr>
          <w:sz w:val="28"/>
          <w:szCs w:val="28"/>
        </w:rPr>
        <w:t>ческого потенциала школьного библиотекаря»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В результате </w:t>
      </w:r>
      <w:proofErr w:type="spellStart"/>
      <w:r w:rsidRPr="003E7767">
        <w:rPr>
          <w:sz w:val="28"/>
          <w:szCs w:val="28"/>
        </w:rPr>
        <w:t>профориентационной</w:t>
      </w:r>
      <w:proofErr w:type="spellEnd"/>
      <w:r w:rsidRPr="003E7767">
        <w:rPr>
          <w:sz w:val="28"/>
          <w:szCs w:val="28"/>
        </w:rPr>
        <w:t xml:space="preserve"> работы в ОУ района вернулись 9 молодых специалистов - наших бывших выпускников, по целевым направлениям поступили в педагогические учебные заведения 23 педагога и выпускника ОУ, всего обучается на целевой контрактной подготовке 45 человек.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Вопросы постепенного омолаживания </w:t>
      </w:r>
      <w:proofErr w:type="spellStart"/>
      <w:r w:rsidRPr="003E7767">
        <w:rPr>
          <w:sz w:val="28"/>
          <w:szCs w:val="28"/>
        </w:rPr>
        <w:t>педколлективов</w:t>
      </w:r>
      <w:proofErr w:type="spellEnd"/>
      <w:r w:rsidRPr="003E7767">
        <w:rPr>
          <w:sz w:val="28"/>
          <w:szCs w:val="28"/>
        </w:rPr>
        <w:t xml:space="preserve"> также в центре вним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 xml:space="preserve">ния руководителей школ.  </w:t>
      </w:r>
      <w:proofErr w:type="spellStart"/>
      <w:r w:rsidRPr="003E7767">
        <w:rPr>
          <w:sz w:val="28"/>
          <w:szCs w:val="28"/>
        </w:rPr>
        <w:t>Педколлетивы</w:t>
      </w:r>
      <w:proofErr w:type="spellEnd"/>
      <w:r w:rsidRPr="003E7767">
        <w:rPr>
          <w:sz w:val="28"/>
          <w:szCs w:val="28"/>
        </w:rPr>
        <w:t xml:space="preserve"> омолодились на 30% за счет прихода в ОУ 44 молодых специалистов.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Ключевой характеристикой педагога становится не только обладание знаниями и технологиями, но и формирование творческих компетентностей, готовности к пер</w:t>
      </w:r>
      <w:r w:rsidRPr="003E7767">
        <w:rPr>
          <w:sz w:val="28"/>
          <w:szCs w:val="28"/>
        </w:rPr>
        <w:t>е</w:t>
      </w:r>
      <w:r w:rsidRPr="003E7767">
        <w:rPr>
          <w:sz w:val="28"/>
          <w:szCs w:val="28"/>
        </w:rPr>
        <w:lastRenderedPageBreak/>
        <w:t>обучению. Сегодня повышают свой образовательный уровень  68 педагогов, получ</w:t>
      </w:r>
      <w:r w:rsidRPr="003E7767">
        <w:rPr>
          <w:sz w:val="28"/>
          <w:szCs w:val="28"/>
        </w:rPr>
        <w:t>и</w:t>
      </w:r>
      <w:r w:rsidRPr="003E7767">
        <w:rPr>
          <w:sz w:val="28"/>
          <w:szCs w:val="28"/>
        </w:rPr>
        <w:t xml:space="preserve">ли высшее образование в 2012 году 6 человек. 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На базе ОУ района прошли стажировку 17 студентов педвузов и колледжей.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рамках деятельности муниципальных ресурсных центров на базе школ-победителей ПНПО организована работа учителей – тьюторов.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рамках деятельности Школы молодого учителя проводилась работа по п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вышению профессионализма и педагогического мастерства молодых учителей и р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>ботников ДОУ.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рамках деятельности Школы молодого учителя проводилась работа по п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вышению профессионализма и педагогического мастерства молодых учителей и р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>ботников ДОУ.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Росту профессионализма способствовало прохождение аттестации. В  2012  г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 xml:space="preserve">ду было </w:t>
      </w:r>
      <w:proofErr w:type="spellStart"/>
      <w:r w:rsidRPr="003E7767">
        <w:rPr>
          <w:sz w:val="28"/>
          <w:szCs w:val="28"/>
        </w:rPr>
        <w:t>проаттестованно</w:t>
      </w:r>
      <w:proofErr w:type="spellEnd"/>
      <w:r w:rsidRPr="003E7767">
        <w:rPr>
          <w:sz w:val="28"/>
          <w:szCs w:val="28"/>
        </w:rPr>
        <w:t xml:space="preserve">: на соответствие занимаемой должности 94 человека, на квалификационные категории – 90 (48 – 1, 42- </w:t>
      </w:r>
      <w:proofErr w:type="gramStart"/>
      <w:r w:rsidRPr="003E7767">
        <w:rPr>
          <w:sz w:val="28"/>
          <w:szCs w:val="28"/>
        </w:rPr>
        <w:t>высшая</w:t>
      </w:r>
      <w:proofErr w:type="gramEnd"/>
      <w:r w:rsidRPr="003E7767">
        <w:rPr>
          <w:sz w:val="28"/>
          <w:szCs w:val="28"/>
        </w:rPr>
        <w:t>), из них повысили свой пед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>гогический уровень 37.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Проводилась большая работа по диссеминации инновационного опыта.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апреле проведен муниципальный конкурс по отбору лучших учителей в ра</w:t>
      </w:r>
      <w:r w:rsidRPr="003E7767">
        <w:rPr>
          <w:sz w:val="28"/>
          <w:szCs w:val="28"/>
        </w:rPr>
        <w:t>м</w:t>
      </w:r>
      <w:r w:rsidRPr="003E7767">
        <w:rPr>
          <w:sz w:val="28"/>
          <w:szCs w:val="28"/>
        </w:rPr>
        <w:t>ках приоритетного национального проекта «Образование», приняли участие 7 пед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>гогов.  Конкурсные материалы 6 лучших учителей в соответствие с квотой предста</w:t>
      </w:r>
      <w:r w:rsidRPr="003E7767">
        <w:rPr>
          <w:sz w:val="28"/>
          <w:szCs w:val="28"/>
        </w:rPr>
        <w:t>в</w:t>
      </w:r>
      <w:r w:rsidRPr="003E7767">
        <w:rPr>
          <w:sz w:val="28"/>
          <w:szCs w:val="28"/>
        </w:rPr>
        <w:t>лены в областную экспертную комиссию.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Учитель русского языка гимназии № 20 Алексеенко Светлана Николаевна стала обладателем Гранта Губернатора в 50 тыс. рублей.</w:t>
      </w:r>
    </w:p>
    <w:p w:rsidR="003E7767" w:rsidRPr="003E7767" w:rsidRDefault="003E7767" w:rsidP="003E7767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 w:rsidRPr="003E7767">
        <w:rPr>
          <w:rFonts w:ascii="Times New Roman" w:hAnsi="Times New Roman"/>
          <w:sz w:val="28"/>
          <w:szCs w:val="28"/>
        </w:rPr>
        <w:t xml:space="preserve">В конкурсах </w:t>
      </w:r>
      <w:proofErr w:type="spellStart"/>
      <w:r w:rsidRPr="003E7767">
        <w:rPr>
          <w:rFonts w:ascii="Times New Roman" w:hAnsi="Times New Roman"/>
          <w:sz w:val="28"/>
          <w:szCs w:val="28"/>
        </w:rPr>
        <w:t>профмастерства</w:t>
      </w:r>
      <w:proofErr w:type="spellEnd"/>
      <w:r w:rsidRPr="003E7767">
        <w:rPr>
          <w:rFonts w:ascii="Times New Roman" w:hAnsi="Times New Roman"/>
          <w:sz w:val="28"/>
          <w:szCs w:val="28"/>
        </w:rPr>
        <w:t xml:space="preserve"> «Учитель года района» приняли участие 16 пед</w:t>
      </w:r>
      <w:r w:rsidRPr="003E7767">
        <w:rPr>
          <w:rFonts w:ascii="Times New Roman" w:hAnsi="Times New Roman"/>
          <w:sz w:val="28"/>
          <w:szCs w:val="28"/>
        </w:rPr>
        <w:t>а</w:t>
      </w:r>
      <w:r w:rsidRPr="003E7767">
        <w:rPr>
          <w:rFonts w:ascii="Times New Roman" w:hAnsi="Times New Roman"/>
          <w:sz w:val="28"/>
          <w:szCs w:val="28"/>
        </w:rPr>
        <w:t>гогов, «Мой педагогический дебют» - 10, «Психолог года – 7, «Воспитатель года» - 8. Стали победителями: Пятакова Е.В.  учитель школы № 73, Щербакова О.В. – псих</w:t>
      </w:r>
      <w:r w:rsidRPr="003E7767">
        <w:rPr>
          <w:rFonts w:ascii="Times New Roman" w:hAnsi="Times New Roman"/>
          <w:sz w:val="28"/>
          <w:szCs w:val="28"/>
        </w:rPr>
        <w:t>о</w:t>
      </w:r>
      <w:r w:rsidRPr="003E7767">
        <w:rPr>
          <w:rFonts w:ascii="Times New Roman" w:hAnsi="Times New Roman"/>
          <w:sz w:val="28"/>
          <w:szCs w:val="28"/>
        </w:rPr>
        <w:t xml:space="preserve">лог школы № 77, </w:t>
      </w:r>
      <w:proofErr w:type="spellStart"/>
      <w:r w:rsidRPr="003E7767">
        <w:rPr>
          <w:rFonts w:ascii="Times New Roman" w:hAnsi="Times New Roman"/>
          <w:sz w:val="28"/>
          <w:szCs w:val="28"/>
        </w:rPr>
        <w:t>Фошкина</w:t>
      </w:r>
      <w:proofErr w:type="spellEnd"/>
      <w:r w:rsidRPr="003E7767">
        <w:rPr>
          <w:rFonts w:ascii="Times New Roman" w:hAnsi="Times New Roman"/>
          <w:sz w:val="28"/>
          <w:szCs w:val="28"/>
        </w:rPr>
        <w:t xml:space="preserve"> Ю.С. – молодой учитель гимназии № 20, Романцова Ю.П. – воспитатель детского сада № 43.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Учитель математики МБОУ СОШ № 72 Ежова Людмила Ивановна в реги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нальном конкурсе «Учитель профильной школы»  завоевала приз Малая Дрофа.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Обладателем Гранта в 50 </w:t>
      </w:r>
      <w:proofErr w:type="spellStart"/>
      <w:proofErr w:type="gramStart"/>
      <w:r w:rsidRPr="003E7767">
        <w:rPr>
          <w:sz w:val="28"/>
          <w:szCs w:val="28"/>
        </w:rPr>
        <w:t>тыс</w:t>
      </w:r>
      <w:proofErr w:type="spellEnd"/>
      <w:proofErr w:type="gramEnd"/>
      <w:r w:rsidRPr="003E7767">
        <w:rPr>
          <w:sz w:val="28"/>
          <w:szCs w:val="28"/>
        </w:rPr>
        <w:t xml:space="preserve"> </w:t>
      </w:r>
      <w:proofErr w:type="spellStart"/>
      <w:r w:rsidRPr="003E7767">
        <w:rPr>
          <w:sz w:val="28"/>
          <w:szCs w:val="28"/>
        </w:rPr>
        <w:t>руб</w:t>
      </w:r>
      <w:proofErr w:type="spellEnd"/>
      <w:r w:rsidRPr="003E7767">
        <w:rPr>
          <w:sz w:val="28"/>
          <w:szCs w:val="28"/>
        </w:rPr>
        <w:t xml:space="preserve"> Всероссийского конкурса «Лучший педагог</w:t>
      </w:r>
      <w:r w:rsidRPr="003E7767">
        <w:rPr>
          <w:sz w:val="28"/>
          <w:szCs w:val="28"/>
        </w:rPr>
        <w:t>и</w:t>
      </w:r>
      <w:r w:rsidRPr="003E7767">
        <w:rPr>
          <w:sz w:val="28"/>
          <w:szCs w:val="28"/>
        </w:rPr>
        <w:t xml:space="preserve">ческий работник ДОУ» стал воспитатель ДОУ № 14 Бережная Наталья Григорьевна. 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Обладателем Гранта в 35 </w:t>
      </w:r>
      <w:proofErr w:type="spellStart"/>
      <w:proofErr w:type="gramStart"/>
      <w:r w:rsidRPr="003E7767">
        <w:rPr>
          <w:sz w:val="28"/>
          <w:szCs w:val="28"/>
        </w:rPr>
        <w:t>тыс</w:t>
      </w:r>
      <w:proofErr w:type="spellEnd"/>
      <w:proofErr w:type="gramEnd"/>
      <w:r w:rsidRPr="003E7767">
        <w:rPr>
          <w:sz w:val="28"/>
          <w:szCs w:val="28"/>
        </w:rPr>
        <w:t xml:space="preserve"> рублей Всероссийского конкурса «Молодой уч</w:t>
      </w:r>
      <w:r w:rsidRPr="003E7767">
        <w:rPr>
          <w:sz w:val="28"/>
          <w:szCs w:val="28"/>
        </w:rPr>
        <w:t>и</w:t>
      </w:r>
      <w:r w:rsidRPr="003E7767">
        <w:rPr>
          <w:sz w:val="28"/>
          <w:szCs w:val="28"/>
        </w:rPr>
        <w:t xml:space="preserve">тель» стал преподаватель лицея № 82 </w:t>
      </w:r>
      <w:proofErr w:type="spellStart"/>
      <w:r w:rsidRPr="003E7767">
        <w:rPr>
          <w:sz w:val="28"/>
          <w:szCs w:val="28"/>
        </w:rPr>
        <w:t>Листопадова</w:t>
      </w:r>
      <w:proofErr w:type="spellEnd"/>
      <w:r w:rsidRPr="003E7767">
        <w:rPr>
          <w:sz w:val="28"/>
          <w:szCs w:val="28"/>
        </w:rPr>
        <w:t xml:space="preserve"> Евгения Васильевна.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 Обладателем Гранта в 50 </w:t>
      </w:r>
      <w:proofErr w:type="spellStart"/>
      <w:proofErr w:type="gramStart"/>
      <w:r w:rsidRPr="003E7767">
        <w:rPr>
          <w:sz w:val="28"/>
          <w:szCs w:val="28"/>
        </w:rPr>
        <w:t>тыс</w:t>
      </w:r>
      <w:proofErr w:type="spellEnd"/>
      <w:proofErr w:type="gramEnd"/>
      <w:r w:rsidRPr="003E7767">
        <w:rPr>
          <w:sz w:val="28"/>
          <w:szCs w:val="28"/>
        </w:rPr>
        <w:t xml:space="preserve"> </w:t>
      </w:r>
      <w:proofErr w:type="spellStart"/>
      <w:r w:rsidRPr="003E7767">
        <w:rPr>
          <w:sz w:val="28"/>
          <w:szCs w:val="28"/>
        </w:rPr>
        <w:t>руб</w:t>
      </w:r>
      <w:proofErr w:type="spellEnd"/>
      <w:r w:rsidRPr="003E7767">
        <w:rPr>
          <w:sz w:val="28"/>
          <w:szCs w:val="28"/>
        </w:rPr>
        <w:t xml:space="preserve"> Всероссийского конкурса «За успехи в во</w:t>
      </w:r>
      <w:r w:rsidRPr="003E7767">
        <w:rPr>
          <w:sz w:val="28"/>
          <w:szCs w:val="28"/>
        </w:rPr>
        <w:t>с</w:t>
      </w:r>
      <w:r w:rsidRPr="003E7767">
        <w:rPr>
          <w:sz w:val="28"/>
          <w:szCs w:val="28"/>
        </w:rPr>
        <w:t xml:space="preserve">питании»» стал воспитатель ДОУ № 14 Тищенко Оксана Викторовна. 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Учитель математики МБОУ СОШ № 72 Ежова Людмила Ивановна в реги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нальном конкурсе «Учитель профильной школы»  завоевала приз Малая Дрофа.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Более 300 педагогов участвовало в различных региональных и Всероссийских конкурсах. Из них:</w:t>
      </w:r>
    </w:p>
    <w:p w:rsidR="003E7767" w:rsidRPr="003E7767" w:rsidRDefault="003E7767" w:rsidP="00103097">
      <w:pPr>
        <w:jc w:val="both"/>
        <w:rPr>
          <w:sz w:val="28"/>
          <w:szCs w:val="28"/>
        </w:rPr>
      </w:pPr>
      <w:r w:rsidRPr="003E7767">
        <w:rPr>
          <w:sz w:val="28"/>
          <w:szCs w:val="28"/>
        </w:rPr>
        <w:t>- победителей и призеров -29</w:t>
      </w:r>
      <w:r w:rsidR="00103097">
        <w:rPr>
          <w:sz w:val="28"/>
          <w:szCs w:val="28"/>
        </w:rPr>
        <w:t>,</w:t>
      </w:r>
    </w:p>
    <w:p w:rsidR="003E7767" w:rsidRPr="003E7767" w:rsidRDefault="003E7767" w:rsidP="00103097">
      <w:pPr>
        <w:jc w:val="both"/>
        <w:rPr>
          <w:sz w:val="28"/>
          <w:szCs w:val="28"/>
        </w:rPr>
      </w:pPr>
      <w:r w:rsidRPr="003E7767">
        <w:rPr>
          <w:sz w:val="28"/>
          <w:szCs w:val="28"/>
        </w:rPr>
        <w:t>- дипломантов – 54</w:t>
      </w:r>
      <w:r w:rsidR="00103097">
        <w:rPr>
          <w:sz w:val="28"/>
          <w:szCs w:val="28"/>
        </w:rPr>
        <w:t>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Опыт работы 11 школ и 37 педагогов был представлен в ходе различных о</w:t>
      </w:r>
      <w:r w:rsidRPr="003E7767">
        <w:rPr>
          <w:sz w:val="28"/>
          <w:szCs w:val="28"/>
        </w:rPr>
        <w:t>б</w:t>
      </w:r>
      <w:r w:rsidRPr="003E7767">
        <w:rPr>
          <w:sz w:val="28"/>
          <w:szCs w:val="28"/>
        </w:rPr>
        <w:t xml:space="preserve">ластных и российских мероприятий, опубликован в региональных сборниках и на страницах методических </w:t>
      </w:r>
      <w:proofErr w:type="spellStart"/>
      <w:r w:rsidRPr="003E7767">
        <w:rPr>
          <w:sz w:val="28"/>
          <w:szCs w:val="28"/>
        </w:rPr>
        <w:t>журналов</w:t>
      </w:r>
      <w:proofErr w:type="gramStart"/>
      <w:r w:rsidRPr="003E7767">
        <w:rPr>
          <w:sz w:val="28"/>
          <w:szCs w:val="28"/>
        </w:rPr>
        <w:t>.Н</w:t>
      </w:r>
      <w:proofErr w:type="gramEnd"/>
      <w:r w:rsidRPr="003E7767">
        <w:rPr>
          <w:sz w:val="28"/>
          <w:szCs w:val="28"/>
        </w:rPr>
        <w:t>е</w:t>
      </w:r>
      <w:proofErr w:type="spellEnd"/>
      <w:r w:rsidRPr="003E7767">
        <w:rPr>
          <w:sz w:val="28"/>
          <w:szCs w:val="28"/>
        </w:rPr>
        <w:t xml:space="preserve"> менее важной была работа с одаренными и т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>лантливыми детьми, которая проводилась в рамках деятельности различных стру</w:t>
      </w:r>
      <w:r w:rsidRPr="003E7767">
        <w:rPr>
          <w:sz w:val="28"/>
          <w:szCs w:val="28"/>
        </w:rPr>
        <w:t>к</w:t>
      </w:r>
      <w:r w:rsidRPr="003E7767">
        <w:rPr>
          <w:sz w:val="28"/>
          <w:szCs w:val="28"/>
        </w:rPr>
        <w:lastRenderedPageBreak/>
        <w:t xml:space="preserve">турных подразделений методической службы. Продолжалось формирование системы поиска и поддержки талантливых детей, а также их сопровождения в течение всего периода становления личности. </w:t>
      </w:r>
    </w:p>
    <w:p w:rsidR="003E7767" w:rsidRPr="003E7767" w:rsidRDefault="003E7767" w:rsidP="003E7767">
      <w:pPr>
        <w:pStyle w:val="1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767">
        <w:rPr>
          <w:rFonts w:ascii="Times New Roman" w:hAnsi="Times New Roman" w:cs="Times New Roman"/>
          <w:sz w:val="28"/>
          <w:szCs w:val="28"/>
        </w:rPr>
        <w:t>Во Всероссийской олимпиаде школьников приняло участие 640 учащихся, что на 20% больше чем в предыдущем году. Победителями и призерами муниципального этапа стали 171 чел. Из 19 школ района. Наибольшее число победителей подготовили учителя из школ № 20, 23, 61, 62, 73 и 82. В региональном туре Всероссийской оли</w:t>
      </w:r>
      <w:r w:rsidRPr="003E7767">
        <w:rPr>
          <w:rFonts w:ascii="Times New Roman" w:hAnsi="Times New Roman" w:cs="Times New Roman"/>
          <w:sz w:val="28"/>
          <w:szCs w:val="28"/>
        </w:rPr>
        <w:t>м</w:t>
      </w:r>
      <w:r w:rsidRPr="003E7767">
        <w:rPr>
          <w:rFonts w:ascii="Times New Roman" w:hAnsi="Times New Roman" w:cs="Times New Roman"/>
          <w:sz w:val="28"/>
          <w:szCs w:val="28"/>
        </w:rPr>
        <w:t xml:space="preserve">пиады приняли участие 44 школьника. Призерами стали Золотухина Анастасия - учащаяся 11 класса лицея № 82 и </w:t>
      </w:r>
      <w:proofErr w:type="spellStart"/>
      <w:r w:rsidRPr="003E7767">
        <w:rPr>
          <w:rFonts w:ascii="Times New Roman" w:hAnsi="Times New Roman" w:cs="Times New Roman"/>
          <w:sz w:val="28"/>
          <w:szCs w:val="28"/>
        </w:rPr>
        <w:t>Лаптинова</w:t>
      </w:r>
      <w:proofErr w:type="spellEnd"/>
      <w:r w:rsidRPr="003E7767">
        <w:rPr>
          <w:rFonts w:ascii="Times New Roman" w:hAnsi="Times New Roman" w:cs="Times New Roman"/>
          <w:sz w:val="28"/>
          <w:szCs w:val="28"/>
        </w:rPr>
        <w:t xml:space="preserve"> Анастасия - учащаяся 11 класса школы № 77.</w:t>
      </w:r>
    </w:p>
    <w:p w:rsidR="003E7767" w:rsidRPr="003E7767" w:rsidRDefault="003E7767" w:rsidP="003E7767">
      <w:pPr>
        <w:pStyle w:val="1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767">
        <w:rPr>
          <w:rFonts w:ascii="Times New Roman" w:hAnsi="Times New Roman" w:cs="Times New Roman"/>
          <w:sz w:val="28"/>
          <w:szCs w:val="28"/>
        </w:rPr>
        <w:t>В Международных интеллектуальных конкурсах «Русский медвежонок», «Ке</w:t>
      </w:r>
      <w:r w:rsidRPr="003E7767">
        <w:rPr>
          <w:rFonts w:ascii="Times New Roman" w:hAnsi="Times New Roman" w:cs="Times New Roman"/>
          <w:sz w:val="28"/>
          <w:szCs w:val="28"/>
        </w:rPr>
        <w:t>н</w:t>
      </w:r>
      <w:r w:rsidRPr="003E7767">
        <w:rPr>
          <w:rFonts w:ascii="Times New Roman" w:hAnsi="Times New Roman" w:cs="Times New Roman"/>
          <w:sz w:val="28"/>
          <w:szCs w:val="28"/>
        </w:rPr>
        <w:t>гуру», «Человек и природа» приняли участие 2 461 чел. Дипломами за лучший р</w:t>
      </w:r>
      <w:r w:rsidRPr="003E7767">
        <w:rPr>
          <w:rFonts w:ascii="Times New Roman" w:hAnsi="Times New Roman" w:cs="Times New Roman"/>
          <w:sz w:val="28"/>
          <w:szCs w:val="28"/>
        </w:rPr>
        <w:t>е</w:t>
      </w:r>
      <w:r w:rsidRPr="003E7767">
        <w:rPr>
          <w:rFonts w:ascii="Times New Roman" w:hAnsi="Times New Roman" w:cs="Times New Roman"/>
          <w:sz w:val="28"/>
          <w:szCs w:val="28"/>
        </w:rPr>
        <w:t xml:space="preserve">зультат по региону награждены учащиеся школ № 20, 43, 52, 77, 82. </w:t>
      </w:r>
    </w:p>
    <w:p w:rsidR="00A31320" w:rsidRDefault="003E7767" w:rsidP="00A31320">
      <w:pPr>
        <w:pStyle w:val="19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E7767">
        <w:rPr>
          <w:rFonts w:ascii="Times New Roman" w:hAnsi="Times New Roman" w:cs="Times New Roman"/>
          <w:sz w:val="28"/>
          <w:szCs w:val="28"/>
        </w:rPr>
        <w:t xml:space="preserve">Во Всероссийских молодежных предметных чемпионах приняли участие 1408 школьников. 27 победителей награждены дипломами  федерального уровня </w:t>
      </w:r>
      <w:r w:rsidRPr="003E776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E7767">
        <w:rPr>
          <w:rFonts w:ascii="Times New Roman" w:hAnsi="Times New Roman" w:cs="Times New Roman"/>
          <w:sz w:val="28"/>
          <w:szCs w:val="28"/>
        </w:rPr>
        <w:t xml:space="preserve"> и </w:t>
      </w:r>
      <w:r w:rsidRPr="003E7767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3E7767">
        <w:rPr>
          <w:rFonts w:ascii="Times New Roman" w:hAnsi="Times New Roman" w:cs="Times New Roman"/>
          <w:sz w:val="28"/>
          <w:szCs w:val="28"/>
        </w:rPr>
        <w:t xml:space="preserve"> степени.  Более 80 школьников получили персональные приглашения в профильный лагерь «Дерзание - 2012».</w:t>
      </w:r>
    </w:p>
    <w:p w:rsidR="003E7767" w:rsidRPr="00A31320" w:rsidRDefault="003E7767" w:rsidP="00A31320">
      <w:pPr>
        <w:pStyle w:val="1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E7767">
        <w:rPr>
          <w:rFonts w:ascii="Times New Roman" w:hAnsi="Times New Roman" w:cs="Times New Roman"/>
          <w:sz w:val="28"/>
          <w:szCs w:val="28"/>
        </w:rPr>
        <w:t xml:space="preserve">36 учащихся из образовательных учреждений обучаются в областной очно-заочной школе для одаренных детей. </w:t>
      </w:r>
    </w:p>
    <w:p w:rsidR="003E7767" w:rsidRPr="003E7767" w:rsidRDefault="003E7767" w:rsidP="00A31320">
      <w:pPr>
        <w:pStyle w:val="1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7767">
        <w:rPr>
          <w:rFonts w:ascii="Times New Roman" w:hAnsi="Times New Roman" w:cs="Times New Roman"/>
          <w:sz w:val="28"/>
          <w:szCs w:val="28"/>
        </w:rPr>
        <w:t>59 учащихся зачислены в региональный центр дистанционного образования для од</w:t>
      </w:r>
      <w:r w:rsidRPr="003E7767">
        <w:rPr>
          <w:rFonts w:ascii="Times New Roman" w:hAnsi="Times New Roman" w:cs="Times New Roman"/>
          <w:sz w:val="28"/>
          <w:szCs w:val="28"/>
        </w:rPr>
        <w:t>а</w:t>
      </w:r>
      <w:r w:rsidRPr="003E7767">
        <w:rPr>
          <w:rFonts w:ascii="Times New Roman" w:hAnsi="Times New Roman" w:cs="Times New Roman"/>
          <w:sz w:val="28"/>
          <w:szCs w:val="28"/>
        </w:rPr>
        <w:t xml:space="preserve">ренных  и талантливых детей. </w:t>
      </w:r>
      <w:proofErr w:type="gramEnd"/>
    </w:p>
    <w:p w:rsidR="003E7767" w:rsidRPr="003E7767" w:rsidRDefault="003E7767" w:rsidP="00A31320">
      <w:pPr>
        <w:pStyle w:val="1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7767">
        <w:rPr>
          <w:rFonts w:ascii="Times New Roman" w:hAnsi="Times New Roman" w:cs="Times New Roman"/>
          <w:sz w:val="28"/>
          <w:szCs w:val="28"/>
        </w:rPr>
        <w:t>Одним из приоритетных направлений деятельности методической службы яв</w:t>
      </w:r>
      <w:r w:rsidRPr="003E7767">
        <w:rPr>
          <w:rFonts w:ascii="Times New Roman" w:hAnsi="Times New Roman" w:cs="Times New Roman"/>
          <w:sz w:val="28"/>
          <w:szCs w:val="28"/>
        </w:rPr>
        <w:t>и</w:t>
      </w:r>
      <w:r w:rsidRPr="003E7767">
        <w:rPr>
          <w:rFonts w:ascii="Times New Roman" w:hAnsi="Times New Roman" w:cs="Times New Roman"/>
          <w:sz w:val="28"/>
          <w:szCs w:val="28"/>
        </w:rPr>
        <w:t>лось развитие творческого потенциала учителя, повышение его профессионального мастерства.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За истекший учебный год  проведено 7 семинаров на базе школ района, дано более 30 открытых уроков и более 50 презентаций системы работы учителей. В ра</w:t>
      </w:r>
      <w:r w:rsidRPr="003E7767">
        <w:rPr>
          <w:sz w:val="28"/>
          <w:szCs w:val="28"/>
        </w:rPr>
        <w:t>м</w:t>
      </w:r>
      <w:r w:rsidRPr="003E7767">
        <w:rPr>
          <w:sz w:val="28"/>
          <w:szCs w:val="28"/>
        </w:rPr>
        <w:t>ках деятельности школьных округов проведено 25 методических мероприятий: кру</w:t>
      </w:r>
      <w:r w:rsidRPr="003E7767">
        <w:rPr>
          <w:sz w:val="28"/>
          <w:szCs w:val="28"/>
        </w:rPr>
        <w:t>г</w:t>
      </w:r>
      <w:r w:rsidRPr="003E7767">
        <w:rPr>
          <w:sz w:val="28"/>
          <w:szCs w:val="28"/>
        </w:rPr>
        <w:t>лых столов, научно-практических конференций, семинаров-практикумов; 25 мер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 xml:space="preserve">приятий для талантливых детей: психологические тренинги, интеллектуальные игры, защита исследовательских проектов и рефератов. </w:t>
      </w:r>
    </w:p>
    <w:p w:rsidR="003E7767" w:rsidRPr="003E7767" w:rsidRDefault="003E7767" w:rsidP="00A31320">
      <w:pPr>
        <w:ind w:firstLine="708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Осуществлен переход на 100% обеспечение учебной литературой, приобретено более 8 тыс. экз. учебников на общую сумму 2,5 млн. руб. </w:t>
      </w:r>
    </w:p>
    <w:p w:rsidR="003E7767" w:rsidRPr="003E7767" w:rsidRDefault="00A31320" w:rsidP="003E776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E7767" w:rsidRPr="003E7767">
        <w:rPr>
          <w:sz w:val="28"/>
          <w:szCs w:val="28"/>
        </w:rPr>
        <w:t xml:space="preserve">В связи с переходом на новые стандарты необходимо производить замену на учебники, соответствующие требованиям ФГОС. </w:t>
      </w:r>
    </w:p>
    <w:p w:rsidR="003E7767" w:rsidRPr="003E7767" w:rsidRDefault="00A31320" w:rsidP="003E77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E7767" w:rsidRPr="003E7767">
        <w:rPr>
          <w:sz w:val="28"/>
          <w:szCs w:val="28"/>
        </w:rPr>
        <w:t>Велась работа по приобретению литературы по курсу «  Основы религиозной культуры и светской этики».  В 2012 г. были приобретены учебники для всех уч</w:t>
      </w:r>
      <w:r w:rsidR="003E7767" w:rsidRPr="003E7767">
        <w:rPr>
          <w:sz w:val="28"/>
          <w:szCs w:val="28"/>
        </w:rPr>
        <w:t>а</w:t>
      </w:r>
      <w:r w:rsidR="003E7767" w:rsidRPr="003E7767">
        <w:rPr>
          <w:sz w:val="28"/>
          <w:szCs w:val="28"/>
        </w:rPr>
        <w:t>щихся 4-х классов.</w:t>
      </w:r>
    </w:p>
    <w:p w:rsidR="003E7767" w:rsidRPr="003E7767" w:rsidRDefault="00A31320" w:rsidP="003E77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E7767" w:rsidRPr="003E7767">
        <w:rPr>
          <w:sz w:val="28"/>
          <w:szCs w:val="28"/>
        </w:rPr>
        <w:t>Именно в школьный период формируется здоровье человека на всю послед</w:t>
      </w:r>
      <w:r w:rsidR="003E7767" w:rsidRPr="003E7767">
        <w:rPr>
          <w:sz w:val="28"/>
          <w:szCs w:val="28"/>
        </w:rPr>
        <w:t>у</w:t>
      </w:r>
      <w:r w:rsidR="003E7767" w:rsidRPr="003E7767">
        <w:rPr>
          <w:sz w:val="28"/>
          <w:szCs w:val="28"/>
        </w:rPr>
        <w:t>ющую жизнь. Учитывая, что дети проводят в школе значительную часть дня, зан</w:t>
      </w:r>
      <w:r w:rsidR="003E7767" w:rsidRPr="003E7767">
        <w:rPr>
          <w:sz w:val="28"/>
          <w:szCs w:val="28"/>
        </w:rPr>
        <w:t>и</w:t>
      </w:r>
      <w:r w:rsidR="003E7767" w:rsidRPr="003E7767">
        <w:rPr>
          <w:sz w:val="28"/>
          <w:szCs w:val="28"/>
        </w:rPr>
        <w:t>маться их здоровьем должны педагоги.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Насыщенная, интересная и увлекательная школьная жизнь становится важне</w:t>
      </w:r>
      <w:r w:rsidRPr="003E7767">
        <w:rPr>
          <w:sz w:val="28"/>
          <w:szCs w:val="28"/>
        </w:rPr>
        <w:t>й</w:t>
      </w:r>
      <w:r w:rsidRPr="003E7767">
        <w:rPr>
          <w:sz w:val="28"/>
          <w:szCs w:val="28"/>
        </w:rPr>
        <w:t>шим условием формирования здорового образа жизни.</w:t>
      </w:r>
    </w:p>
    <w:p w:rsidR="003E7767" w:rsidRPr="003E7767" w:rsidRDefault="003E7767" w:rsidP="003E7767">
      <w:pPr>
        <w:ind w:firstLine="709"/>
        <w:jc w:val="both"/>
        <w:rPr>
          <w:b/>
          <w:sz w:val="28"/>
          <w:szCs w:val="28"/>
        </w:rPr>
      </w:pPr>
      <w:r w:rsidRPr="003E7767">
        <w:rPr>
          <w:sz w:val="28"/>
          <w:szCs w:val="28"/>
        </w:rPr>
        <w:t xml:space="preserve">Учителя большинства школ района эффективно внедряют в практику </w:t>
      </w:r>
      <w:proofErr w:type="spellStart"/>
      <w:r w:rsidRPr="003E7767">
        <w:rPr>
          <w:sz w:val="28"/>
          <w:szCs w:val="28"/>
        </w:rPr>
        <w:t>здор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вьесберегающие</w:t>
      </w:r>
      <w:proofErr w:type="spellEnd"/>
      <w:r w:rsidRPr="003E7767">
        <w:rPr>
          <w:sz w:val="28"/>
          <w:szCs w:val="28"/>
        </w:rPr>
        <w:t xml:space="preserve"> технологии. В школах реализуются программы «Здоровье», где зн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 xml:space="preserve">чительное место отводится работе с детьми-инвалидами и детьми с ослабленным </w:t>
      </w:r>
      <w:r w:rsidRPr="003E7767">
        <w:rPr>
          <w:sz w:val="28"/>
          <w:szCs w:val="28"/>
        </w:rPr>
        <w:lastRenderedPageBreak/>
        <w:t>здоровьем, а также мероприятиям по профилактике заболеваний и закаливанию орг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 xml:space="preserve">низма.                </w:t>
      </w:r>
    </w:p>
    <w:p w:rsidR="003E7767" w:rsidRPr="003E7767" w:rsidRDefault="003E7767" w:rsidP="003E7767">
      <w:pPr>
        <w:ind w:firstLine="709"/>
        <w:jc w:val="both"/>
        <w:rPr>
          <w:b/>
          <w:sz w:val="28"/>
          <w:szCs w:val="28"/>
        </w:rPr>
      </w:pPr>
      <w:r w:rsidRPr="003E7767">
        <w:rPr>
          <w:sz w:val="28"/>
          <w:szCs w:val="28"/>
        </w:rPr>
        <w:t>Администрация района, отдел образования уделяют большое внимание вопр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 xml:space="preserve">сам поощрения педагогов. В образовательных учреждениях трудятся </w:t>
      </w:r>
      <w:r w:rsidRPr="003E7767">
        <w:rPr>
          <w:b/>
          <w:sz w:val="28"/>
          <w:szCs w:val="28"/>
        </w:rPr>
        <w:t>10</w:t>
      </w:r>
      <w:r w:rsidRPr="003E7767">
        <w:rPr>
          <w:sz w:val="28"/>
          <w:szCs w:val="28"/>
        </w:rPr>
        <w:t xml:space="preserve"> Заслуженных учителей РФ, </w:t>
      </w:r>
      <w:r w:rsidRPr="003E7767">
        <w:rPr>
          <w:b/>
          <w:sz w:val="28"/>
          <w:szCs w:val="28"/>
        </w:rPr>
        <w:t>69</w:t>
      </w:r>
      <w:r w:rsidRPr="003E7767">
        <w:rPr>
          <w:sz w:val="28"/>
          <w:szCs w:val="28"/>
        </w:rPr>
        <w:t xml:space="preserve"> награжденных нагрудными знаками отличия, </w:t>
      </w:r>
      <w:r w:rsidRPr="003E7767">
        <w:rPr>
          <w:b/>
          <w:sz w:val="28"/>
          <w:szCs w:val="28"/>
        </w:rPr>
        <w:t xml:space="preserve">142 </w:t>
      </w:r>
      <w:r w:rsidRPr="003E7767">
        <w:rPr>
          <w:sz w:val="28"/>
          <w:szCs w:val="28"/>
        </w:rPr>
        <w:t>удостоены Поче</w:t>
      </w:r>
      <w:r w:rsidRPr="003E7767">
        <w:rPr>
          <w:sz w:val="28"/>
          <w:szCs w:val="28"/>
        </w:rPr>
        <w:t>т</w:t>
      </w:r>
      <w:r w:rsidRPr="003E7767">
        <w:rPr>
          <w:sz w:val="28"/>
          <w:szCs w:val="28"/>
        </w:rPr>
        <w:t>ной грамоты Министерства образования  и науки РФ.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В модели «Нашей новой школы» учитель, педагог, организатор образования  предстаёт ключевой фигурой,  от личностно-профессиональной </w:t>
      </w:r>
      <w:proofErr w:type="gramStart"/>
      <w:r w:rsidRPr="003E7767">
        <w:rPr>
          <w:sz w:val="28"/>
          <w:szCs w:val="28"/>
        </w:rPr>
        <w:t>культуры</w:t>
      </w:r>
      <w:proofErr w:type="gramEnd"/>
      <w:r w:rsidRPr="003E7767">
        <w:rPr>
          <w:sz w:val="28"/>
          <w:szCs w:val="28"/>
        </w:rPr>
        <w:t xml:space="preserve"> которого в огромной степени зависит успех модернизации образования. Педагогическое соо</w:t>
      </w:r>
      <w:r w:rsidRPr="003E7767">
        <w:rPr>
          <w:sz w:val="28"/>
          <w:szCs w:val="28"/>
        </w:rPr>
        <w:t>б</w:t>
      </w:r>
      <w:r w:rsidRPr="003E7767">
        <w:rPr>
          <w:sz w:val="28"/>
          <w:szCs w:val="28"/>
        </w:rPr>
        <w:t xml:space="preserve">щество нашего района обеспечило создание продуктивной </w:t>
      </w:r>
      <w:proofErr w:type="gramStart"/>
      <w:r w:rsidRPr="003E7767">
        <w:rPr>
          <w:sz w:val="28"/>
          <w:szCs w:val="28"/>
        </w:rPr>
        <w:t>среды развития творческ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го потенциала работников образования</w:t>
      </w:r>
      <w:proofErr w:type="gramEnd"/>
      <w:r w:rsidRPr="003E7767">
        <w:rPr>
          <w:sz w:val="28"/>
          <w:szCs w:val="28"/>
        </w:rPr>
        <w:t>.</w:t>
      </w:r>
    </w:p>
    <w:p w:rsid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Результаты учителей – новаторов составляют значимую часть масштабной де</w:t>
      </w:r>
      <w:r w:rsidRPr="003E7767">
        <w:rPr>
          <w:sz w:val="28"/>
          <w:szCs w:val="28"/>
        </w:rPr>
        <w:t>я</w:t>
      </w:r>
      <w:r w:rsidRPr="003E7767">
        <w:rPr>
          <w:sz w:val="28"/>
          <w:szCs w:val="28"/>
        </w:rPr>
        <w:t>тельности работников образования района по обеспечению инновационного развития регионального образования и служат базовым основанием его модернизации.</w:t>
      </w:r>
    </w:p>
    <w:p w:rsidR="00B509D5" w:rsidRDefault="00B509D5" w:rsidP="003E7767">
      <w:pPr>
        <w:ind w:firstLine="709"/>
        <w:jc w:val="both"/>
        <w:rPr>
          <w:sz w:val="28"/>
          <w:szCs w:val="28"/>
        </w:rPr>
      </w:pPr>
    </w:p>
    <w:p w:rsidR="00B509D5" w:rsidRDefault="00B509D5" w:rsidP="00B509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период январь – декабрь 2012 года была организована и проведена оздоров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тельная кампания. </w:t>
      </w:r>
    </w:p>
    <w:p w:rsidR="00B509D5" w:rsidRDefault="00B509D5" w:rsidP="00B509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 23.03.2012 по 30.03.2012   работали 14 лагерей дневного пребывания, оздоровлено    460    обучающихся;</w:t>
      </w:r>
    </w:p>
    <w:p w:rsidR="00B509D5" w:rsidRDefault="00B509D5" w:rsidP="00B509D5">
      <w:pPr>
        <w:jc w:val="both"/>
        <w:rPr>
          <w:sz w:val="28"/>
          <w:szCs w:val="28"/>
        </w:rPr>
      </w:pPr>
      <w:r>
        <w:rPr>
          <w:sz w:val="28"/>
          <w:szCs w:val="28"/>
        </w:rPr>
        <w:t>с 04.06.2012 – 24.06.2012   работали 15 лагерей дневного пребывания, оздоровлено 560  обучающихся;</w:t>
      </w:r>
    </w:p>
    <w:p w:rsidR="00B509D5" w:rsidRDefault="00B509D5" w:rsidP="00B509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02.07.2012 – 23.07.2012  работали 8 лагерей дневного пребывания, оздоровлено 225 обучающихся. </w:t>
      </w:r>
    </w:p>
    <w:p w:rsidR="00B509D5" w:rsidRDefault="00B509D5" w:rsidP="00B509D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ноябре в период осенних каникул 2012 – 2013 учебного года на базах общео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разовательных учреждений района работали 9 пришкольных лагерей дневного пр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бывания. Оздоровлено 269 обучающихся. </w:t>
      </w:r>
    </w:p>
    <w:p w:rsidR="00B509D5" w:rsidRDefault="00B509D5" w:rsidP="00B509D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Общее количество оздоровленных  - 1514  школьников.</w:t>
      </w:r>
    </w:p>
    <w:p w:rsidR="00B509D5" w:rsidRDefault="00B509D5" w:rsidP="00B509D5">
      <w:pPr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Сумма средств, направленных на оздоровление обучающихся Октябрьского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она в 2012 году составила 2428,6 тыс. руб.,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.:  субсидии -2086,2 тыс. руб.,  мес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ный бюджет – 342,4 тыс. руб.</w:t>
      </w:r>
      <w:proofErr w:type="gramEnd"/>
    </w:p>
    <w:p w:rsidR="00B509D5" w:rsidRDefault="00B509D5" w:rsidP="00B509D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проведения оздоровительной кампании в летний период были  заключены договоры на поставку продуктов питания  с ООО «Век», ИП Бондаренко Т.Т., ИП Сухов, ИП Пащенко, ООО «Дон-Премиум».  </w:t>
      </w:r>
    </w:p>
    <w:p w:rsidR="00B509D5" w:rsidRDefault="00B509D5" w:rsidP="00B509D5">
      <w:pPr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качеством и  безопасностью пищевых   продуктов, организацией п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тьевого режима  в период оздоровительной кампании  осуществлялся  ревизорами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дела образования, специалистами территориального отдела Управления </w:t>
      </w:r>
      <w:proofErr w:type="spellStart"/>
      <w:r>
        <w:rPr>
          <w:sz w:val="28"/>
          <w:szCs w:val="28"/>
        </w:rPr>
        <w:t>Роспотре</w:t>
      </w:r>
      <w:r>
        <w:rPr>
          <w:sz w:val="28"/>
          <w:szCs w:val="28"/>
        </w:rPr>
        <w:t>б</w:t>
      </w:r>
      <w:r>
        <w:rPr>
          <w:sz w:val="28"/>
          <w:szCs w:val="28"/>
        </w:rPr>
        <w:t>надзора</w:t>
      </w:r>
      <w:proofErr w:type="spellEnd"/>
      <w:r>
        <w:rPr>
          <w:sz w:val="28"/>
          <w:szCs w:val="28"/>
        </w:rPr>
        <w:t xml:space="preserve"> по Ростовской области в г. Шахты, Усть-Донецком,  Октябрьском (с) рай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нах.</w:t>
      </w:r>
    </w:p>
    <w:p w:rsidR="00B509D5" w:rsidRDefault="00B509D5" w:rsidP="00B509D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  целью безопасности детей в пришкольных оздоровительных лагерях дневного пребывания  проводились  плановые проверки   представителями ГПН по Октябр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скому району Главного управления МЧС России по РО и представителями террит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риального отдела Управления  </w:t>
      </w:r>
      <w:proofErr w:type="spellStart"/>
      <w:r>
        <w:rPr>
          <w:sz w:val="28"/>
          <w:szCs w:val="28"/>
        </w:rPr>
        <w:t>Роспотребнадзора</w:t>
      </w:r>
      <w:proofErr w:type="spellEnd"/>
      <w:r>
        <w:rPr>
          <w:sz w:val="28"/>
          <w:szCs w:val="28"/>
        </w:rPr>
        <w:t xml:space="preserve"> по Ростовской области в г. Шахты, </w:t>
      </w:r>
      <w:proofErr w:type="spellStart"/>
      <w:r>
        <w:rPr>
          <w:sz w:val="28"/>
          <w:szCs w:val="28"/>
        </w:rPr>
        <w:t>Усть</w:t>
      </w:r>
      <w:proofErr w:type="spellEnd"/>
      <w:r>
        <w:rPr>
          <w:sz w:val="28"/>
          <w:szCs w:val="28"/>
        </w:rPr>
        <w:t xml:space="preserve">–Донецком, Октябрьском (с) районах. </w:t>
      </w:r>
    </w:p>
    <w:p w:rsidR="00B509D5" w:rsidRDefault="00B509D5" w:rsidP="00B509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 территории Октябрьского района детские оздоровительные учреждения, подведомственные отделу образования Администрации Октябрьского района, кот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рые можно перепрофилировать, отсутствуют</w:t>
      </w:r>
      <w:r>
        <w:t>.</w:t>
      </w:r>
      <w:r>
        <w:rPr>
          <w:sz w:val="28"/>
          <w:szCs w:val="28"/>
        </w:rPr>
        <w:t xml:space="preserve"> </w:t>
      </w:r>
    </w:p>
    <w:p w:rsidR="00B509D5" w:rsidRDefault="00B509D5" w:rsidP="00B509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Организован отдых и оздоровление детей, находящихся в трудной жизненной ситуации (приказ Министерства общего и профессионального образования  Росто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ской области от 21.05.2012 №  427 «Об организации отдыха детей, оказавшихся в трудной жизненной ситуации, по путевкам за счет средств областного бюджета»). </w:t>
      </w:r>
    </w:p>
    <w:p w:rsidR="00B509D5" w:rsidRDefault="00B509D5" w:rsidP="00B509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01.06.2012 – 25.06.2012 в ДСОЛ «Спутник» </w:t>
      </w:r>
      <w:proofErr w:type="spellStart"/>
      <w:r>
        <w:rPr>
          <w:sz w:val="28"/>
          <w:szCs w:val="28"/>
        </w:rPr>
        <w:t>Неклиновского</w:t>
      </w:r>
      <w:proofErr w:type="spellEnd"/>
      <w:r>
        <w:rPr>
          <w:sz w:val="28"/>
          <w:szCs w:val="28"/>
        </w:rPr>
        <w:t xml:space="preserve"> района Росто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ской области отдохнули 40 детей, из них:</w:t>
      </w:r>
    </w:p>
    <w:p w:rsidR="00B509D5" w:rsidRDefault="00B509D5" w:rsidP="00B509D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- 20 чел. -  </w:t>
      </w:r>
      <w:proofErr w:type="gramStart"/>
      <w:r>
        <w:rPr>
          <w:sz w:val="28"/>
          <w:szCs w:val="28"/>
        </w:rPr>
        <w:t>одаренные</w:t>
      </w:r>
      <w:proofErr w:type="gramEnd"/>
      <w:r>
        <w:rPr>
          <w:sz w:val="28"/>
          <w:szCs w:val="28"/>
        </w:rPr>
        <w:t xml:space="preserve"> из малообеспеченных семей;</w:t>
      </w:r>
    </w:p>
    <w:p w:rsidR="00B509D5" w:rsidRDefault="00B509D5" w:rsidP="00B509D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- 20 чел. -  дети-сироты и дети, оставшиеся без попечения родителей.</w:t>
      </w:r>
    </w:p>
    <w:p w:rsidR="00B509D5" w:rsidRDefault="00B509D5" w:rsidP="00B509D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09.08.2012 – 29.08.2012 в ДСОЛ «Дружба» </w:t>
      </w:r>
      <w:proofErr w:type="spellStart"/>
      <w:r>
        <w:rPr>
          <w:sz w:val="28"/>
          <w:szCs w:val="28"/>
        </w:rPr>
        <w:t>Неклиновского</w:t>
      </w:r>
      <w:proofErr w:type="spellEnd"/>
      <w:r>
        <w:rPr>
          <w:sz w:val="28"/>
          <w:szCs w:val="28"/>
        </w:rPr>
        <w:t xml:space="preserve"> района Ростовской области отправлены 35 детей из категории одаренных из малообеспеченных семей, в ДСОЛ «Спутник» и в ДОУ «Дружба» </w:t>
      </w:r>
      <w:proofErr w:type="spellStart"/>
      <w:r>
        <w:rPr>
          <w:sz w:val="28"/>
          <w:szCs w:val="28"/>
        </w:rPr>
        <w:t>Неклиновского</w:t>
      </w:r>
      <w:proofErr w:type="spellEnd"/>
      <w:r>
        <w:rPr>
          <w:sz w:val="28"/>
          <w:szCs w:val="28"/>
        </w:rPr>
        <w:t xml:space="preserve"> района Ростовской области - 28 детей-сирот и детей, оставшихся без попечения родителей. </w:t>
      </w:r>
    </w:p>
    <w:p w:rsidR="00B509D5" w:rsidRDefault="00B509D5" w:rsidP="00B509D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период с 10.08.2012 – 30.08.2012 в ДОК «Солнечная поляна» </w:t>
      </w:r>
      <w:proofErr w:type="spellStart"/>
      <w:r>
        <w:rPr>
          <w:sz w:val="28"/>
          <w:szCs w:val="28"/>
        </w:rPr>
        <w:t>Неклиновского</w:t>
      </w:r>
      <w:proofErr w:type="spellEnd"/>
      <w:r>
        <w:rPr>
          <w:sz w:val="28"/>
          <w:szCs w:val="28"/>
        </w:rPr>
        <w:t xml:space="preserve"> района Ростовской области  оздоровлены 17  одаренных детей из малообеспеченных семей.</w:t>
      </w:r>
    </w:p>
    <w:p w:rsidR="00B509D5" w:rsidRDefault="00B509D5" w:rsidP="00B509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С  05.08. 2012  - 25.08.2012  в профильной смене «Светофор» приняли  участие 4 обучающихся Октябрьского района. Стоимость путевки 19950,00 руб.; сумма затрат из бюджета Октябрьского района составила 79 800,00 руб.</w:t>
      </w:r>
    </w:p>
    <w:p w:rsidR="00B509D5" w:rsidRDefault="00B509D5" w:rsidP="00B509D5">
      <w:pPr>
        <w:ind w:firstLine="708"/>
        <w:jc w:val="both"/>
        <w:rPr>
          <w:sz w:val="28"/>
          <w:szCs w:val="28"/>
        </w:rPr>
      </w:pPr>
      <w:proofErr w:type="gramStart"/>
      <w:r>
        <w:rPr>
          <w:bCs/>
          <w:color w:val="000000"/>
          <w:sz w:val="28"/>
          <w:szCs w:val="28"/>
        </w:rPr>
        <w:t>В целях реализации  целевой программы «Профилактика правонарушений в муниципальном образовании «Октябрьский район» на 2011-2013 годы», в  соотве</w:t>
      </w:r>
      <w:r>
        <w:rPr>
          <w:bCs/>
          <w:color w:val="000000"/>
          <w:sz w:val="28"/>
          <w:szCs w:val="28"/>
        </w:rPr>
        <w:t>т</w:t>
      </w:r>
      <w:r>
        <w:rPr>
          <w:bCs/>
          <w:color w:val="000000"/>
          <w:sz w:val="28"/>
          <w:szCs w:val="28"/>
        </w:rPr>
        <w:t>ствии с  п</w:t>
      </w:r>
      <w:r w:rsidRPr="004D0495">
        <w:rPr>
          <w:bCs/>
          <w:color w:val="000000"/>
          <w:sz w:val="28"/>
          <w:szCs w:val="28"/>
        </w:rPr>
        <w:t xml:space="preserve">остановлением  </w:t>
      </w:r>
      <w:r>
        <w:rPr>
          <w:bCs/>
          <w:color w:val="000000"/>
          <w:sz w:val="28"/>
          <w:szCs w:val="28"/>
        </w:rPr>
        <w:t>Администрации Октябрьского района  № 579 от 31.08.2010 «Об утверждении районной целевой программы «Молодежь Октябрьского района на 2011-2013 годы», распоряжения от 11.05.2012г. № 142 «О проведении районной в</w:t>
      </w:r>
      <w:r>
        <w:rPr>
          <w:bCs/>
          <w:color w:val="000000"/>
          <w:sz w:val="28"/>
          <w:szCs w:val="28"/>
        </w:rPr>
        <w:t>о</w:t>
      </w:r>
      <w:r>
        <w:rPr>
          <w:bCs/>
          <w:color w:val="000000"/>
          <w:sz w:val="28"/>
          <w:szCs w:val="28"/>
        </w:rPr>
        <w:t xml:space="preserve">енно-спортивной игры «Патриот», </w:t>
      </w:r>
      <w:r>
        <w:rPr>
          <w:sz w:val="28"/>
          <w:szCs w:val="28"/>
        </w:rPr>
        <w:t xml:space="preserve">руководствуясь ч. 8 ст. 51 Устава муниципального образования «Октябрьский район» Отделом </w:t>
      </w:r>
      <w:r w:rsidRPr="00865D0F">
        <w:rPr>
          <w:sz w:val="28"/>
          <w:szCs w:val="28"/>
        </w:rPr>
        <w:t xml:space="preserve"> образования Администрации</w:t>
      </w:r>
      <w:proofErr w:type="gramEnd"/>
      <w:r w:rsidRPr="00865D0F">
        <w:rPr>
          <w:sz w:val="28"/>
          <w:szCs w:val="28"/>
        </w:rPr>
        <w:t xml:space="preserve"> Октябр</w:t>
      </w:r>
      <w:r w:rsidRPr="00865D0F">
        <w:rPr>
          <w:sz w:val="28"/>
          <w:szCs w:val="28"/>
        </w:rPr>
        <w:t>ь</w:t>
      </w:r>
      <w:r w:rsidRPr="00865D0F">
        <w:rPr>
          <w:sz w:val="28"/>
          <w:szCs w:val="28"/>
        </w:rPr>
        <w:t xml:space="preserve">ского района   </w:t>
      </w:r>
      <w:r w:rsidRPr="002960B8">
        <w:rPr>
          <w:sz w:val="28"/>
          <w:szCs w:val="28"/>
        </w:rPr>
        <w:t>21.05.2012 г.</w:t>
      </w:r>
      <w:r>
        <w:rPr>
          <w:sz w:val="28"/>
          <w:szCs w:val="28"/>
        </w:rPr>
        <w:t xml:space="preserve">  проведена  военно-спортивная игра  «Патриот».</w:t>
      </w:r>
      <w:r w:rsidRPr="00910A13">
        <w:rPr>
          <w:sz w:val="28"/>
          <w:szCs w:val="28"/>
        </w:rPr>
        <w:t xml:space="preserve"> </w:t>
      </w:r>
    </w:p>
    <w:p w:rsidR="00B509D5" w:rsidRDefault="00B509D5" w:rsidP="00B509D5">
      <w:pPr>
        <w:ind w:firstLine="709"/>
        <w:jc w:val="both"/>
        <w:rPr>
          <w:sz w:val="28"/>
          <w:szCs w:val="28"/>
        </w:rPr>
      </w:pPr>
      <w:r w:rsidRPr="00421298">
        <w:rPr>
          <w:sz w:val="28"/>
          <w:szCs w:val="28"/>
        </w:rPr>
        <w:t>Участниками районной игры «Патриот» стали  207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юнармейцев из </w:t>
      </w:r>
      <w:r w:rsidRPr="00883D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23 </w:t>
      </w:r>
      <w:r w:rsidRPr="00883DD7">
        <w:rPr>
          <w:sz w:val="28"/>
          <w:szCs w:val="28"/>
        </w:rPr>
        <w:t xml:space="preserve">школ </w:t>
      </w:r>
      <w:r>
        <w:rPr>
          <w:sz w:val="28"/>
          <w:szCs w:val="28"/>
        </w:rPr>
        <w:t xml:space="preserve">Октябрьского района  не старше 17 лет. </w:t>
      </w:r>
    </w:p>
    <w:p w:rsidR="00B509D5" w:rsidRDefault="00B509D5" w:rsidP="00B509D5">
      <w:pPr>
        <w:jc w:val="both"/>
        <w:rPr>
          <w:sz w:val="28"/>
          <w:szCs w:val="28"/>
        </w:rPr>
      </w:pPr>
      <w:r>
        <w:rPr>
          <w:sz w:val="28"/>
          <w:szCs w:val="28"/>
        </w:rPr>
        <w:t>Из них: юношей -161;  девушек-</w:t>
      </w:r>
      <w:r w:rsidRPr="00883D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46.</w:t>
      </w:r>
    </w:p>
    <w:p w:rsidR="00B509D5" w:rsidRDefault="00B509D5" w:rsidP="00B509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профилактической работы на  данное мероприятие были приглашены  и приняли участие 10 подростков, относящихся к категории «трудных», а также н/летние осужденные, состоящие на учете в филиале по Октябрьскому району ФИУ УИИ ГУФСИН  России по Ростовской области – 1 подросток.</w:t>
      </w:r>
    </w:p>
    <w:p w:rsidR="00B509D5" w:rsidRPr="0017379A" w:rsidRDefault="00B509D5" w:rsidP="00B509D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Победителями военно-спортивной игры «Патриот» стали юнармейские отряды МБОУ СОШ № 62 – </w:t>
      </w:r>
      <w:r>
        <w:rPr>
          <w:sz w:val="28"/>
          <w:szCs w:val="28"/>
          <w:lang w:val="en-US"/>
        </w:rPr>
        <w:t>I</w:t>
      </w:r>
      <w:r w:rsidRPr="004212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место; МБОУ гимназия № 20 – </w:t>
      </w:r>
      <w:r>
        <w:rPr>
          <w:sz w:val="28"/>
          <w:szCs w:val="28"/>
          <w:lang w:val="en-US"/>
        </w:rPr>
        <w:t>II</w:t>
      </w:r>
      <w:r w:rsidRPr="00421298">
        <w:rPr>
          <w:sz w:val="28"/>
          <w:szCs w:val="28"/>
        </w:rPr>
        <w:t xml:space="preserve"> </w:t>
      </w:r>
      <w:r>
        <w:rPr>
          <w:sz w:val="28"/>
          <w:szCs w:val="28"/>
        </w:rPr>
        <w:t>место;</w:t>
      </w:r>
      <w:r w:rsidRPr="004212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МБОУ СОШ № </w:t>
      </w:r>
      <w:r w:rsidRPr="0017379A">
        <w:rPr>
          <w:sz w:val="28"/>
          <w:szCs w:val="28"/>
        </w:rPr>
        <w:t>23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  <w:lang w:val="en-US"/>
        </w:rPr>
        <w:t>III</w:t>
      </w:r>
      <w:r w:rsidRPr="00421298">
        <w:rPr>
          <w:sz w:val="28"/>
          <w:szCs w:val="28"/>
        </w:rPr>
        <w:t xml:space="preserve"> </w:t>
      </w:r>
      <w:r>
        <w:rPr>
          <w:sz w:val="28"/>
          <w:szCs w:val="28"/>
        </w:rPr>
        <w:t>место;</w:t>
      </w:r>
      <w:r w:rsidRPr="004212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МБОУ СОШ № </w:t>
      </w:r>
      <w:r w:rsidRPr="0017379A">
        <w:rPr>
          <w:sz w:val="28"/>
          <w:szCs w:val="28"/>
        </w:rPr>
        <w:t>5</w:t>
      </w:r>
      <w:r>
        <w:rPr>
          <w:sz w:val="28"/>
          <w:szCs w:val="28"/>
        </w:rPr>
        <w:t xml:space="preserve">2 – </w:t>
      </w:r>
      <w:r>
        <w:rPr>
          <w:sz w:val="28"/>
          <w:szCs w:val="28"/>
          <w:lang w:val="en-US"/>
        </w:rPr>
        <w:t>IV</w:t>
      </w:r>
      <w:r w:rsidRPr="00421298">
        <w:rPr>
          <w:sz w:val="28"/>
          <w:szCs w:val="28"/>
        </w:rPr>
        <w:t xml:space="preserve"> </w:t>
      </w:r>
      <w:r>
        <w:rPr>
          <w:sz w:val="28"/>
          <w:szCs w:val="28"/>
        </w:rPr>
        <w:t>место</w:t>
      </w:r>
      <w:r w:rsidRPr="0017379A">
        <w:rPr>
          <w:sz w:val="28"/>
          <w:szCs w:val="28"/>
        </w:rPr>
        <w:t>/</w:t>
      </w:r>
    </w:p>
    <w:p w:rsidR="00B509D5" w:rsidRPr="00A07DCA" w:rsidRDefault="00B509D5" w:rsidP="00B509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Победители районной игры</w:t>
      </w:r>
      <w:r w:rsidRPr="0017379A">
        <w:rPr>
          <w:sz w:val="28"/>
          <w:szCs w:val="28"/>
        </w:rPr>
        <w:t xml:space="preserve"> </w:t>
      </w:r>
      <w:r>
        <w:rPr>
          <w:sz w:val="28"/>
          <w:szCs w:val="28"/>
        </w:rPr>
        <w:t>МБОУ СОШ № 62  направлены   для участия в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ластном финале военно-спортивной игры «Орленок», которая проходила с 15 по 20 мая </w:t>
      </w:r>
      <w:smartTag w:uri="urn:schemas-microsoft-com:office:smarttags" w:element="metricconverter">
        <w:smartTagPr>
          <w:attr w:name="ProductID" w:val="2012 г"/>
        </w:smartTagPr>
        <w:r>
          <w:rPr>
            <w:sz w:val="28"/>
            <w:szCs w:val="28"/>
          </w:rPr>
          <w:t>2012 г</w:t>
        </w:r>
      </w:smartTag>
      <w:r>
        <w:rPr>
          <w:sz w:val="28"/>
          <w:szCs w:val="28"/>
        </w:rPr>
        <w:t xml:space="preserve">. в </w:t>
      </w:r>
      <w:proofErr w:type="spellStart"/>
      <w:r>
        <w:rPr>
          <w:sz w:val="28"/>
          <w:szCs w:val="28"/>
        </w:rPr>
        <w:t>Неклиновском</w:t>
      </w:r>
      <w:proofErr w:type="spellEnd"/>
      <w:r>
        <w:rPr>
          <w:sz w:val="28"/>
          <w:szCs w:val="28"/>
        </w:rPr>
        <w:t xml:space="preserve"> районе  на базе ДОЛ «Золотая коса».  </w:t>
      </w:r>
    </w:p>
    <w:p w:rsidR="00B509D5" w:rsidRDefault="00B509D5" w:rsidP="00B509D5">
      <w:pPr>
        <w:tabs>
          <w:tab w:val="left" w:pos="420"/>
          <w:tab w:val="left" w:pos="12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соглашением о совместной деятельности от 31.03.2011 «О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трудничестве министерства здравоохранения области и министерства общего и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фессионального образования области по организации и проведению тестирования </w:t>
      </w:r>
      <w:r>
        <w:rPr>
          <w:sz w:val="28"/>
          <w:szCs w:val="28"/>
        </w:rPr>
        <w:lastRenderedPageBreak/>
        <w:t>обучающихся образовательных учреждений на территории Ростовской области на предмет употребления наркотических средств» в 2012 году проведено тестирование  879 школьников района.</w:t>
      </w:r>
    </w:p>
    <w:p w:rsidR="00B509D5" w:rsidRDefault="00B509D5" w:rsidP="00B509D5">
      <w:pPr>
        <w:tabs>
          <w:tab w:val="left" w:pos="420"/>
          <w:tab w:val="left" w:pos="1220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графика</w:t>
      </w:r>
      <w:proofErr w:type="gramEnd"/>
      <w:r>
        <w:rPr>
          <w:sz w:val="28"/>
          <w:szCs w:val="28"/>
        </w:rPr>
        <w:t xml:space="preserve"> проведения тестирования на предмет немедицинского уп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требления наркотических веществ, согласованного с Шахтинским филиалом ГБУ РО «Наркологический диспансер» и на основании заключенных договоров,  с 17 апреля по 25 мая 2012 года тестирование прошли 285 учащихся Октябрьского района. </w:t>
      </w:r>
    </w:p>
    <w:p w:rsidR="00B509D5" w:rsidRDefault="00B509D5" w:rsidP="00B509D5">
      <w:pPr>
        <w:tabs>
          <w:tab w:val="left" w:pos="420"/>
          <w:tab w:val="left" w:pos="12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период с 19.10.2012 по 16.11.2012 г. проведено тестирование 594 учащихся  9-х классов  25 образовательных учреждений  района на предмет немедицинского употребления наркотических веществ. </w:t>
      </w:r>
    </w:p>
    <w:p w:rsidR="00B509D5" w:rsidRDefault="00B509D5" w:rsidP="00B509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химико – токсикологического исследования, проведенного  среди  учащихся   25 общеобразовательных учреждений Октябрьского района,  фа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тов употребления </w:t>
      </w:r>
      <w:proofErr w:type="spellStart"/>
      <w:r>
        <w:rPr>
          <w:sz w:val="28"/>
          <w:szCs w:val="28"/>
        </w:rPr>
        <w:t>психоактивных</w:t>
      </w:r>
      <w:proofErr w:type="spellEnd"/>
      <w:r>
        <w:rPr>
          <w:sz w:val="28"/>
          <w:szCs w:val="28"/>
        </w:rPr>
        <w:t xml:space="preserve"> веществ  не выявлено. </w:t>
      </w:r>
    </w:p>
    <w:p w:rsidR="00B509D5" w:rsidRDefault="00B509D5" w:rsidP="00B509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предупреждения употребления школьниками района </w:t>
      </w:r>
      <w:proofErr w:type="spellStart"/>
      <w:r>
        <w:rPr>
          <w:sz w:val="28"/>
          <w:szCs w:val="28"/>
        </w:rPr>
        <w:t>психоактивных</w:t>
      </w:r>
      <w:proofErr w:type="spellEnd"/>
      <w:r>
        <w:rPr>
          <w:sz w:val="28"/>
          <w:szCs w:val="28"/>
        </w:rPr>
        <w:t xml:space="preserve"> веществ отделом образования Администрации Октябрьского района  совместно с ОП №3 МУ МВД РФ «Новочеркасское» и МУЗ ЦРБ </w:t>
      </w:r>
      <w:proofErr w:type="spellStart"/>
      <w:r>
        <w:rPr>
          <w:sz w:val="28"/>
          <w:szCs w:val="28"/>
        </w:rPr>
        <w:t>р.п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аменоломни</w:t>
      </w:r>
      <w:proofErr w:type="spellEnd"/>
      <w:r>
        <w:rPr>
          <w:sz w:val="28"/>
          <w:szCs w:val="28"/>
        </w:rPr>
        <w:t xml:space="preserve"> в 2013г. будет продолжена  информационно-разъяснительная  работа  при проведении «Дней бол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шой профилактики»,  направленная   на повышение ответственности  родителей и учащихся.  </w:t>
      </w:r>
    </w:p>
    <w:p w:rsidR="003E7767" w:rsidRPr="003E7767" w:rsidRDefault="003E7767" w:rsidP="00B509D5">
      <w:pPr>
        <w:autoSpaceDE w:val="0"/>
        <w:autoSpaceDN w:val="0"/>
        <w:adjustRightInd w:val="0"/>
        <w:jc w:val="both"/>
        <w:rPr>
          <w:bCs/>
          <w:iCs/>
          <w:color w:val="000000"/>
          <w:sz w:val="28"/>
          <w:szCs w:val="28"/>
        </w:rPr>
      </w:pP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Еще одна группа детей, которая находится под пристальным вниманием отдела образования это дети-сироты  и  дети,  оставшиеся  без  попечения  родителей.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По  охране  прав  детства  была  проведена  целенаправленная  работа  по  в</w:t>
      </w:r>
      <w:r w:rsidRPr="003E7767">
        <w:rPr>
          <w:sz w:val="28"/>
          <w:szCs w:val="28"/>
        </w:rPr>
        <w:t>ы</w:t>
      </w:r>
      <w:r w:rsidRPr="003E7767">
        <w:rPr>
          <w:sz w:val="28"/>
          <w:szCs w:val="28"/>
        </w:rPr>
        <w:t>явлению  и  устройству  детей-сирот  и  детей,  оставшихся  без  попечения  родит</w:t>
      </w:r>
      <w:r w:rsidRPr="003E7767">
        <w:rPr>
          <w:sz w:val="28"/>
          <w:szCs w:val="28"/>
        </w:rPr>
        <w:t>е</w:t>
      </w:r>
      <w:r w:rsidRPr="003E7767">
        <w:rPr>
          <w:sz w:val="28"/>
          <w:szCs w:val="28"/>
        </w:rPr>
        <w:t>лей.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За  2012  год  выявлено и учтено 31 несовершеннолетних детей  указанной  к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 xml:space="preserve">тегории,  1  человек  на  начало  2012  года  был неустроен, так как был выявлен в конце  декабря  2011 года,  остальные    устроены:  </w:t>
      </w:r>
    </w:p>
    <w:p w:rsidR="003E7767" w:rsidRPr="003E7767" w:rsidRDefault="003E7767" w:rsidP="00A31320">
      <w:pPr>
        <w:numPr>
          <w:ilvl w:val="0"/>
          <w:numId w:val="24"/>
        </w:numPr>
        <w:ind w:left="0" w:firstLine="0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под опеку и попечительство - 28 чел., </w:t>
      </w:r>
    </w:p>
    <w:p w:rsidR="003E7767" w:rsidRPr="003E7767" w:rsidRDefault="003E7767" w:rsidP="00A31320">
      <w:pPr>
        <w:numPr>
          <w:ilvl w:val="0"/>
          <w:numId w:val="24"/>
        </w:numPr>
        <w:ind w:left="0" w:firstLine="0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в  приёмные  семьи – 1  чел.;           </w:t>
      </w:r>
    </w:p>
    <w:p w:rsidR="003E7767" w:rsidRPr="003E7767" w:rsidRDefault="003E7767" w:rsidP="00A31320">
      <w:pPr>
        <w:numPr>
          <w:ilvl w:val="0"/>
          <w:numId w:val="24"/>
        </w:numPr>
        <w:ind w:left="0" w:firstLine="0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усыновлено – 2 чел.;</w:t>
      </w:r>
    </w:p>
    <w:p w:rsidR="003E7767" w:rsidRPr="003E7767" w:rsidRDefault="003E7767" w:rsidP="00A31320">
      <w:pPr>
        <w:numPr>
          <w:ilvl w:val="0"/>
          <w:numId w:val="24"/>
        </w:numPr>
        <w:ind w:left="0" w:firstLine="0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ни один ребенок не был направлен в государственные  учреждения.     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 2011 году  за  этот  период  было  выявлено  34 ребенка,  из  них    определ</w:t>
      </w:r>
      <w:r w:rsidRPr="003E7767">
        <w:rPr>
          <w:sz w:val="28"/>
          <w:szCs w:val="28"/>
        </w:rPr>
        <w:t>е</w:t>
      </w:r>
      <w:r w:rsidRPr="003E7767">
        <w:rPr>
          <w:sz w:val="28"/>
          <w:szCs w:val="28"/>
        </w:rPr>
        <w:t>но  под  опеку  25  человек,  усыновлено  2 детей.   Особенностью 2012 года было снижение  выявления и устройства  детей, фактически оставшихся без попечения р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дителей. Факту снижения выявления детей данной категории способствовала проф</w:t>
      </w:r>
      <w:r w:rsidRPr="003E7767">
        <w:rPr>
          <w:sz w:val="28"/>
          <w:szCs w:val="28"/>
        </w:rPr>
        <w:t>и</w:t>
      </w:r>
      <w:r w:rsidRPr="003E7767">
        <w:rPr>
          <w:sz w:val="28"/>
          <w:szCs w:val="28"/>
        </w:rPr>
        <w:t>лактическая работа с неблагополучными семьями.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Октябрьским  районным  судом  по  искам  отдела  образования  11 родителей были  лишены  родительских  прав.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 2012  году  были  открыта одна  приемная  семья:  Полуянова Владимира Викторовича,  в  которую  определили  двух  несовершеннолетних  детей, выявле</w:t>
      </w:r>
      <w:r w:rsidRPr="003E7767">
        <w:rPr>
          <w:sz w:val="28"/>
          <w:szCs w:val="28"/>
        </w:rPr>
        <w:t>н</w:t>
      </w:r>
      <w:r w:rsidRPr="003E7767">
        <w:rPr>
          <w:sz w:val="28"/>
          <w:szCs w:val="28"/>
        </w:rPr>
        <w:t xml:space="preserve">ных на территории г. Шахты. На  настоящий  момент  в   районе  функционируют  10  приёмных  семей, в  которых  воспитывается  37  детей  в  возрасте  от  трёх  до  17  лет.     </w:t>
      </w:r>
    </w:p>
    <w:p w:rsidR="003E7767" w:rsidRPr="003E7767" w:rsidRDefault="003E7767" w:rsidP="00A31320">
      <w:pPr>
        <w:ind w:firstLine="708"/>
        <w:jc w:val="both"/>
        <w:rPr>
          <w:bCs/>
          <w:sz w:val="28"/>
          <w:szCs w:val="28"/>
        </w:rPr>
      </w:pPr>
      <w:r w:rsidRPr="003E7767">
        <w:rPr>
          <w:bCs/>
          <w:sz w:val="28"/>
          <w:szCs w:val="28"/>
        </w:rPr>
        <w:lastRenderedPageBreak/>
        <w:t xml:space="preserve"> Ежеквартально  (последняя  суббота  квартала)  проводились собрания   опек</w:t>
      </w:r>
      <w:r w:rsidRPr="003E7767">
        <w:rPr>
          <w:bCs/>
          <w:sz w:val="28"/>
          <w:szCs w:val="28"/>
        </w:rPr>
        <w:t>у</w:t>
      </w:r>
      <w:r w:rsidRPr="003E7767">
        <w:rPr>
          <w:bCs/>
          <w:sz w:val="28"/>
          <w:szCs w:val="28"/>
        </w:rPr>
        <w:t xml:space="preserve">нов и попечителей,  на  которых  рассматривались  различные  вопросы,  в том  числе:  </w:t>
      </w:r>
    </w:p>
    <w:p w:rsidR="003E7767" w:rsidRPr="003E7767" w:rsidRDefault="003E7767" w:rsidP="00A31320">
      <w:pPr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бесплатное  медицинское  углубленное  обследование;</w:t>
      </w:r>
    </w:p>
    <w:p w:rsidR="003E7767" w:rsidRPr="003E7767" w:rsidRDefault="003E7767" w:rsidP="00A31320">
      <w:pPr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предоставление  бесплатных  путёвок  в  оздоровительные  лагеря;</w:t>
      </w:r>
    </w:p>
    <w:p w:rsidR="003E7767" w:rsidRPr="003E7767" w:rsidRDefault="003E7767" w:rsidP="00A31320">
      <w:pPr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бесплатное  обучение  детей  в  учреждениях  дополнительного  образования;</w:t>
      </w:r>
    </w:p>
    <w:p w:rsidR="003E7767" w:rsidRPr="003E7767" w:rsidRDefault="003E7767" w:rsidP="00A31320">
      <w:pPr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обеспечение  правом  бесплатного  проезда, посещение  зрелищных меропри</w:t>
      </w:r>
      <w:r w:rsidRPr="003E7767">
        <w:rPr>
          <w:sz w:val="28"/>
          <w:szCs w:val="28"/>
        </w:rPr>
        <w:t>я</w:t>
      </w:r>
      <w:r w:rsidRPr="003E7767">
        <w:rPr>
          <w:sz w:val="28"/>
          <w:szCs w:val="28"/>
        </w:rPr>
        <w:t>тий;</w:t>
      </w:r>
    </w:p>
    <w:p w:rsidR="003E7767" w:rsidRPr="003E7767" w:rsidRDefault="003E7767" w:rsidP="00A31320">
      <w:pPr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предоставление  права  на  внеконкурсное  зачисление  на  подготовительные курсы;</w:t>
      </w:r>
    </w:p>
    <w:p w:rsidR="003E7767" w:rsidRPr="003E7767" w:rsidRDefault="003E7767" w:rsidP="00A31320">
      <w:pPr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ознакомление  с  областным  законодательством  в  части  защиты  жилищных  и  имущественных  прав  детей-сирот  и  детей,  оставшихся  без  попечения  родит</w:t>
      </w:r>
      <w:r w:rsidRPr="003E7767">
        <w:rPr>
          <w:sz w:val="28"/>
          <w:szCs w:val="28"/>
        </w:rPr>
        <w:t>е</w:t>
      </w:r>
      <w:r w:rsidRPr="003E7767">
        <w:rPr>
          <w:sz w:val="28"/>
          <w:szCs w:val="28"/>
        </w:rPr>
        <w:t>лей;</w:t>
      </w:r>
    </w:p>
    <w:p w:rsidR="003E7767" w:rsidRPr="003E7767" w:rsidRDefault="003E7767" w:rsidP="00A31320">
      <w:pPr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ведение  достоверной  базы  данных,  своевременное  сообщение  в  орган  оп</w:t>
      </w:r>
      <w:r w:rsidRPr="003E7767">
        <w:rPr>
          <w:sz w:val="28"/>
          <w:szCs w:val="28"/>
        </w:rPr>
        <w:t>е</w:t>
      </w:r>
      <w:r w:rsidRPr="003E7767">
        <w:rPr>
          <w:sz w:val="28"/>
          <w:szCs w:val="28"/>
        </w:rPr>
        <w:t>ки  и  попечительства  о  различных  сложившихся  ситуациях,  взаимодействие  с  органами  профилактики;</w:t>
      </w:r>
    </w:p>
    <w:p w:rsidR="003E7767" w:rsidRPr="003E7767" w:rsidRDefault="003E7767" w:rsidP="00A31320">
      <w:pPr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о  выполнении  обязанностей  опекуна. </w:t>
      </w:r>
    </w:p>
    <w:p w:rsidR="003E7767" w:rsidRPr="003E7767" w:rsidRDefault="003E7767" w:rsidP="00A31320">
      <w:pPr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о сдаче годовых отчетов.</w:t>
      </w:r>
    </w:p>
    <w:p w:rsidR="003E7767" w:rsidRPr="003E7767" w:rsidRDefault="003E7767" w:rsidP="00A31320">
      <w:pPr>
        <w:ind w:firstLine="708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 На 31.12.2012 года в Администрации района состоит на муниципальном и </w:t>
      </w:r>
      <w:proofErr w:type="spellStart"/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б</w:t>
      </w:r>
      <w:r w:rsidRPr="003E7767">
        <w:rPr>
          <w:sz w:val="28"/>
          <w:szCs w:val="28"/>
        </w:rPr>
        <w:t>щеобластном</w:t>
      </w:r>
      <w:proofErr w:type="spellEnd"/>
      <w:r w:rsidRPr="003E7767">
        <w:rPr>
          <w:sz w:val="28"/>
          <w:szCs w:val="28"/>
        </w:rPr>
        <w:t xml:space="preserve"> квартирном учёте  123  детей-сирот и лиц из их числа. В план   по обе</w:t>
      </w:r>
      <w:r w:rsidRPr="003E7767">
        <w:rPr>
          <w:sz w:val="28"/>
          <w:szCs w:val="28"/>
        </w:rPr>
        <w:t>с</w:t>
      </w:r>
      <w:r w:rsidRPr="003E7767">
        <w:rPr>
          <w:sz w:val="28"/>
          <w:szCs w:val="28"/>
        </w:rPr>
        <w:t xml:space="preserve">печению  в 2012 году  </w:t>
      </w:r>
      <w:proofErr w:type="gramStart"/>
      <w:r w:rsidRPr="003E7767">
        <w:rPr>
          <w:sz w:val="28"/>
          <w:szCs w:val="28"/>
        </w:rPr>
        <w:t>включены</w:t>
      </w:r>
      <w:proofErr w:type="gramEnd"/>
      <w:r w:rsidRPr="003E7767">
        <w:rPr>
          <w:sz w:val="28"/>
          <w:szCs w:val="28"/>
        </w:rPr>
        <w:t xml:space="preserve"> 4 человека (по сравнению с 2011 годом: 95 человек – на квартирном учете; в план по обеспечению – 25 человек). </w:t>
      </w:r>
      <w:proofErr w:type="gramStart"/>
      <w:r w:rsidRPr="003E7767">
        <w:rPr>
          <w:sz w:val="28"/>
          <w:szCs w:val="28"/>
        </w:rPr>
        <w:t>В 2012 году обеспечены жильем 26  детей-сирот и лиц из их числа.</w:t>
      </w:r>
      <w:proofErr w:type="gramEnd"/>
      <w:r w:rsidRPr="003E7767">
        <w:rPr>
          <w:sz w:val="28"/>
          <w:szCs w:val="28"/>
        </w:rPr>
        <w:t xml:space="preserve"> Всего за 2012 год поставлено на жили</w:t>
      </w:r>
      <w:r w:rsidRPr="003E7767">
        <w:rPr>
          <w:sz w:val="28"/>
          <w:szCs w:val="28"/>
        </w:rPr>
        <w:t>щ</w:t>
      </w:r>
      <w:r w:rsidRPr="003E7767">
        <w:rPr>
          <w:sz w:val="28"/>
          <w:szCs w:val="28"/>
        </w:rPr>
        <w:t>ный учёт   в  Администрации  Октябрьского  района  25 лиц вышеназванной катег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 xml:space="preserve">рии. </w:t>
      </w:r>
    </w:p>
    <w:p w:rsidR="003E7767" w:rsidRPr="003E7767" w:rsidRDefault="003E7767" w:rsidP="00A31320">
      <w:pPr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результате контроля была  выявлена  1 опекунская  семья, где  утрачено  взаимоп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нимание между несовершеннолетней и взрослыми членами семьи.</w:t>
      </w:r>
    </w:p>
    <w:p w:rsidR="00A31320" w:rsidRDefault="003E7767" w:rsidP="00A31320">
      <w:pPr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 период  с 31.05 по 02.06.2012 года  по  приглашению  Общероссийского  общ</w:t>
      </w:r>
      <w:r w:rsidRPr="003E7767">
        <w:rPr>
          <w:sz w:val="28"/>
          <w:szCs w:val="28"/>
        </w:rPr>
        <w:t>е</w:t>
      </w:r>
      <w:r w:rsidRPr="003E7767">
        <w:rPr>
          <w:sz w:val="28"/>
          <w:szCs w:val="28"/>
        </w:rPr>
        <w:t>ственного  благотворительного  фонда  «Российский  детский  фонд»   направлялись  дети  из  Октябрьского района  в г. Москву  для  участия  в  проведении  Дня  защиты  детей  в  количестве  40  человек, из них 2 опекаемых ребенка.</w:t>
      </w:r>
    </w:p>
    <w:p w:rsidR="00A31320" w:rsidRDefault="003E7767" w:rsidP="00A31320">
      <w:pPr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За  летние месяцы   40 детей из опекунских семей и воспитанников приёмных  семей  по путёвкам, предоставленным </w:t>
      </w:r>
      <w:proofErr w:type="gramStart"/>
      <w:r w:rsidRPr="003E7767">
        <w:rPr>
          <w:sz w:val="28"/>
          <w:szCs w:val="28"/>
        </w:rPr>
        <w:t>МО РО</w:t>
      </w:r>
      <w:proofErr w:type="gramEnd"/>
      <w:r w:rsidRPr="003E7767">
        <w:rPr>
          <w:sz w:val="28"/>
          <w:szCs w:val="28"/>
        </w:rPr>
        <w:t xml:space="preserve"> отдыхали  в ДОЛ «Дружба», ДСОЛ «Спу</w:t>
      </w:r>
      <w:r w:rsidRPr="003E7767">
        <w:rPr>
          <w:sz w:val="28"/>
          <w:szCs w:val="28"/>
        </w:rPr>
        <w:t>т</w:t>
      </w:r>
      <w:r w:rsidRPr="003E7767">
        <w:rPr>
          <w:sz w:val="28"/>
          <w:szCs w:val="28"/>
        </w:rPr>
        <w:t xml:space="preserve">ник» на  Азовском  море.  </w:t>
      </w:r>
    </w:p>
    <w:p w:rsidR="003E7767" w:rsidRPr="003E7767" w:rsidRDefault="003E7767" w:rsidP="00A31320">
      <w:pPr>
        <w:jc w:val="both"/>
        <w:rPr>
          <w:sz w:val="28"/>
          <w:szCs w:val="28"/>
        </w:rPr>
      </w:pPr>
      <w:r w:rsidRPr="003E7767">
        <w:rPr>
          <w:sz w:val="28"/>
          <w:szCs w:val="28"/>
        </w:rPr>
        <w:t>148 детей  из  опекаемых  и приёмных семей получили новогодние подарки.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2012 году  не нарушался срок постановки несовершеннолетних на учёт в р</w:t>
      </w:r>
      <w:r w:rsidRPr="003E7767">
        <w:rPr>
          <w:sz w:val="28"/>
          <w:szCs w:val="28"/>
        </w:rPr>
        <w:t>е</w:t>
      </w:r>
      <w:r w:rsidRPr="003E7767">
        <w:rPr>
          <w:sz w:val="28"/>
          <w:szCs w:val="28"/>
        </w:rPr>
        <w:t>гиональном банке данных о детях, оставшихся без попечения родителей.  В  банк  данных  Отделом  образования  в  2011 году  было  направлено</w:t>
      </w:r>
      <w:r w:rsidRPr="003E7767">
        <w:rPr>
          <w:b/>
          <w:sz w:val="28"/>
          <w:szCs w:val="28"/>
        </w:rPr>
        <w:t xml:space="preserve">   2</w:t>
      </w:r>
      <w:r w:rsidRPr="003E7767">
        <w:rPr>
          <w:sz w:val="28"/>
          <w:szCs w:val="28"/>
        </w:rPr>
        <w:t xml:space="preserve">  анкеты.</w:t>
      </w:r>
    </w:p>
    <w:p w:rsidR="003E7767" w:rsidRPr="003E7767" w:rsidRDefault="003E7767" w:rsidP="00A31320">
      <w:pPr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Всего  опекаемых  детей  в  районе  - 217 человек.</w:t>
      </w:r>
    </w:p>
    <w:p w:rsidR="003E7767" w:rsidRPr="003E7767" w:rsidRDefault="003E7767" w:rsidP="00A31320">
      <w:pPr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Выплачивается ежемесячное денежное содержание  192 детей.</w:t>
      </w:r>
    </w:p>
    <w:p w:rsidR="003E7767" w:rsidRPr="003E7767" w:rsidRDefault="003E7767" w:rsidP="00A31320">
      <w:pPr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течение 2012 года проводилась совместная работа с  приютом,  оказывалось  соде</w:t>
      </w:r>
      <w:r w:rsidRPr="003E7767">
        <w:rPr>
          <w:sz w:val="28"/>
          <w:szCs w:val="28"/>
        </w:rPr>
        <w:t>й</w:t>
      </w:r>
      <w:r w:rsidRPr="003E7767">
        <w:rPr>
          <w:sz w:val="28"/>
          <w:szCs w:val="28"/>
        </w:rPr>
        <w:t>ствие  в  установлении статуса несовершеннолетним, выявленным на  территории  Октябрьского района,  в  дальнейшем  определении  несовершеннолетних  в  семьи   или в  государственные  учреждения.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В  2012  году    подготовлено 44 заключения  о  целесообразности  назначения опекуном,  усыновителем;  о  целесообразности  лишения  родительских  прав;  по  </w:t>
      </w:r>
      <w:r w:rsidRPr="003E7767">
        <w:rPr>
          <w:sz w:val="28"/>
          <w:szCs w:val="28"/>
        </w:rPr>
        <w:lastRenderedPageBreak/>
        <w:t>вопросам  определения  места  проживания  несовершеннолетнего  ребёнка,  участия  родителей  в  воспитании  детей;  по  защите  жилищных  и  имущественных  прав  несовершеннолетних.</w:t>
      </w:r>
    </w:p>
    <w:p w:rsidR="003E7767" w:rsidRPr="003E7767" w:rsidRDefault="003E7767" w:rsidP="003E7767">
      <w:pPr>
        <w:ind w:firstLine="709"/>
        <w:jc w:val="center"/>
        <w:rPr>
          <w:rStyle w:val="aff2"/>
          <w:sz w:val="28"/>
          <w:szCs w:val="28"/>
        </w:rPr>
      </w:pPr>
    </w:p>
    <w:p w:rsidR="003E7767" w:rsidRPr="003E7767" w:rsidRDefault="003E7767" w:rsidP="00A31320">
      <w:pPr>
        <w:ind w:firstLine="708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Условием успешной реализации направления «Здоровье школьников» является качественная организация сбалансированного горячего питания школьников. В 2012  году из 25 общеобразовательных учреждений, с количеством обучающихся-6264, охвачены одноразовым горячим питанием-</w:t>
      </w:r>
      <w:r w:rsidR="00177CC2">
        <w:rPr>
          <w:sz w:val="28"/>
          <w:szCs w:val="28"/>
        </w:rPr>
        <w:t>83,4%</w:t>
      </w:r>
      <w:r w:rsidRPr="003E7767">
        <w:rPr>
          <w:sz w:val="28"/>
          <w:szCs w:val="28"/>
        </w:rPr>
        <w:t xml:space="preserve"> учащихся , 650 обучающихся гру</w:t>
      </w:r>
      <w:r w:rsidRPr="003E7767">
        <w:rPr>
          <w:sz w:val="28"/>
          <w:szCs w:val="28"/>
        </w:rPr>
        <w:t>п</w:t>
      </w:r>
      <w:r w:rsidRPr="003E7767">
        <w:rPr>
          <w:sz w:val="28"/>
          <w:szCs w:val="28"/>
        </w:rPr>
        <w:t>пы продленного дня получают  двухразовое горячее питание. 100% обучающихся п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лучают буфетную продукцию. Из 19 действующих пищеблоков: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-полного цикла (</w:t>
      </w:r>
      <w:proofErr w:type="gramStart"/>
      <w:r w:rsidRPr="003E7767">
        <w:rPr>
          <w:sz w:val="28"/>
          <w:szCs w:val="28"/>
        </w:rPr>
        <w:t>сырьевые</w:t>
      </w:r>
      <w:proofErr w:type="gramEnd"/>
      <w:r w:rsidRPr="003E7767">
        <w:rPr>
          <w:sz w:val="28"/>
          <w:szCs w:val="28"/>
        </w:rPr>
        <w:t>) – 9;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-школьно-базовые (обслуживаю несколько школ) – 3;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-</w:t>
      </w:r>
      <w:proofErr w:type="spellStart"/>
      <w:r w:rsidRPr="003E7767">
        <w:rPr>
          <w:sz w:val="28"/>
          <w:szCs w:val="28"/>
        </w:rPr>
        <w:t>доготовочные</w:t>
      </w:r>
      <w:proofErr w:type="spellEnd"/>
      <w:r w:rsidRPr="003E7767">
        <w:rPr>
          <w:sz w:val="28"/>
          <w:szCs w:val="28"/>
        </w:rPr>
        <w:t xml:space="preserve"> (</w:t>
      </w:r>
      <w:proofErr w:type="gramStart"/>
      <w:r w:rsidRPr="003E7767">
        <w:rPr>
          <w:sz w:val="28"/>
          <w:szCs w:val="28"/>
        </w:rPr>
        <w:t>работающие</w:t>
      </w:r>
      <w:proofErr w:type="gramEnd"/>
      <w:r w:rsidRPr="003E7767">
        <w:rPr>
          <w:sz w:val="28"/>
          <w:szCs w:val="28"/>
        </w:rPr>
        <w:t xml:space="preserve"> на полуфабрикатах) – 10.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5 общеобразовательных учреждениях отсутствует пищеблок - в МБОУ СОШ № 4, 41, 52, 72, 75. В МБОУ СОШ № 48 столовая не функционирует по причине о</w:t>
      </w:r>
      <w:r w:rsidRPr="003E7767">
        <w:rPr>
          <w:sz w:val="28"/>
          <w:szCs w:val="28"/>
        </w:rPr>
        <w:t>т</w:t>
      </w:r>
      <w:r w:rsidRPr="003E7767">
        <w:rPr>
          <w:sz w:val="28"/>
          <w:szCs w:val="28"/>
        </w:rPr>
        <w:t>сутствия водопровода, на сегодняшний день решается вопрос об устранении непол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>док с водопроводом, пищеблок планируется запустить в 2013-2014 уч. году.   В МБОУ СОШ № 52 планируется реконструкция здания мастерских под столовую, г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товится проектно-</w:t>
      </w:r>
      <w:proofErr w:type="spellStart"/>
      <w:r w:rsidRPr="003E7767">
        <w:rPr>
          <w:sz w:val="28"/>
          <w:szCs w:val="28"/>
        </w:rPr>
        <w:t>смектная</w:t>
      </w:r>
      <w:proofErr w:type="spellEnd"/>
      <w:r w:rsidRPr="003E7767">
        <w:rPr>
          <w:sz w:val="28"/>
          <w:szCs w:val="28"/>
        </w:rPr>
        <w:t xml:space="preserve"> документация. МБОУ СОШ № 41 с 2013 года становится на капитальный ремонт, по проекту перепланировки предусмотрено помещение под пищеблок. Для школ № 4,72,75 решается вопрос о подвозе горячего питания из бли</w:t>
      </w:r>
      <w:r w:rsidRPr="003E7767">
        <w:rPr>
          <w:sz w:val="28"/>
          <w:szCs w:val="28"/>
        </w:rPr>
        <w:t>з</w:t>
      </w:r>
      <w:r w:rsidRPr="003E7767">
        <w:rPr>
          <w:sz w:val="28"/>
          <w:szCs w:val="28"/>
        </w:rPr>
        <w:t>лежащей школы.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Утверждена долгосрочная целевая программа «Образование Октябрьского ра</w:t>
      </w:r>
      <w:r w:rsidRPr="003E7767">
        <w:rPr>
          <w:sz w:val="28"/>
          <w:szCs w:val="28"/>
        </w:rPr>
        <w:t>й</w:t>
      </w:r>
      <w:r w:rsidRPr="003E7767">
        <w:rPr>
          <w:sz w:val="28"/>
          <w:szCs w:val="28"/>
        </w:rPr>
        <w:t xml:space="preserve">она на 2010-2015 годы. 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программе  уделяется большое внимание реализации по  направлению «Зд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ровье школьников». Основным вопросом является  качественная организация сбала</w:t>
      </w:r>
      <w:r w:rsidRPr="003E7767">
        <w:rPr>
          <w:sz w:val="28"/>
          <w:szCs w:val="28"/>
        </w:rPr>
        <w:t>н</w:t>
      </w:r>
      <w:r w:rsidRPr="003E7767">
        <w:rPr>
          <w:sz w:val="28"/>
          <w:szCs w:val="28"/>
        </w:rPr>
        <w:t xml:space="preserve">сированного горячего  питания школьников. На  начало 2012 года охват одноразовым горячим питанием составил </w:t>
      </w:r>
      <w:r w:rsidR="00177CC2">
        <w:rPr>
          <w:sz w:val="28"/>
          <w:szCs w:val="28"/>
        </w:rPr>
        <w:t>8</w:t>
      </w:r>
      <w:r w:rsidRPr="003E7767">
        <w:rPr>
          <w:sz w:val="28"/>
          <w:szCs w:val="28"/>
        </w:rPr>
        <w:t>3,</w:t>
      </w:r>
      <w:r w:rsidR="00177CC2">
        <w:rPr>
          <w:sz w:val="28"/>
          <w:szCs w:val="28"/>
        </w:rPr>
        <w:t>4</w:t>
      </w:r>
      <w:r w:rsidRPr="003E7767">
        <w:rPr>
          <w:sz w:val="28"/>
          <w:szCs w:val="28"/>
        </w:rPr>
        <w:t xml:space="preserve"> %. В программе «Образование» заложены средства из местного бюджета на 2012год: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-компенсационные выплаты для малоимущих семей 13,97 рублей на одного р</w:t>
      </w:r>
      <w:r w:rsidRPr="003E7767">
        <w:rPr>
          <w:sz w:val="28"/>
          <w:szCs w:val="28"/>
        </w:rPr>
        <w:t>е</w:t>
      </w:r>
      <w:r w:rsidRPr="003E7767">
        <w:rPr>
          <w:sz w:val="28"/>
          <w:szCs w:val="28"/>
        </w:rPr>
        <w:t>бенка,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- группы продленного дня (650 учащихся) ежедневно получают 2-х разовое г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рячее питание;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-все учащиеся начальных классов получают дополнительно молочное питание-2670 человек;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июле - августе 2012 года в образовательные учреждения района - МБОУ СОШ № 6, 23, 61, в рамках программы «Модернизация образования», было устано</w:t>
      </w:r>
      <w:r w:rsidRPr="003E7767">
        <w:rPr>
          <w:sz w:val="28"/>
          <w:szCs w:val="28"/>
        </w:rPr>
        <w:t>в</w:t>
      </w:r>
      <w:r w:rsidRPr="003E7767">
        <w:rPr>
          <w:sz w:val="28"/>
          <w:szCs w:val="28"/>
        </w:rPr>
        <w:t>лено современное  технологическое оборудование  для пищеблоков. Технологическое оборудование, которое ранее было приобретено в эти школы, передано на баланс в другие образовательные учреждения (СОШ № 5, 26, 43, 62).</w:t>
      </w:r>
    </w:p>
    <w:p w:rsidR="003E7767" w:rsidRPr="003E7767" w:rsidRDefault="003E7767" w:rsidP="003E7767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 w:rsidRPr="003E7767">
        <w:rPr>
          <w:bCs/>
          <w:iCs/>
          <w:color w:val="000000"/>
          <w:sz w:val="28"/>
          <w:szCs w:val="28"/>
        </w:rPr>
        <w:t>С целью осуществления контроля над организацией питания учащихся в шк</w:t>
      </w:r>
      <w:r w:rsidRPr="003E7767">
        <w:rPr>
          <w:bCs/>
          <w:iCs/>
          <w:color w:val="000000"/>
          <w:sz w:val="28"/>
          <w:szCs w:val="28"/>
        </w:rPr>
        <w:t>о</w:t>
      </w:r>
      <w:r w:rsidRPr="003E7767">
        <w:rPr>
          <w:bCs/>
          <w:iCs/>
          <w:color w:val="000000"/>
          <w:sz w:val="28"/>
          <w:szCs w:val="28"/>
        </w:rPr>
        <w:t>лах созданы комиссии, в состав которых входят директора, педагогические работн</w:t>
      </w:r>
      <w:r w:rsidRPr="003E7767">
        <w:rPr>
          <w:bCs/>
          <w:iCs/>
          <w:color w:val="000000"/>
          <w:sz w:val="28"/>
          <w:szCs w:val="28"/>
        </w:rPr>
        <w:t>и</w:t>
      </w:r>
      <w:r w:rsidRPr="003E7767">
        <w:rPr>
          <w:bCs/>
          <w:iCs/>
          <w:color w:val="000000"/>
          <w:sz w:val="28"/>
          <w:szCs w:val="28"/>
        </w:rPr>
        <w:t xml:space="preserve">ки, ответственные за организацию питания, медицинские работники, представители органов общественного самоуправления. Они проверяют качество приготовления блюд, их соответствие утвержденному меню, соблюдение санитарных норм и правил, </w:t>
      </w:r>
      <w:r w:rsidRPr="003E7767">
        <w:rPr>
          <w:bCs/>
          <w:iCs/>
          <w:color w:val="000000"/>
          <w:sz w:val="28"/>
          <w:szCs w:val="28"/>
        </w:rPr>
        <w:lastRenderedPageBreak/>
        <w:t>сроки хранения и реализации скоропортящихся продуктов. По итогам проверок с</w:t>
      </w:r>
      <w:r w:rsidRPr="003E7767">
        <w:rPr>
          <w:bCs/>
          <w:iCs/>
          <w:color w:val="000000"/>
          <w:sz w:val="28"/>
          <w:szCs w:val="28"/>
        </w:rPr>
        <w:t>о</w:t>
      </w:r>
      <w:r w:rsidRPr="003E7767">
        <w:rPr>
          <w:bCs/>
          <w:iCs/>
          <w:color w:val="000000"/>
          <w:sz w:val="28"/>
          <w:szCs w:val="28"/>
        </w:rPr>
        <w:t>ставляются акты. Жалоб от родителей и учащихся  общеобразовательных учрежд</w:t>
      </w:r>
      <w:r w:rsidRPr="003E7767">
        <w:rPr>
          <w:bCs/>
          <w:iCs/>
          <w:color w:val="000000"/>
          <w:sz w:val="28"/>
          <w:szCs w:val="28"/>
        </w:rPr>
        <w:t>е</w:t>
      </w:r>
      <w:r w:rsidRPr="003E7767">
        <w:rPr>
          <w:bCs/>
          <w:iCs/>
          <w:color w:val="000000"/>
          <w:sz w:val="28"/>
          <w:szCs w:val="28"/>
        </w:rPr>
        <w:t>ний на качество питания в отдел образования и в вышестоящие организации не п</w:t>
      </w:r>
      <w:r w:rsidRPr="003E7767">
        <w:rPr>
          <w:bCs/>
          <w:iCs/>
          <w:color w:val="000000"/>
          <w:sz w:val="28"/>
          <w:szCs w:val="28"/>
        </w:rPr>
        <w:t>о</w:t>
      </w:r>
      <w:r w:rsidRPr="003E7767">
        <w:rPr>
          <w:bCs/>
          <w:iCs/>
          <w:color w:val="000000"/>
          <w:sz w:val="28"/>
          <w:szCs w:val="28"/>
        </w:rPr>
        <w:t>ступало.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Система контроля качества и безопасности школьного питания также  ос</w:t>
      </w:r>
      <w:r w:rsidRPr="003E7767">
        <w:rPr>
          <w:sz w:val="28"/>
          <w:szCs w:val="28"/>
        </w:rPr>
        <w:t>у</w:t>
      </w:r>
      <w:r w:rsidRPr="003E7767">
        <w:rPr>
          <w:sz w:val="28"/>
          <w:szCs w:val="28"/>
        </w:rPr>
        <w:t xml:space="preserve">ществляется и </w:t>
      </w:r>
      <w:proofErr w:type="spellStart"/>
      <w:r w:rsidRPr="003E7767">
        <w:rPr>
          <w:sz w:val="28"/>
          <w:szCs w:val="28"/>
        </w:rPr>
        <w:t>Роспотребнадзором</w:t>
      </w:r>
      <w:proofErr w:type="spellEnd"/>
      <w:r w:rsidRPr="003E7767">
        <w:rPr>
          <w:sz w:val="28"/>
          <w:szCs w:val="28"/>
        </w:rPr>
        <w:t>, примерное меню разрабатывается на 14 дней вс</w:t>
      </w:r>
      <w:r w:rsidRPr="003E7767">
        <w:rPr>
          <w:sz w:val="28"/>
          <w:szCs w:val="28"/>
        </w:rPr>
        <w:t>е</w:t>
      </w:r>
      <w:r w:rsidRPr="003E7767">
        <w:rPr>
          <w:sz w:val="28"/>
          <w:szCs w:val="28"/>
        </w:rPr>
        <w:t>ми образовательными учреждениями, в которых имеются столовые (19 школ), в соо</w:t>
      </w:r>
      <w:r w:rsidRPr="003E7767">
        <w:rPr>
          <w:sz w:val="28"/>
          <w:szCs w:val="28"/>
        </w:rPr>
        <w:t>т</w:t>
      </w:r>
      <w:r w:rsidRPr="003E7767">
        <w:rPr>
          <w:sz w:val="28"/>
          <w:szCs w:val="28"/>
        </w:rPr>
        <w:t xml:space="preserve">ветствии с </w:t>
      </w:r>
      <w:proofErr w:type="spellStart"/>
      <w:r w:rsidRPr="003E7767">
        <w:rPr>
          <w:sz w:val="28"/>
          <w:szCs w:val="28"/>
        </w:rPr>
        <w:t>СанПин</w:t>
      </w:r>
      <w:proofErr w:type="spellEnd"/>
      <w:r w:rsidRPr="003E7767">
        <w:rPr>
          <w:sz w:val="28"/>
          <w:szCs w:val="28"/>
        </w:rPr>
        <w:t>.</w:t>
      </w:r>
    </w:p>
    <w:p w:rsidR="003E7767" w:rsidRPr="003E7767" w:rsidRDefault="003E7767" w:rsidP="003E7767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 w:rsidRPr="003E7767">
        <w:rPr>
          <w:bCs/>
          <w:iCs/>
          <w:color w:val="000000"/>
          <w:sz w:val="28"/>
          <w:szCs w:val="28"/>
        </w:rPr>
        <w:t>Большое значение имеет работа по воспитанию культуры питания среди уч</w:t>
      </w:r>
      <w:r w:rsidRPr="003E7767">
        <w:rPr>
          <w:bCs/>
          <w:iCs/>
          <w:color w:val="000000"/>
          <w:sz w:val="28"/>
          <w:szCs w:val="28"/>
        </w:rPr>
        <w:t>а</w:t>
      </w:r>
      <w:r w:rsidRPr="003E7767">
        <w:rPr>
          <w:bCs/>
          <w:iCs/>
          <w:color w:val="000000"/>
          <w:sz w:val="28"/>
          <w:szCs w:val="28"/>
        </w:rPr>
        <w:t>щихся. Во всех общеобразовательных учреждениях  разработаны школьные пр</w:t>
      </w:r>
      <w:r w:rsidRPr="003E7767">
        <w:rPr>
          <w:bCs/>
          <w:iCs/>
          <w:color w:val="000000"/>
          <w:sz w:val="28"/>
          <w:szCs w:val="28"/>
        </w:rPr>
        <w:t>о</w:t>
      </w:r>
      <w:r w:rsidRPr="003E7767">
        <w:rPr>
          <w:bCs/>
          <w:iCs/>
          <w:color w:val="000000"/>
          <w:sz w:val="28"/>
          <w:szCs w:val="28"/>
        </w:rPr>
        <w:t>граммы по развитию и совершенствованию организации горячего питания. В рамках этих программ проводятся тематические родительские собрания, циклы бесед для учащихся о здоровом питании.</w:t>
      </w:r>
    </w:p>
    <w:p w:rsidR="003E7767" w:rsidRPr="003E7767" w:rsidRDefault="00A31320" w:rsidP="00A31320">
      <w:pPr>
        <w:tabs>
          <w:tab w:val="left" w:pos="709"/>
        </w:tabs>
        <w:jc w:val="both"/>
        <w:rPr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ab/>
      </w:r>
      <w:r w:rsidR="003E7767" w:rsidRPr="003E7767">
        <w:rPr>
          <w:bCs/>
          <w:iCs/>
          <w:color w:val="000000"/>
          <w:sz w:val="28"/>
          <w:szCs w:val="28"/>
        </w:rPr>
        <w:t>В школах района уделяется достаточно внимания медицинскому обслужив</w:t>
      </w:r>
      <w:r w:rsidR="003E7767" w:rsidRPr="003E7767">
        <w:rPr>
          <w:bCs/>
          <w:iCs/>
          <w:color w:val="000000"/>
          <w:sz w:val="28"/>
          <w:szCs w:val="28"/>
        </w:rPr>
        <w:t>а</w:t>
      </w:r>
      <w:r w:rsidR="003E7767" w:rsidRPr="003E7767">
        <w:rPr>
          <w:bCs/>
          <w:iCs/>
          <w:color w:val="000000"/>
          <w:sz w:val="28"/>
          <w:szCs w:val="28"/>
        </w:rPr>
        <w:t xml:space="preserve">нию учащихся. </w:t>
      </w:r>
      <w:r w:rsidR="003E7767" w:rsidRPr="003E7767">
        <w:rPr>
          <w:sz w:val="28"/>
          <w:szCs w:val="28"/>
        </w:rPr>
        <w:t xml:space="preserve">В целях реализации пилотного проекта по </w:t>
      </w:r>
      <w:proofErr w:type="spellStart"/>
      <w:r w:rsidR="003E7767" w:rsidRPr="003E7767">
        <w:rPr>
          <w:sz w:val="28"/>
          <w:szCs w:val="28"/>
        </w:rPr>
        <w:t>здоровьесбережению</w:t>
      </w:r>
      <w:proofErr w:type="spellEnd"/>
      <w:r w:rsidR="003E7767" w:rsidRPr="003E7767">
        <w:rPr>
          <w:sz w:val="28"/>
          <w:szCs w:val="28"/>
        </w:rPr>
        <w:t>, направленного на решение проблемы сохранения и укрепления здоровья школьников, с использованием инновационного аппаратно-программного комплекса «АРМИС»,  в 2 школах, участвующих в проекте - МБОУ лицее № 82 и гимназии № 20,  медици</w:t>
      </w:r>
      <w:r w:rsidR="003E7767" w:rsidRPr="003E7767">
        <w:rPr>
          <w:sz w:val="28"/>
          <w:szCs w:val="28"/>
        </w:rPr>
        <w:t>н</w:t>
      </w:r>
      <w:r w:rsidR="003E7767" w:rsidRPr="003E7767">
        <w:rPr>
          <w:sz w:val="28"/>
          <w:szCs w:val="28"/>
        </w:rPr>
        <w:t>ские кабинеты полностью оснащены в соответствии с требованиями СанПиНа, ко</w:t>
      </w:r>
      <w:r w:rsidR="003E7767" w:rsidRPr="003E7767">
        <w:rPr>
          <w:sz w:val="28"/>
          <w:szCs w:val="28"/>
        </w:rPr>
        <w:t>м</w:t>
      </w:r>
      <w:r w:rsidR="003E7767" w:rsidRPr="003E7767">
        <w:rPr>
          <w:sz w:val="28"/>
          <w:szCs w:val="28"/>
        </w:rPr>
        <w:t xml:space="preserve">пьютер и интернет подключены.  </w:t>
      </w:r>
    </w:p>
    <w:p w:rsidR="003E7767" w:rsidRPr="003E7767" w:rsidRDefault="003E7767" w:rsidP="003E7767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 w:rsidRPr="003E7767">
        <w:rPr>
          <w:bCs/>
          <w:iCs/>
          <w:color w:val="000000"/>
          <w:sz w:val="28"/>
          <w:szCs w:val="28"/>
        </w:rPr>
        <w:t>С МУЗ ЦРБ заключены договоры на медицинское обслуживание. Регулярно учащиеся проходят плановые медицинские проверки, сезонную и плановую  вакц</w:t>
      </w:r>
      <w:r w:rsidRPr="003E7767">
        <w:rPr>
          <w:bCs/>
          <w:iCs/>
          <w:color w:val="000000"/>
          <w:sz w:val="28"/>
          <w:szCs w:val="28"/>
        </w:rPr>
        <w:t>и</w:t>
      </w:r>
      <w:r w:rsidRPr="003E7767">
        <w:rPr>
          <w:bCs/>
          <w:iCs/>
          <w:color w:val="000000"/>
          <w:sz w:val="28"/>
          <w:szCs w:val="28"/>
        </w:rPr>
        <w:t xml:space="preserve">нацию.  </w:t>
      </w:r>
      <w:proofErr w:type="gramStart"/>
      <w:r w:rsidRPr="003E7767">
        <w:rPr>
          <w:bCs/>
          <w:iCs/>
          <w:color w:val="000000"/>
          <w:sz w:val="28"/>
          <w:szCs w:val="28"/>
        </w:rPr>
        <w:t>МБОУ  СОШ  № 61 , 33, 20, 82, 77, 23)    и  МБДОУ</w:t>
      </w:r>
      <w:proofErr w:type="gramEnd"/>
    </w:p>
    <w:p w:rsidR="003E7767" w:rsidRPr="003E7767" w:rsidRDefault="003E7767" w:rsidP="003E7767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 w:rsidRPr="003E7767">
        <w:rPr>
          <w:bCs/>
          <w:iCs/>
          <w:color w:val="000000"/>
          <w:sz w:val="28"/>
          <w:szCs w:val="28"/>
        </w:rPr>
        <w:t xml:space="preserve">(№ 3,7,8,10,12,15,22,25,26,30,31,32,33,35,39,40,42,43,48) имеют медицинские кабинеты. </w:t>
      </w:r>
    </w:p>
    <w:p w:rsidR="003E7767" w:rsidRPr="003E7767" w:rsidRDefault="003E7767" w:rsidP="003E7767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 w:rsidRPr="003E7767">
        <w:rPr>
          <w:bCs/>
          <w:iCs/>
          <w:color w:val="000000"/>
          <w:sz w:val="28"/>
          <w:szCs w:val="28"/>
        </w:rPr>
        <w:t>Одним из направлений  выполнения задачи доступности образования является организация подвоза учащихся из отдаленных населенных пунктов, где нет образов</w:t>
      </w:r>
      <w:r w:rsidRPr="003E7767">
        <w:rPr>
          <w:bCs/>
          <w:iCs/>
          <w:color w:val="000000"/>
          <w:sz w:val="28"/>
          <w:szCs w:val="28"/>
        </w:rPr>
        <w:t>а</w:t>
      </w:r>
      <w:r w:rsidRPr="003E7767">
        <w:rPr>
          <w:bCs/>
          <w:iCs/>
          <w:color w:val="000000"/>
          <w:sz w:val="28"/>
          <w:szCs w:val="28"/>
        </w:rPr>
        <w:t>тельных учреждений. В Октябрьском  районе подвоз учащихся осуществляется к 17 общеобразовательным учреждениям,  нем задействовано 25 автобусов, осуществл</w:t>
      </w:r>
      <w:r w:rsidRPr="003E7767">
        <w:rPr>
          <w:bCs/>
          <w:iCs/>
          <w:color w:val="000000"/>
          <w:sz w:val="28"/>
          <w:szCs w:val="28"/>
        </w:rPr>
        <w:t>я</w:t>
      </w:r>
      <w:r w:rsidRPr="003E7767">
        <w:rPr>
          <w:bCs/>
          <w:iCs/>
          <w:color w:val="000000"/>
          <w:sz w:val="28"/>
          <w:szCs w:val="28"/>
        </w:rPr>
        <w:t>ющих подвоз детей из 25 населенных пунктов. В соответствии с  распоряжением Главы Октябрьского района функционируют  25 школьных маршрутов. Всего в ра</w:t>
      </w:r>
      <w:r w:rsidRPr="003E7767">
        <w:rPr>
          <w:bCs/>
          <w:iCs/>
          <w:color w:val="000000"/>
          <w:sz w:val="28"/>
          <w:szCs w:val="28"/>
        </w:rPr>
        <w:t>й</w:t>
      </w:r>
      <w:r w:rsidRPr="003E7767">
        <w:rPr>
          <w:bCs/>
          <w:iCs/>
          <w:color w:val="000000"/>
          <w:sz w:val="28"/>
          <w:szCs w:val="28"/>
        </w:rPr>
        <w:t xml:space="preserve">оне ежедневно осуществляется подвоз к месту учебы и обратно 1377 школьников. Это составляет 22 % от общей численности </w:t>
      </w:r>
      <w:proofErr w:type="gramStart"/>
      <w:r w:rsidRPr="003E7767">
        <w:rPr>
          <w:bCs/>
          <w:iCs/>
          <w:color w:val="000000"/>
          <w:sz w:val="28"/>
          <w:szCs w:val="28"/>
        </w:rPr>
        <w:t>обучающихся</w:t>
      </w:r>
      <w:proofErr w:type="gramEnd"/>
      <w:r w:rsidRPr="003E7767">
        <w:rPr>
          <w:bCs/>
          <w:iCs/>
          <w:color w:val="000000"/>
          <w:sz w:val="28"/>
          <w:szCs w:val="28"/>
        </w:rPr>
        <w:t xml:space="preserve">. Больше всего подвозимых детей в МБОУ СОШ № 72 ст. </w:t>
      </w:r>
      <w:proofErr w:type="spellStart"/>
      <w:r w:rsidRPr="003E7767">
        <w:rPr>
          <w:bCs/>
          <w:iCs/>
          <w:color w:val="000000"/>
          <w:sz w:val="28"/>
          <w:szCs w:val="28"/>
        </w:rPr>
        <w:t>Кривянская</w:t>
      </w:r>
      <w:proofErr w:type="spellEnd"/>
      <w:r w:rsidRPr="003E7767">
        <w:rPr>
          <w:bCs/>
          <w:iCs/>
          <w:color w:val="000000"/>
          <w:sz w:val="28"/>
          <w:szCs w:val="28"/>
        </w:rPr>
        <w:t xml:space="preserve"> (313 чел.), МБОУ СОШ №3 х. </w:t>
      </w:r>
      <w:proofErr w:type="spellStart"/>
      <w:r w:rsidRPr="003E7767">
        <w:rPr>
          <w:bCs/>
          <w:iCs/>
          <w:color w:val="000000"/>
          <w:sz w:val="28"/>
          <w:szCs w:val="28"/>
        </w:rPr>
        <w:t>Киреевка</w:t>
      </w:r>
      <w:proofErr w:type="spellEnd"/>
      <w:r w:rsidRPr="003E7767">
        <w:rPr>
          <w:bCs/>
          <w:iCs/>
          <w:color w:val="000000"/>
          <w:sz w:val="28"/>
          <w:szCs w:val="28"/>
        </w:rPr>
        <w:t xml:space="preserve"> (188 чел.),  МБОУ СОШ №6 х. Маркин (133 чел.).</w:t>
      </w:r>
    </w:p>
    <w:p w:rsidR="003E7767" w:rsidRPr="003E7767" w:rsidRDefault="00A31320" w:rsidP="003E7767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proofErr w:type="gramStart"/>
      <w:r>
        <w:rPr>
          <w:bCs/>
          <w:iCs/>
          <w:color w:val="000000"/>
          <w:sz w:val="28"/>
          <w:szCs w:val="28"/>
        </w:rPr>
        <w:t xml:space="preserve">Расходы на </w:t>
      </w:r>
      <w:r w:rsidR="003E7767" w:rsidRPr="003E7767">
        <w:rPr>
          <w:bCs/>
          <w:iCs/>
          <w:color w:val="000000"/>
          <w:sz w:val="28"/>
          <w:szCs w:val="28"/>
        </w:rPr>
        <w:t>содержание автобусов,  подвоз учащихся к школе в 2012 году с</w:t>
      </w:r>
      <w:r w:rsidR="003E7767" w:rsidRPr="003E7767">
        <w:rPr>
          <w:bCs/>
          <w:iCs/>
          <w:color w:val="000000"/>
          <w:sz w:val="28"/>
          <w:szCs w:val="28"/>
        </w:rPr>
        <w:t>о</w:t>
      </w:r>
      <w:r w:rsidR="003E7767" w:rsidRPr="003E7767">
        <w:rPr>
          <w:bCs/>
          <w:iCs/>
          <w:color w:val="000000"/>
          <w:sz w:val="28"/>
          <w:szCs w:val="28"/>
        </w:rPr>
        <w:t>ставили –  19545,6 руб.).</w:t>
      </w:r>
      <w:proofErr w:type="gramEnd"/>
      <w:r w:rsidR="003E7767" w:rsidRPr="003E7767">
        <w:rPr>
          <w:bCs/>
          <w:iCs/>
          <w:color w:val="000000"/>
          <w:sz w:val="28"/>
          <w:szCs w:val="28"/>
        </w:rPr>
        <w:t xml:space="preserve"> Все автобусы переданы в муниципальное унитарное пре</w:t>
      </w:r>
      <w:r w:rsidR="003E7767" w:rsidRPr="003E7767">
        <w:rPr>
          <w:bCs/>
          <w:iCs/>
          <w:color w:val="000000"/>
          <w:sz w:val="28"/>
          <w:szCs w:val="28"/>
        </w:rPr>
        <w:t>д</w:t>
      </w:r>
      <w:r w:rsidR="003E7767" w:rsidRPr="003E7767">
        <w:rPr>
          <w:bCs/>
          <w:iCs/>
          <w:color w:val="000000"/>
          <w:sz w:val="28"/>
          <w:szCs w:val="28"/>
        </w:rPr>
        <w:t>приятие Октябрьского района «</w:t>
      </w:r>
      <w:proofErr w:type="spellStart"/>
      <w:r w:rsidR="003E7767" w:rsidRPr="003E7767">
        <w:rPr>
          <w:bCs/>
          <w:iCs/>
          <w:color w:val="000000"/>
          <w:sz w:val="28"/>
          <w:szCs w:val="28"/>
        </w:rPr>
        <w:t>Промтрансснаб</w:t>
      </w:r>
      <w:proofErr w:type="spellEnd"/>
      <w:r w:rsidR="003E7767" w:rsidRPr="003E7767">
        <w:rPr>
          <w:bCs/>
          <w:iCs/>
          <w:color w:val="000000"/>
          <w:sz w:val="28"/>
          <w:szCs w:val="28"/>
        </w:rPr>
        <w:t>». Заключены муниципальные ко</w:t>
      </w:r>
      <w:r w:rsidR="003E7767" w:rsidRPr="003E7767">
        <w:rPr>
          <w:bCs/>
          <w:iCs/>
          <w:color w:val="000000"/>
          <w:sz w:val="28"/>
          <w:szCs w:val="28"/>
        </w:rPr>
        <w:t>н</w:t>
      </w:r>
      <w:r w:rsidR="003E7767" w:rsidRPr="003E7767">
        <w:rPr>
          <w:bCs/>
          <w:iCs/>
          <w:color w:val="000000"/>
          <w:sz w:val="28"/>
          <w:szCs w:val="28"/>
        </w:rPr>
        <w:t>тракты на перевозку учащихся. Техническое обслуживание и текущий ремонт ос</w:t>
      </w:r>
      <w:r w:rsidR="003E7767" w:rsidRPr="003E7767">
        <w:rPr>
          <w:bCs/>
          <w:iCs/>
          <w:color w:val="000000"/>
          <w:sz w:val="28"/>
          <w:szCs w:val="28"/>
        </w:rPr>
        <w:t>у</w:t>
      </w:r>
      <w:r w:rsidR="003E7767" w:rsidRPr="003E7767">
        <w:rPr>
          <w:bCs/>
          <w:iCs/>
          <w:color w:val="000000"/>
          <w:sz w:val="28"/>
          <w:szCs w:val="28"/>
        </w:rPr>
        <w:t>ществляется «</w:t>
      </w:r>
      <w:proofErr w:type="spellStart"/>
      <w:r w:rsidR="003E7767" w:rsidRPr="003E7767">
        <w:rPr>
          <w:bCs/>
          <w:iCs/>
          <w:color w:val="000000"/>
          <w:sz w:val="28"/>
          <w:szCs w:val="28"/>
        </w:rPr>
        <w:t>Промтрансснабом</w:t>
      </w:r>
      <w:proofErr w:type="spellEnd"/>
      <w:r w:rsidR="003E7767" w:rsidRPr="003E7767">
        <w:rPr>
          <w:bCs/>
          <w:iCs/>
          <w:color w:val="000000"/>
          <w:sz w:val="28"/>
          <w:szCs w:val="28"/>
        </w:rPr>
        <w:t>». Парк автобусов постоянно обновляется.</w:t>
      </w:r>
    </w:p>
    <w:p w:rsidR="003E7767" w:rsidRPr="003E7767" w:rsidRDefault="003E7767" w:rsidP="003E7767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 w:rsidRPr="003E7767">
        <w:rPr>
          <w:bCs/>
          <w:iCs/>
          <w:color w:val="000000"/>
          <w:sz w:val="28"/>
          <w:szCs w:val="28"/>
        </w:rPr>
        <w:t xml:space="preserve">В 2012 году получено 4 новых автобуса из областного бюджета на сумму  7260000,00 </w:t>
      </w:r>
      <w:proofErr w:type="spellStart"/>
      <w:r w:rsidRPr="003E7767">
        <w:rPr>
          <w:bCs/>
          <w:iCs/>
          <w:color w:val="000000"/>
          <w:sz w:val="28"/>
          <w:szCs w:val="28"/>
        </w:rPr>
        <w:t>руб</w:t>
      </w:r>
      <w:proofErr w:type="spellEnd"/>
      <w:r w:rsidRPr="003E7767">
        <w:rPr>
          <w:bCs/>
          <w:iCs/>
          <w:color w:val="000000"/>
          <w:sz w:val="28"/>
          <w:szCs w:val="28"/>
        </w:rPr>
        <w:t>,  которые пришли на замену в  МБОУ СОШ № 41, 72, 23, 3.</w:t>
      </w:r>
    </w:p>
    <w:p w:rsidR="003E7767" w:rsidRPr="003E7767" w:rsidRDefault="003E7767" w:rsidP="003E7767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proofErr w:type="gramStart"/>
      <w:r w:rsidRPr="003E7767">
        <w:rPr>
          <w:bCs/>
          <w:iCs/>
          <w:color w:val="000000"/>
          <w:sz w:val="28"/>
          <w:szCs w:val="28"/>
        </w:rPr>
        <w:t>Большой плюс в обеспечении безопасности подвоза учащихся заключается в том, что в Октябрьском районе школьные автобусы закреплены за крупным тран</w:t>
      </w:r>
      <w:r w:rsidRPr="003E7767">
        <w:rPr>
          <w:bCs/>
          <w:iCs/>
          <w:color w:val="000000"/>
          <w:sz w:val="28"/>
          <w:szCs w:val="28"/>
        </w:rPr>
        <w:t>с</w:t>
      </w:r>
      <w:r w:rsidRPr="003E7767">
        <w:rPr>
          <w:bCs/>
          <w:iCs/>
          <w:color w:val="000000"/>
          <w:sz w:val="28"/>
          <w:szCs w:val="28"/>
        </w:rPr>
        <w:t>портным предприятиям «</w:t>
      </w:r>
      <w:proofErr w:type="spellStart"/>
      <w:r w:rsidRPr="003E7767">
        <w:rPr>
          <w:bCs/>
          <w:iCs/>
          <w:color w:val="000000"/>
          <w:sz w:val="28"/>
          <w:szCs w:val="28"/>
        </w:rPr>
        <w:t>Промтрансснаб</w:t>
      </w:r>
      <w:proofErr w:type="spellEnd"/>
      <w:r w:rsidRPr="003E7767">
        <w:rPr>
          <w:bCs/>
          <w:iCs/>
          <w:color w:val="000000"/>
          <w:sz w:val="28"/>
          <w:szCs w:val="28"/>
        </w:rPr>
        <w:t xml:space="preserve">», имеющим необходимую инфраструктуру </w:t>
      </w:r>
      <w:r w:rsidRPr="003E7767">
        <w:rPr>
          <w:bCs/>
          <w:iCs/>
          <w:color w:val="000000"/>
          <w:sz w:val="28"/>
          <w:szCs w:val="28"/>
        </w:rPr>
        <w:lastRenderedPageBreak/>
        <w:t>и обеспечивающим весь комплекс мер, направленных на безопасность  перевозок д</w:t>
      </w:r>
      <w:r w:rsidRPr="003E7767">
        <w:rPr>
          <w:bCs/>
          <w:iCs/>
          <w:color w:val="000000"/>
          <w:sz w:val="28"/>
          <w:szCs w:val="28"/>
        </w:rPr>
        <w:t>е</w:t>
      </w:r>
      <w:r w:rsidRPr="003E7767">
        <w:rPr>
          <w:bCs/>
          <w:iCs/>
          <w:color w:val="000000"/>
          <w:sz w:val="28"/>
          <w:szCs w:val="28"/>
        </w:rPr>
        <w:t>тей - проведение планового технического обслуживания и ремонта автобусов, еж</w:t>
      </w:r>
      <w:r w:rsidRPr="003E7767">
        <w:rPr>
          <w:bCs/>
          <w:iCs/>
          <w:color w:val="000000"/>
          <w:sz w:val="28"/>
          <w:szCs w:val="28"/>
        </w:rPr>
        <w:t>е</w:t>
      </w:r>
      <w:r w:rsidRPr="003E7767">
        <w:rPr>
          <w:bCs/>
          <w:iCs/>
          <w:color w:val="000000"/>
          <w:sz w:val="28"/>
          <w:szCs w:val="28"/>
        </w:rPr>
        <w:t>дневный технический осмотр транспортных средств, осуществляющийся специал</w:t>
      </w:r>
      <w:r w:rsidRPr="003E7767">
        <w:rPr>
          <w:bCs/>
          <w:iCs/>
          <w:color w:val="000000"/>
          <w:sz w:val="28"/>
          <w:szCs w:val="28"/>
        </w:rPr>
        <w:t>и</w:t>
      </w:r>
      <w:r w:rsidRPr="003E7767">
        <w:rPr>
          <w:bCs/>
          <w:iCs/>
          <w:color w:val="000000"/>
          <w:sz w:val="28"/>
          <w:szCs w:val="28"/>
        </w:rPr>
        <w:t>стами, имеющими квалификацию «механик»;</w:t>
      </w:r>
      <w:proofErr w:type="gramEnd"/>
      <w:r w:rsidRPr="003E7767">
        <w:rPr>
          <w:bCs/>
          <w:iCs/>
          <w:color w:val="000000"/>
          <w:sz w:val="28"/>
          <w:szCs w:val="28"/>
        </w:rPr>
        <w:t xml:space="preserve"> </w:t>
      </w:r>
      <w:proofErr w:type="spellStart"/>
      <w:r w:rsidRPr="003E7767">
        <w:rPr>
          <w:bCs/>
          <w:iCs/>
          <w:color w:val="000000"/>
          <w:sz w:val="28"/>
          <w:szCs w:val="28"/>
        </w:rPr>
        <w:t>предрейсовые</w:t>
      </w:r>
      <w:proofErr w:type="spellEnd"/>
      <w:r w:rsidRPr="003E7767">
        <w:rPr>
          <w:bCs/>
          <w:iCs/>
          <w:color w:val="000000"/>
          <w:sz w:val="28"/>
          <w:szCs w:val="28"/>
        </w:rPr>
        <w:t xml:space="preserve">, </w:t>
      </w:r>
      <w:proofErr w:type="spellStart"/>
      <w:r w:rsidRPr="003E7767">
        <w:rPr>
          <w:bCs/>
          <w:iCs/>
          <w:color w:val="000000"/>
          <w:sz w:val="28"/>
          <w:szCs w:val="28"/>
        </w:rPr>
        <w:t>послерейсовые</w:t>
      </w:r>
      <w:proofErr w:type="spellEnd"/>
      <w:r w:rsidRPr="003E7767">
        <w:rPr>
          <w:bCs/>
          <w:iCs/>
          <w:color w:val="000000"/>
          <w:sz w:val="28"/>
          <w:szCs w:val="28"/>
        </w:rPr>
        <w:t xml:space="preserve"> и тек</w:t>
      </w:r>
      <w:r w:rsidRPr="003E7767">
        <w:rPr>
          <w:bCs/>
          <w:iCs/>
          <w:color w:val="000000"/>
          <w:sz w:val="28"/>
          <w:szCs w:val="28"/>
        </w:rPr>
        <w:t>у</w:t>
      </w:r>
      <w:r w:rsidRPr="003E7767">
        <w:rPr>
          <w:bCs/>
          <w:iCs/>
          <w:color w:val="000000"/>
          <w:sz w:val="28"/>
          <w:szCs w:val="28"/>
        </w:rPr>
        <w:t>щие медицинские осмотры водителей, которые проводятся медицинскими работн</w:t>
      </w:r>
      <w:r w:rsidRPr="003E7767">
        <w:rPr>
          <w:bCs/>
          <w:iCs/>
          <w:color w:val="000000"/>
          <w:sz w:val="28"/>
          <w:szCs w:val="28"/>
        </w:rPr>
        <w:t>и</w:t>
      </w:r>
      <w:r w:rsidRPr="003E7767">
        <w:rPr>
          <w:bCs/>
          <w:iCs/>
          <w:color w:val="000000"/>
          <w:sz w:val="28"/>
          <w:szCs w:val="28"/>
        </w:rPr>
        <w:t>ками, прошедшими соответствующее обучение.</w:t>
      </w:r>
    </w:p>
    <w:p w:rsidR="003E7767" w:rsidRPr="003E7767" w:rsidRDefault="003E7767" w:rsidP="003E7767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 w:rsidRPr="003E7767">
        <w:rPr>
          <w:bCs/>
          <w:iCs/>
          <w:color w:val="000000"/>
          <w:sz w:val="28"/>
          <w:szCs w:val="28"/>
        </w:rPr>
        <w:t>В настоящее время министерством общего и профессионального образования проведены мероприятия по закупке приборов спутниковой навигационной системы мониторинга ГЛОНАСС/GPS с контрольным устройством режима труда и отдыха водителей школьных автобусов, что будет способствовать созданию оптимальных условий, направленных на безопасность перевозки  детей.</w:t>
      </w:r>
    </w:p>
    <w:p w:rsidR="003E7767" w:rsidRPr="003E7767" w:rsidRDefault="003E7767" w:rsidP="003E7767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</w:p>
    <w:p w:rsidR="003E7767" w:rsidRPr="003E7767" w:rsidRDefault="003E7767" w:rsidP="003E7767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 w:rsidRPr="003E7767">
        <w:rPr>
          <w:bCs/>
          <w:iCs/>
          <w:color w:val="000000"/>
          <w:sz w:val="28"/>
          <w:szCs w:val="28"/>
        </w:rPr>
        <w:t>В связи с планомерным выстраиванием общероссийской системы оценки кач</w:t>
      </w:r>
      <w:r w:rsidRPr="003E7767">
        <w:rPr>
          <w:bCs/>
          <w:iCs/>
          <w:color w:val="000000"/>
          <w:sz w:val="28"/>
          <w:szCs w:val="28"/>
        </w:rPr>
        <w:t>е</w:t>
      </w:r>
      <w:r w:rsidRPr="003E7767">
        <w:rPr>
          <w:bCs/>
          <w:iCs/>
          <w:color w:val="000000"/>
          <w:sz w:val="28"/>
          <w:szCs w:val="28"/>
        </w:rPr>
        <w:t>ства образования (ОСОКО) ЕГЭ и ГИА-9 –как формы государственной итоговой а</w:t>
      </w:r>
      <w:r w:rsidRPr="003E7767">
        <w:rPr>
          <w:bCs/>
          <w:iCs/>
          <w:color w:val="000000"/>
          <w:sz w:val="28"/>
          <w:szCs w:val="28"/>
        </w:rPr>
        <w:t>т</w:t>
      </w:r>
      <w:r w:rsidRPr="003E7767">
        <w:rPr>
          <w:bCs/>
          <w:iCs/>
          <w:color w:val="000000"/>
          <w:sz w:val="28"/>
          <w:szCs w:val="28"/>
        </w:rPr>
        <w:t>тестации выпускников основной и средней школы приобретают все более весомое значение в жизни молодежи, оказывая влияние на выстраивание образовательной и жизненной траектории каждого обучающегося.</w:t>
      </w:r>
    </w:p>
    <w:p w:rsidR="003E7767" w:rsidRPr="003E7767" w:rsidRDefault="003E7767" w:rsidP="003E7767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 w:rsidRPr="003E7767">
        <w:rPr>
          <w:bCs/>
          <w:iCs/>
          <w:color w:val="000000"/>
          <w:sz w:val="28"/>
          <w:szCs w:val="28"/>
        </w:rPr>
        <w:t>Участие в ЕГЭ 2012г приняли 329 человек из них 317-выпускники образов</w:t>
      </w:r>
      <w:r w:rsidRPr="003E7767">
        <w:rPr>
          <w:bCs/>
          <w:iCs/>
          <w:color w:val="000000"/>
          <w:sz w:val="28"/>
          <w:szCs w:val="28"/>
        </w:rPr>
        <w:t>а</w:t>
      </w:r>
      <w:r w:rsidRPr="003E7767">
        <w:rPr>
          <w:bCs/>
          <w:iCs/>
          <w:color w:val="000000"/>
          <w:sz w:val="28"/>
          <w:szCs w:val="28"/>
        </w:rPr>
        <w:t>тельных учреждений и 12-выпускники прошлых лет. Для проведения ЕГЭ было орг</w:t>
      </w:r>
      <w:r w:rsidRPr="003E7767">
        <w:rPr>
          <w:bCs/>
          <w:iCs/>
          <w:color w:val="000000"/>
          <w:sz w:val="28"/>
          <w:szCs w:val="28"/>
        </w:rPr>
        <w:t>а</w:t>
      </w:r>
      <w:r w:rsidRPr="003E7767">
        <w:rPr>
          <w:bCs/>
          <w:iCs/>
          <w:color w:val="000000"/>
          <w:sz w:val="28"/>
          <w:szCs w:val="28"/>
        </w:rPr>
        <w:t>низовано 2 пункта проведения экзамена, в которых присутствовали общественные наблюдатели.</w:t>
      </w:r>
    </w:p>
    <w:p w:rsidR="003E7767" w:rsidRPr="003E7767" w:rsidRDefault="003E7767" w:rsidP="003E7767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 w:rsidRPr="003E7767">
        <w:rPr>
          <w:bCs/>
          <w:iCs/>
          <w:color w:val="000000"/>
          <w:sz w:val="28"/>
          <w:szCs w:val="28"/>
        </w:rPr>
        <w:t>Распределение  интересов участников ЕГЭ к сдаче предметов по выбору полн</w:t>
      </w:r>
      <w:r w:rsidRPr="003E7767">
        <w:rPr>
          <w:bCs/>
          <w:iCs/>
          <w:color w:val="000000"/>
          <w:sz w:val="28"/>
          <w:szCs w:val="28"/>
        </w:rPr>
        <w:t>о</w:t>
      </w:r>
      <w:r w:rsidRPr="003E7767">
        <w:rPr>
          <w:bCs/>
          <w:iCs/>
          <w:color w:val="000000"/>
          <w:sz w:val="28"/>
          <w:szCs w:val="28"/>
        </w:rPr>
        <w:t>стью соответствует общероссийским тенденциям прошлых лет. Наиболее популя</w:t>
      </w:r>
      <w:r w:rsidRPr="003E7767">
        <w:rPr>
          <w:bCs/>
          <w:iCs/>
          <w:color w:val="000000"/>
          <w:sz w:val="28"/>
          <w:szCs w:val="28"/>
        </w:rPr>
        <w:t>р</w:t>
      </w:r>
      <w:r w:rsidRPr="003E7767">
        <w:rPr>
          <w:bCs/>
          <w:iCs/>
          <w:color w:val="000000"/>
          <w:sz w:val="28"/>
          <w:szCs w:val="28"/>
        </w:rPr>
        <w:t>ными предметами  ЕГЭ 2012 года стали обществознание(57,4% от общего количества  участников ЕГЭ), физика (52%), биология (32%), история (15,7%). Среди наименее популярных предметов также традиционно география (5,7%)и литература(5,4%).</w:t>
      </w:r>
    </w:p>
    <w:p w:rsidR="003E7767" w:rsidRPr="003E7767" w:rsidRDefault="003E7767" w:rsidP="003E7767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proofErr w:type="gramStart"/>
      <w:r w:rsidRPr="003E7767">
        <w:rPr>
          <w:bCs/>
          <w:iCs/>
          <w:color w:val="000000"/>
          <w:sz w:val="28"/>
          <w:szCs w:val="28"/>
        </w:rPr>
        <w:t>Повысился средний балл по району по обязательным предметам 57,3 ба</w:t>
      </w:r>
      <w:r w:rsidRPr="003E7767">
        <w:rPr>
          <w:bCs/>
          <w:iCs/>
          <w:color w:val="000000"/>
          <w:sz w:val="28"/>
          <w:szCs w:val="28"/>
        </w:rPr>
        <w:t>л</w:t>
      </w:r>
      <w:r w:rsidRPr="003E7767">
        <w:rPr>
          <w:bCs/>
          <w:iCs/>
          <w:color w:val="000000"/>
          <w:sz w:val="28"/>
          <w:szCs w:val="28"/>
        </w:rPr>
        <w:t>лов(56,9-2011г) по русскому языку,45,9 балла (43,5-2011по математике.</w:t>
      </w:r>
      <w:proofErr w:type="gramEnd"/>
    </w:p>
    <w:p w:rsidR="003E7767" w:rsidRPr="003E7767" w:rsidRDefault="003E7767" w:rsidP="003E7767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 w:rsidRPr="003E7767">
        <w:rPr>
          <w:bCs/>
          <w:iCs/>
          <w:color w:val="000000"/>
          <w:sz w:val="28"/>
          <w:szCs w:val="28"/>
        </w:rPr>
        <w:t>Более 60 баллов набрали27,7,5% выпускников по русскому языку, и 20,2% по математике.</w:t>
      </w:r>
    </w:p>
    <w:p w:rsidR="003E7767" w:rsidRPr="003E7767" w:rsidRDefault="003E7767" w:rsidP="003E7767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 w:rsidRPr="003E7767">
        <w:rPr>
          <w:bCs/>
          <w:iCs/>
          <w:color w:val="000000"/>
          <w:sz w:val="28"/>
          <w:szCs w:val="28"/>
        </w:rPr>
        <w:t>В общей сложности не преодолели минимальный порог в 2011-2012 учебном году -15выпускников (5,1%), в 2010-2011-29 (6,8%) человек в 2009 -2010 г.- 67(18,9%) что говорит о более осознанном выборе предметов и качественной подготовке в</w:t>
      </w:r>
      <w:r w:rsidRPr="003E7767">
        <w:rPr>
          <w:bCs/>
          <w:iCs/>
          <w:color w:val="000000"/>
          <w:sz w:val="28"/>
          <w:szCs w:val="28"/>
        </w:rPr>
        <w:t>ы</w:t>
      </w:r>
      <w:r w:rsidRPr="003E7767">
        <w:rPr>
          <w:bCs/>
          <w:iCs/>
          <w:color w:val="000000"/>
          <w:sz w:val="28"/>
          <w:szCs w:val="28"/>
        </w:rPr>
        <w:t>пускников. В этом году золотую медаль получили 16 выпускников,18 –получили с</w:t>
      </w:r>
      <w:r w:rsidRPr="003E7767">
        <w:rPr>
          <w:bCs/>
          <w:iCs/>
          <w:color w:val="000000"/>
          <w:sz w:val="28"/>
          <w:szCs w:val="28"/>
        </w:rPr>
        <w:t>е</w:t>
      </w:r>
      <w:r w:rsidRPr="003E7767">
        <w:rPr>
          <w:bCs/>
          <w:iCs/>
          <w:color w:val="000000"/>
          <w:sz w:val="28"/>
          <w:szCs w:val="28"/>
        </w:rPr>
        <w:t>ребряные медали, в 2010-2011 золото получили-14, серебро-13 выпускников.</w:t>
      </w:r>
    </w:p>
    <w:p w:rsidR="003E7767" w:rsidRPr="003E7767" w:rsidRDefault="003E7767" w:rsidP="003E7767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 w:rsidRPr="003E7767">
        <w:rPr>
          <w:bCs/>
          <w:iCs/>
          <w:color w:val="000000"/>
          <w:sz w:val="28"/>
          <w:szCs w:val="28"/>
        </w:rPr>
        <w:t xml:space="preserve">Исходя из принципа добровольности, каждый выпускник общеобразовательных учреждений, принимал решение о количестве экзаменов, выбранных для сдачи в рамках государственной (итоговой) аттестации. </w:t>
      </w:r>
    </w:p>
    <w:p w:rsidR="003E7767" w:rsidRPr="003E7767" w:rsidRDefault="003E7767" w:rsidP="003E7767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 w:rsidRPr="003E7767">
        <w:rPr>
          <w:bCs/>
          <w:iCs/>
          <w:color w:val="000000"/>
          <w:sz w:val="28"/>
          <w:szCs w:val="28"/>
        </w:rPr>
        <w:t>Представленные данные демонстрируют, что в целом ЕГЭ позволяет получить объективную картину состояния общеобразовательной подготовки выпускников средней школы, сдававших экзамен, и осуществить дифференциацию экзаменуемых по уровню и качеству их подготовки для осуществления итоговой аттестации в</w:t>
      </w:r>
      <w:r w:rsidRPr="003E7767">
        <w:rPr>
          <w:bCs/>
          <w:iCs/>
          <w:color w:val="000000"/>
          <w:sz w:val="28"/>
          <w:szCs w:val="28"/>
        </w:rPr>
        <w:t>ы</w:t>
      </w:r>
      <w:r w:rsidRPr="003E7767">
        <w:rPr>
          <w:bCs/>
          <w:iCs/>
          <w:color w:val="000000"/>
          <w:sz w:val="28"/>
          <w:szCs w:val="28"/>
        </w:rPr>
        <w:t xml:space="preserve">пускников средней школы.  </w:t>
      </w:r>
    </w:p>
    <w:p w:rsidR="003E7767" w:rsidRPr="003E7767" w:rsidRDefault="003E7767" w:rsidP="003E7767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 w:rsidRPr="003E7767">
        <w:rPr>
          <w:bCs/>
          <w:iCs/>
          <w:color w:val="000000"/>
          <w:sz w:val="28"/>
          <w:szCs w:val="28"/>
        </w:rPr>
        <w:t>С каждым годом процедуры проведения и технологические линии обработки результатов экзаменов совершенствуются. Технология ГИА-9 в новой форме, обесп</w:t>
      </w:r>
      <w:r w:rsidRPr="003E7767">
        <w:rPr>
          <w:bCs/>
          <w:iCs/>
          <w:color w:val="000000"/>
          <w:sz w:val="28"/>
          <w:szCs w:val="28"/>
        </w:rPr>
        <w:t>е</w:t>
      </w:r>
      <w:r w:rsidRPr="003E7767">
        <w:rPr>
          <w:bCs/>
          <w:iCs/>
          <w:color w:val="000000"/>
          <w:sz w:val="28"/>
          <w:szCs w:val="28"/>
        </w:rPr>
        <w:lastRenderedPageBreak/>
        <w:t xml:space="preserve">чивающая независимую оценку результатов массовых  </w:t>
      </w:r>
      <w:proofErr w:type="gramStart"/>
      <w:r w:rsidRPr="003E7767">
        <w:rPr>
          <w:bCs/>
          <w:iCs/>
          <w:color w:val="000000"/>
          <w:sz w:val="28"/>
          <w:szCs w:val="28"/>
        </w:rPr>
        <w:t>экзаменов</w:t>
      </w:r>
      <w:proofErr w:type="gramEnd"/>
      <w:r w:rsidRPr="003E7767">
        <w:rPr>
          <w:bCs/>
          <w:iCs/>
          <w:color w:val="000000"/>
          <w:sz w:val="28"/>
          <w:szCs w:val="28"/>
        </w:rPr>
        <w:t xml:space="preserve"> с использованием стандартизированных КИМ, с каждым годом привлекает к участию все большее чи</w:t>
      </w:r>
      <w:r w:rsidRPr="003E7767">
        <w:rPr>
          <w:bCs/>
          <w:iCs/>
          <w:color w:val="000000"/>
          <w:sz w:val="28"/>
          <w:szCs w:val="28"/>
        </w:rPr>
        <w:t>с</w:t>
      </w:r>
      <w:r w:rsidRPr="003E7767">
        <w:rPr>
          <w:bCs/>
          <w:iCs/>
          <w:color w:val="000000"/>
          <w:sz w:val="28"/>
          <w:szCs w:val="28"/>
        </w:rPr>
        <w:t>ло выпускников основной школы.</w:t>
      </w:r>
    </w:p>
    <w:p w:rsidR="003E7767" w:rsidRPr="003E7767" w:rsidRDefault="003E7767" w:rsidP="003E7767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 w:rsidRPr="003E7767">
        <w:rPr>
          <w:bCs/>
          <w:iCs/>
          <w:color w:val="000000"/>
          <w:sz w:val="28"/>
          <w:szCs w:val="28"/>
        </w:rPr>
        <w:t>По каждому предмету установлены шкалы оценивания результатов выполнения экзаменационных  работ и пересчета первичного бала за выполнение экзаменацио</w:t>
      </w:r>
      <w:r w:rsidRPr="003E7767">
        <w:rPr>
          <w:bCs/>
          <w:iCs/>
          <w:color w:val="000000"/>
          <w:sz w:val="28"/>
          <w:szCs w:val="28"/>
        </w:rPr>
        <w:t>н</w:t>
      </w:r>
      <w:r w:rsidRPr="003E7767">
        <w:rPr>
          <w:bCs/>
          <w:iCs/>
          <w:color w:val="000000"/>
          <w:sz w:val="28"/>
          <w:szCs w:val="28"/>
        </w:rPr>
        <w:t>ной работы в отметку по 5-бальной шкале.</w:t>
      </w:r>
    </w:p>
    <w:p w:rsidR="003E7767" w:rsidRPr="003E7767" w:rsidRDefault="003E7767" w:rsidP="003E7767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 w:rsidRPr="003E7767">
        <w:rPr>
          <w:bCs/>
          <w:iCs/>
          <w:color w:val="000000"/>
          <w:sz w:val="28"/>
          <w:szCs w:val="28"/>
        </w:rPr>
        <w:t>Результаты экзамена используются для государственной (итоговой)  аттестации выпускников основной школы формирования профильных классов, а также для а</w:t>
      </w:r>
      <w:r w:rsidRPr="003E7767">
        <w:rPr>
          <w:bCs/>
          <w:iCs/>
          <w:color w:val="000000"/>
          <w:sz w:val="28"/>
          <w:szCs w:val="28"/>
        </w:rPr>
        <w:t>к</w:t>
      </w:r>
      <w:r w:rsidRPr="003E7767">
        <w:rPr>
          <w:bCs/>
          <w:iCs/>
          <w:color w:val="000000"/>
          <w:sz w:val="28"/>
          <w:szCs w:val="28"/>
        </w:rPr>
        <w:t>кредитации образовательных учреждений и аттестации педагогических кадров.</w:t>
      </w:r>
    </w:p>
    <w:p w:rsidR="003E7767" w:rsidRPr="003E7767" w:rsidRDefault="003E7767" w:rsidP="003E7767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proofErr w:type="gramStart"/>
      <w:r w:rsidRPr="003E7767">
        <w:rPr>
          <w:bCs/>
          <w:iCs/>
          <w:color w:val="000000"/>
          <w:sz w:val="28"/>
          <w:szCs w:val="28"/>
        </w:rPr>
        <w:t>Максимальный первичный балл за выполнение всей экзаменационной работы по русскому языку составляет 42 балла минимальный 34; по математике  34 балла максимальный порог, минимальный 18; по физике максимально36 баллов минимал</w:t>
      </w:r>
      <w:r w:rsidRPr="003E7767">
        <w:rPr>
          <w:bCs/>
          <w:iCs/>
          <w:color w:val="000000"/>
          <w:sz w:val="28"/>
          <w:szCs w:val="28"/>
        </w:rPr>
        <w:t>ь</w:t>
      </w:r>
      <w:r w:rsidRPr="003E7767">
        <w:rPr>
          <w:bCs/>
          <w:iCs/>
          <w:color w:val="000000"/>
          <w:sz w:val="28"/>
          <w:szCs w:val="28"/>
        </w:rPr>
        <w:t>но 27;  по химии 33 балла максимум, минимум 23; по биологии 40 баллов максимал</w:t>
      </w:r>
      <w:r w:rsidRPr="003E7767">
        <w:rPr>
          <w:bCs/>
          <w:iCs/>
          <w:color w:val="000000"/>
          <w:sz w:val="28"/>
          <w:szCs w:val="28"/>
        </w:rPr>
        <w:t>ь</w:t>
      </w:r>
      <w:r w:rsidRPr="003E7767">
        <w:rPr>
          <w:bCs/>
          <w:iCs/>
          <w:color w:val="000000"/>
          <w:sz w:val="28"/>
          <w:szCs w:val="28"/>
        </w:rPr>
        <w:t>ный порог, минимальный 31; максимальный  порог по географии 33 балла, мин</w:t>
      </w:r>
      <w:r w:rsidRPr="003E7767">
        <w:rPr>
          <w:bCs/>
          <w:iCs/>
          <w:color w:val="000000"/>
          <w:sz w:val="28"/>
          <w:szCs w:val="28"/>
        </w:rPr>
        <w:t>и</w:t>
      </w:r>
      <w:r w:rsidRPr="003E7767">
        <w:rPr>
          <w:bCs/>
          <w:iCs/>
          <w:color w:val="000000"/>
          <w:sz w:val="28"/>
          <w:szCs w:val="28"/>
        </w:rPr>
        <w:t>мальный 24;</w:t>
      </w:r>
      <w:proofErr w:type="gramEnd"/>
      <w:r w:rsidRPr="003E7767">
        <w:rPr>
          <w:bCs/>
          <w:iCs/>
          <w:color w:val="000000"/>
          <w:sz w:val="28"/>
          <w:szCs w:val="28"/>
        </w:rPr>
        <w:t xml:space="preserve"> максимальный порог по обществознанию 40 баллов, минимальный 30; максимально по истории 44 балла, минимально 32; максимальный порог по литерат</w:t>
      </w:r>
      <w:r w:rsidRPr="003E7767">
        <w:rPr>
          <w:bCs/>
          <w:iCs/>
          <w:color w:val="000000"/>
          <w:sz w:val="28"/>
          <w:szCs w:val="28"/>
        </w:rPr>
        <w:t>у</w:t>
      </w:r>
      <w:r w:rsidRPr="003E7767">
        <w:rPr>
          <w:bCs/>
          <w:iCs/>
          <w:color w:val="000000"/>
          <w:sz w:val="28"/>
          <w:szCs w:val="28"/>
        </w:rPr>
        <w:t>ре 23 балла, минимальный 15; максимальный балл  по информатике и ИКТ 22, мин</w:t>
      </w:r>
      <w:r w:rsidRPr="003E7767">
        <w:rPr>
          <w:bCs/>
          <w:iCs/>
          <w:color w:val="000000"/>
          <w:sz w:val="28"/>
          <w:szCs w:val="28"/>
        </w:rPr>
        <w:t>и</w:t>
      </w:r>
      <w:r w:rsidRPr="003E7767">
        <w:rPr>
          <w:bCs/>
          <w:iCs/>
          <w:color w:val="000000"/>
          <w:sz w:val="28"/>
          <w:szCs w:val="28"/>
        </w:rPr>
        <w:t>мальный 15; максимальный балл  по иностранному языку 70, минимальный 56.</w:t>
      </w:r>
    </w:p>
    <w:p w:rsidR="003E7767" w:rsidRPr="003E7767" w:rsidRDefault="003E7767" w:rsidP="003E7767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 w:rsidRPr="003E7767">
        <w:rPr>
          <w:bCs/>
          <w:iCs/>
          <w:color w:val="000000"/>
          <w:sz w:val="28"/>
          <w:szCs w:val="28"/>
        </w:rPr>
        <w:t>Устанавливается рекомендуемое минимальное пороговое значение общего ба</w:t>
      </w:r>
      <w:r w:rsidRPr="003E7767">
        <w:rPr>
          <w:bCs/>
          <w:iCs/>
          <w:color w:val="000000"/>
          <w:sz w:val="28"/>
          <w:szCs w:val="28"/>
        </w:rPr>
        <w:t>л</w:t>
      </w:r>
      <w:r w:rsidRPr="003E7767">
        <w:rPr>
          <w:bCs/>
          <w:iCs/>
          <w:color w:val="000000"/>
          <w:sz w:val="28"/>
          <w:szCs w:val="28"/>
        </w:rPr>
        <w:t>ла за выполнение экзаменационной работы – 8 баллов.</w:t>
      </w:r>
    </w:p>
    <w:p w:rsidR="003E7767" w:rsidRPr="003E7767" w:rsidRDefault="003E7767" w:rsidP="003E7767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 w:rsidRPr="003E7767">
        <w:rPr>
          <w:bCs/>
          <w:iCs/>
          <w:color w:val="000000"/>
          <w:sz w:val="28"/>
          <w:szCs w:val="28"/>
        </w:rPr>
        <w:t>В 2012 году экзамены сдавали   648 выпускников 9-х классов района. Госуда</w:t>
      </w:r>
      <w:r w:rsidRPr="003E7767">
        <w:rPr>
          <w:bCs/>
          <w:iCs/>
          <w:color w:val="000000"/>
          <w:sz w:val="28"/>
          <w:szCs w:val="28"/>
        </w:rPr>
        <w:t>р</w:t>
      </w:r>
      <w:r w:rsidRPr="003E7767">
        <w:rPr>
          <w:bCs/>
          <w:iCs/>
          <w:color w:val="000000"/>
          <w:sz w:val="28"/>
          <w:szCs w:val="28"/>
        </w:rPr>
        <w:t>ственная (итоговая) аттестация выпускников основной школы в новой форме в Ро</w:t>
      </w:r>
      <w:r w:rsidRPr="003E7767">
        <w:rPr>
          <w:bCs/>
          <w:iCs/>
          <w:color w:val="000000"/>
          <w:sz w:val="28"/>
          <w:szCs w:val="28"/>
        </w:rPr>
        <w:t>с</w:t>
      </w:r>
      <w:r w:rsidRPr="003E7767">
        <w:rPr>
          <w:bCs/>
          <w:iCs/>
          <w:color w:val="000000"/>
          <w:sz w:val="28"/>
          <w:szCs w:val="28"/>
        </w:rPr>
        <w:t>сийской Федерации в 2012 году  проводилась по 14 предметам на основе централиз</w:t>
      </w:r>
      <w:r w:rsidRPr="003E7767">
        <w:rPr>
          <w:bCs/>
          <w:iCs/>
          <w:color w:val="000000"/>
          <w:sz w:val="28"/>
          <w:szCs w:val="28"/>
        </w:rPr>
        <w:t>о</w:t>
      </w:r>
      <w:r w:rsidRPr="003E7767">
        <w:rPr>
          <w:bCs/>
          <w:iCs/>
          <w:color w:val="000000"/>
          <w:sz w:val="28"/>
          <w:szCs w:val="28"/>
        </w:rPr>
        <w:t xml:space="preserve">ванно разработанных в ФИПИ экзаменационных материалов. Октябрьский район участвовал в ГИА-9 в новой форме по  предметам (алгебра-88,1% </w:t>
      </w:r>
      <w:proofErr w:type="gramStart"/>
      <w:r w:rsidRPr="003E7767">
        <w:rPr>
          <w:bCs/>
          <w:iCs/>
          <w:color w:val="000000"/>
          <w:sz w:val="28"/>
          <w:szCs w:val="28"/>
        </w:rPr>
        <w:t>сдававших</w:t>
      </w:r>
      <w:proofErr w:type="gramEnd"/>
      <w:r w:rsidRPr="003E7767">
        <w:rPr>
          <w:bCs/>
          <w:iCs/>
          <w:color w:val="000000"/>
          <w:sz w:val="28"/>
          <w:szCs w:val="28"/>
        </w:rPr>
        <w:t>, русский язык-85,2%, обществознание-17%, биология-13,4%, физика-5,9%, химия-2,7%, ге</w:t>
      </w:r>
      <w:r w:rsidRPr="003E7767">
        <w:rPr>
          <w:bCs/>
          <w:iCs/>
          <w:color w:val="000000"/>
          <w:sz w:val="28"/>
          <w:szCs w:val="28"/>
        </w:rPr>
        <w:t>о</w:t>
      </w:r>
      <w:r w:rsidRPr="003E7767">
        <w:rPr>
          <w:bCs/>
          <w:iCs/>
          <w:color w:val="000000"/>
          <w:sz w:val="28"/>
          <w:szCs w:val="28"/>
        </w:rPr>
        <w:t>графия-3,4%, литература-0,47%, историю и ИКТ-0 выбравших). Данная картина г</w:t>
      </w:r>
      <w:r w:rsidRPr="003E7767">
        <w:rPr>
          <w:bCs/>
          <w:iCs/>
          <w:color w:val="000000"/>
          <w:sz w:val="28"/>
          <w:szCs w:val="28"/>
        </w:rPr>
        <w:t>о</w:t>
      </w:r>
      <w:r w:rsidRPr="003E7767">
        <w:rPr>
          <w:bCs/>
          <w:iCs/>
          <w:color w:val="000000"/>
          <w:sz w:val="28"/>
          <w:szCs w:val="28"/>
        </w:rPr>
        <w:t>ворит о том, что большинство выпускников осмысленно выбирают основные предм</w:t>
      </w:r>
      <w:r w:rsidRPr="003E7767">
        <w:rPr>
          <w:bCs/>
          <w:iCs/>
          <w:color w:val="000000"/>
          <w:sz w:val="28"/>
          <w:szCs w:val="28"/>
        </w:rPr>
        <w:t>е</w:t>
      </w:r>
      <w:r w:rsidRPr="003E7767">
        <w:rPr>
          <w:bCs/>
          <w:iCs/>
          <w:color w:val="000000"/>
          <w:sz w:val="28"/>
          <w:szCs w:val="28"/>
        </w:rPr>
        <w:t>ты для сдачи экзамена в новой форме, так как это поможет иметь четкое представл</w:t>
      </w:r>
      <w:r w:rsidRPr="003E7767">
        <w:rPr>
          <w:bCs/>
          <w:iCs/>
          <w:color w:val="000000"/>
          <w:sz w:val="28"/>
          <w:szCs w:val="28"/>
        </w:rPr>
        <w:t>е</w:t>
      </w:r>
      <w:r w:rsidRPr="003E7767">
        <w:rPr>
          <w:bCs/>
          <w:iCs/>
          <w:color w:val="000000"/>
          <w:sz w:val="28"/>
          <w:szCs w:val="28"/>
        </w:rPr>
        <w:t xml:space="preserve">ние о сдаче единого государственного экзамена, провести анализ своих ошибок, адаптироваться именно для тестового прохождения экзамена. </w:t>
      </w:r>
    </w:p>
    <w:p w:rsidR="003E7767" w:rsidRPr="003E7767" w:rsidRDefault="003E7767" w:rsidP="003E7767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 w:rsidRPr="003E7767">
        <w:rPr>
          <w:bCs/>
          <w:iCs/>
          <w:color w:val="000000"/>
          <w:sz w:val="28"/>
          <w:szCs w:val="28"/>
        </w:rPr>
        <w:t xml:space="preserve">   Выпускники  9-х классов общеобразовательных  школ  в  полной  мере  ре</w:t>
      </w:r>
      <w:r w:rsidRPr="003E7767">
        <w:rPr>
          <w:bCs/>
          <w:iCs/>
          <w:color w:val="000000"/>
          <w:sz w:val="28"/>
          <w:szCs w:val="28"/>
        </w:rPr>
        <w:t>а</w:t>
      </w:r>
      <w:r w:rsidRPr="003E7767">
        <w:rPr>
          <w:bCs/>
          <w:iCs/>
          <w:color w:val="000000"/>
          <w:sz w:val="28"/>
          <w:szCs w:val="28"/>
        </w:rPr>
        <w:t>лизовали  свое  право  на  выбор,    практически  все  предметы  учебного  плана  в</w:t>
      </w:r>
      <w:r w:rsidRPr="003E7767">
        <w:rPr>
          <w:bCs/>
          <w:iCs/>
          <w:color w:val="000000"/>
          <w:sz w:val="28"/>
          <w:szCs w:val="28"/>
        </w:rPr>
        <w:t>ы</w:t>
      </w:r>
      <w:r w:rsidRPr="003E7767">
        <w:rPr>
          <w:bCs/>
          <w:iCs/>
          <w:color w:val="000000"/>
          <w:sz w:val="28"/>
          <w:szCs w:val="28"/>
        </w:rPr>
        <w:t>браны  выпускниками  для  аттестации.</w:t>
      </w:r>
      <w:r w:rsidR="00AD4251">
        <w:rPr>
          <w:bCs/>
          <w:iCs/>
          <w:color w:val="000000"/>
          <w:sz w:val="28"/>
          <w:szCs w:val="28"/>
        </w:rPr>
        <w:t xml:space="preserve"> </w:t>
      </w:r>
      <w:r w:rsidRPr="003E7767">
        <w:rPr>
          <w:bCs/>
          <w:iCs/>
          <w:color w:val="000000"/>
          <w:sz w:val="28"/>
          <w:szCs w:val="28"/>
        </w:rPr>
        <w:t>Как и прежде, наравне с новой формой, сущ</w:t>
      </w:r>
      <w:r w:rsidRPr="003E7767">
        <w:rPr>
          <w:bCs/>
          <w:iCs/>
          <w:color w:val="000000"/>
          <w:sz w:val="28"/>
          <w:szCs w:val="28"/>
        </w:rPr>
        <w:t>е</w:t>
      </w:r>
      <w:r w:rsidRPr="003E7767">
        <w:rPr>
          <w:bCs/>
          <w:iCs/>
          <w:color w:val="000000"/>
          <w:sz w:val="28"/>
          <w:szCs w:val="28"/>
        </w:rPr>
        <w:t xml:space="preserve">ствует и </w:t>
      </w:r>
      <w:proofErr w:type="gramStart"/>
      <w:r w:rsidRPr="003E7767">
        <w:rPr>
          <w:bCs/>
          <w:iCs/>
          <w:color w:val="000000"/>
          <w:sz w:val="28"/>
          <w:szCs w:val="28"/>
        </w:rPr>
        <w:t>традиционная</w:t>
      </w:r>
      <w:proofErr w:type="gramEnd"/>
      <w:r w:rsidRPr="003E7767">
        <w:rPr>
          <w:bCs/>
          <w:iCs/>
          <w:color w:val="000000"/>
          <w:sz w:val="28"/>
          <w:szCs w:val="28"/>
        </w:rPr>
        <w:t>, в этом году русский сдавали в традиционном варианте-15% выпускников, алгебру-12%,обществознание-29%, биологию-25%, географию-21%, физику-11%, химию-5,9%,информатику-4,2, историю-3,8%, литературу-2,6%.</w:t>
      </w:r>
    </w:p>
    <w:p w:rsidR="003E7767" w:rsidRPr="003E7767" w:rsidRDefault="003E7767" w:rsidP="003E7767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 w:rsidRPr="003E7767">
        <w:rPr>
          <w:bCs/>
          <w:iCs/>
          <w:color w:val="000000"/>
          <w:sz w:val="28"/>
          <w:szCs w:val="28"/>
        </w:rPr>
        <w:t>Анализ  результатов  итоговой  аттестации  показывает, что  успешно  прошли   и  получили  документы о соответствующем  образовании  648 (100% учащихся) из них 40- получили аттестат с отличием, в прошлом году аттестат получили-(99,6%).</w:t>
      </w:r>
    </w:p>
    <w:p w:rsidR="003E7767" w:rsidRPr="003E7767" w:rsidRDefault="003E7767" w:rsidP="00AD4251">
      <w:pPr>
        <w:tabs>
          <w:tab w:val="left" w:pos="360"/>
        </w:tabs>
        <w:jc w:val="both"/>
        <w:rPr>
          <w:b/>
          <w:sz w:val="28"/>
          <w:szCs w:val="28"/>
          <w:highlight w:val="yellow"/>
        </w:rPr>
      </w:pPr>
      <w:r w:rsidRPr="003E7767">
        <w:rPr>
          <w:sz w:val="28"/>
          <w:szCs w:val="28"/>
        </w:rPr>
        <w:tab/>
      </w:r>
    </w:p>
    <w:p w:rsidR="003E7767" w:rsidRPr="003E7767" w:rsidRDefault="003E7767" w:rsidP="003E776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Программный подход в организации  воспитательной работы и внеурочной д</w:t>
      </w:r>
      <w:r w:rsidRPr="003E7767">
        <w:rPr>
          <w:sz w:val="28"/>
          <w:szCs w:val="28"/>
        </w:rPr>
        <w:t>е</w:t>
      </w:r>
      <w:r w:rsidRPr="003E7767">
        <w:rPr>
          <w:sz w:val="28"/>
          <w:szCs w:val="28"/>
        </w:rPr>
        <w:t>ятельности стал реальностью в каждой школе района. Для ее реализации  в  районе идет работа по апробации новых принципов организации воспитательной работы, форм активного взаимодействия с окружающей  средой, использованию педагогич</w:t>
      </w:r>
      <w:r w:rsidRPr="003E7767">
        <w:rPr>
          <w:sz w:val="28"/>
          <w:szCs w:val="28"/>
        </w:rPr>
        <w:t>е</w:t>
      </w:r>
      <w:r w:rsidRPr="003E7767">
        <w:rPr>
          <w:sz w:val="28"/>
          <w:szCs w:val="28"/>
        </w:rPr>
        <w:lastRenderedPageBreak/>
        <w:t>ских ресурсов социального окружения, внедрению инновационных моделей образ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вательных учреждений.</w:t>
      </w:r>
    </w:p>
    <w:p w:rsidR="003E7767" w:rsidRPr="003E7767" w:rsidRDefault="003E7767" w:rsidP="003E776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Стратегические ориентиры образовательной политики нашего района предп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 xml:space="preserve">лагают повышенное внимание к развитию системы дополнительного образования, которая представлена 2 учреждениями </w:t>
      </w:r>
      <w:proofErr w:type="spellStart"/>
      <w:r w:rsidRPr="003E7767">
        <w:rPr>
          <w:sz w:val="28"/>
          <w:szCs w:val="28"/>
        </w:rPr>
        <w:t>доп</w:t>
      </w:r>
      <w:proofErr w:type="gramStart"/>
      <w:r w:rsidRPr="003E7767">
        <w:rPr>
          <w:sz w:val="28"/>
          <w:szCs w:val="28"/>
        </w:rPr>
        <w:t>.о</w:t>
      </w:r>
      <w:proofErr w:type="gramEnd"/>
      <w:r w:rsidRPr="003E7767">
        <w:rPr>
          <w:sz w:val="28"/>
          <w:szCs w:val="28"/>
        </w:rPr>
        <w:t>бразования</w:t>
      </w:r>
      <w:proofErr w:type="spellEnd"/>
      <w:r w:rsidRPr="003E7767">
        <w:rPr>
          <w:sz w:val="28"/>
          <w:szCs w:val="28"/>
        </w:rPr>
        <w:t xml:space="preserve"> и 1 автономным учрежден</w:t>
      </w:r>
      <w:r w:rsidRPr="003E7767">
        <w:rPr>
          <w:sz w:val="28"/>
          <w:szCs w:val="28"/>
        </w:rPr>
        <w:t>и</w:t>
      </w:r>
      <w:r w:rsidRPr="003E7767">
        <w:rPr>
          <w:sz w:val="28"/>
          <w:szCs w:val="28"/>
        </w:rPr>
        <w:t>ем, подведомственными Отделу образования: ЦВР, ДЮСШ, МАЩУ МУК № 4.</w:t>
      </w:r>
    </w:p>
    <w:p w:rsidR="003E7767" w:rsidRPr="003E7767" w:rsidRDefault="003E7767" w:rsidP="003E7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Координирующими центрами воспитательной и внешкольной работы, ее мет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дического обеспечения  являются ЦВР и ДЮСШ. Педагоги этих учреждений являю</w:t>
      </w:r>
      <w:r w:rsidRPr="003E7767">
        <w:rPr>
          <w:sz w:val="28"/>
          <w:szCs w:val="28"/>
        </w:rPr>
        <w:t>т</w:t>
      </w:r>
      <w:r w:rsidRPr="003E7767">
        <w:rPr>
          <w:sz w:val="28"/>
          <w:szCs w:val="28"/>
        </w:rPr>
        <w:t>ся организаторами районных конкурсов, фестивалей, спортивных соревнований и праздников. Значительное число традиционных районных мероприятий («К защите Родины готов», «Безопасное колесо», военно-спортивная игра «Патриот», и др.) пр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 xml:space="preserve">ведено совместно с различными службами и общественными организациями (ГИБДД, ДОСААФ, </w:t>
      </w:r>
      <w:r w:rsidR="000C4E04">
        <w:rPr>
          <w:sz w:val="28"/>
          <w:szCs w:val="28"/>
        </w:rPr>
        <w:t xml:space="preserve">ОП №3 </w:t>
      </w:r>
      <w:r w:rsidRPr="003E7767">
        <w:rPr>
          <w:sz w:val="28"/>
          <w:szCs w:val="28"/>
        </w:rPr>
        <w:t>ОВД</w:t>
      </w:r>
      <w:r w:rsidR="000C4E04">
        <w:rPr>
          <w:sz w:val="28"/>
          <w:szCs w:val="28"/>
        </w:rPr>
        <w:t xml:space="preserve">  «Новочеркасское»</w:t>
      </w:r>
      <w:r w:rsidRPr="003E7767">
        <w:rPr>
          <w:sz w:val="28"/>
          <w:szCs w:val="28"/>
        </w:rPr>
        <w:t>, отделом культуры и Советом ветеранов). Вместе с тем, совершенствование системы воспитательной работы треб</w:t>
      </w:r>
      <w:r w:rsidRPr="003E7767">
        <w:rPr>
          <w:sz w:val="28"/>
          <w:szCs w:val="28"/>
        </w:rPr>
        <w:t>у</w:t>
      </w:r>
      <w:r w:rsidRPr="003E7767">
        <w:rPr>
          <w:sz w:val="28"/>
          <w:szCs w:val="28"/>
        </w:rPr>
        <w:t>ет более тесного сотрудничества, ведь  процессы социального партнёрства образов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>тельных учреждений сказываются на динамике роста численности учащихся студий, объединений, секций в общеобразовательных учреждениях, с одной стороны, с др</w:t>
      </w:r>
      <w:r w:rsidRPr="003E7767">
        <w:rPr>
          <w:sz w:val="28"/>
          <w:szCs w:val="28"/>
        </w:rPr>
        <w:t>у</w:t>
      </w:r>
      <w:r w:rsidRPr="003E7767">
        <w:rPr>
          <w:sz w:val="28"/>
          <w:szCs w:val="28"/>
        </w:rPr>
        <w:t>гой, способствуют расширению культурно-образовательной среды обучающихся и усиливают ее воспитательное воздействие на них.</w:t>
      </w:r>
    </w:p>
    <w:p w:rsidR="003E7767" w:rsidRPr="003E7767" w:rsidRDefault="003E7767" w:rsidP="003E776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Важное место в работе ЦВР было отведено  одаренным и талантливым детям. Работа проводилась в рамках деятельности различных структурных подразделений методической службы. Продолжалось формирование системы поиска и поддержки талантливых детей, а также их сопровождения в течение всего периода становления личности. </w:t>
      </w:r>
    </w:p>
    <w:p w:rsidR="003E7767" w:rsidRPr="003E7767" w:rsidRDefault="003E7767" w:rsidP="003E776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В олимпиадном движении приняло участие 6939 учащихся. Заняли призовые места на областном уровне: по литературе - Сафонова Дарья (МБОУ СОШ № 23), по обществознанию – Дорофеева Виктория и Золотухина Анастасия (МБОУ лицей № 82), по технологии – </w:t>
      </w:r>
      <w:proofErr w:type="spellStart"/>
      <w:r w:rsidRPr="003E7767">
        <w:rPr>
          <w:sz w:val="28"/>
          <w:szCs w:val="28"/>
        </w:rPr>
        <w:t>Кефер</w:t>
      </w:r>
      <w:proofErr w:type="spellEnd"/>
      <w:r w:rsidRPr="003E7767">
        <w:rPr>
          <w:sz w:val="28"/>
          <w:szCs w:val="28"/>
        </w:rPr>
        <w:t xml:space="preserve"> Екатерина (МБОУ лицей № 82), </w:t>
      </w:r>
      <w:proofErr w:type="spellStart"/>
      <w:r w:rsidRPr="003E7767">
        <w:rPr>
          <w:sz w:val="28"/>
          <w:szCs w:val="28"/>
        </w:rPr>
        <w:t>Студеникина</w:t>
      </w:r>
      <w:proofErr w:type="spellEnd"/>
      <w:r w:rsidRPr="003E7767">
        <w:rPr>
          <w:sz w:val="28"/>
          <w:szCs w:val="28"/>
        </w:rPr>
        <w:t xml:space="preserve"> Виктория (МБОУ СОШ № 72).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Дипломом 3 степени Всероссийской олимпиады по ОПК награждена ученица школы № 73 Ефимова Анастасия (учитель </w:t>
      </w:r>
      <w:proofErr w:type="spellStart"/>
      <w:r w:rsidRPr="003E7767">
        <w:rPr>
          <w:sz w:val="28"/>
          <w:szCs w:val="28"/>
        </w:rPr>
        <w:t>Полянцева</w:t>
      </w:r>
      <w:proofErr w:type="spellEnd"/>
      <w:r w:rsidRPr="003E7767">
        <w:rPr>
          <w:sz w:val="28"/>
          <w:szCs w:val="28"/>
        </w:rPr>
        <w:t xml:space="preserve"> Лариса Павловна). 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  различных региональных, международных и Всероссийских конкурсах, м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 xml:space="preserve">лодежных чемпионатах приняло участие более 3 тысяч школьников района. </w:t>
      </w:r>
      <w:proofErr w:type="gramStart"/>
      <w:r w:rsidRPr="003E7767">
        <w:rPr>
          <w:sz w:val="28"/>
          <w:szCs w:val="28"/>
        </w:rPr>
        <w:t xml:space="preserve">Баграмян Диана (МБОУ лицей № 82) победитель федерального уровня </w:t>
      </w:r>
      <w:r w:rsidRPr="003E7767">
        <w:rPr>
          <w:sz w:val="28"/>
          <w:szCs w:val="28"/>
          <w:lang w:val="en-US"/>
        </w:rPr>
        <w:t>II</w:t>
      </w:r>
      <w:r w:rsidRPr="003E7767">
        <w:rPr>
          <w:sz w:val="28"/>
          <w:szCs w:val="28"/>
        </w:rPr>
        <w:t xml:space="preserve"> степени, </w:t>
      </w:r>
      <w:proofErr w:type="spellStart"/>
      <w:r w:rsidRPr="003E7767">
        <w:rPr>
          <w:sz w:val="28"/>
          <w:szCs w:val="28"/>
        </w:rPr>
        <w:t>Росоловский</w:t>
      </w:r>
      <w:proofErr w:type="spellEnd"/>
      <w:r w:rsidRPr="003E7767">
        <w:rPr>
          <w:sz w:val="28"/>
          <w:szCs w:val="28"/>
        </w:rPr>
        <w:t xml:space="preserve"> Григорий (МБОУ СОШ № 41) и </w:t>
      </w:r>
      <w:proofErr w:type="spellStart"/>
      <w:r w:rsidRPr="003E7767">
        <w:rPr>
          <w:sz w:val="28"/>
          <w:szCs w:val="28"/>
        </w:rPr>
        <w:t>Лаптинова</w:t>
      </w:r>
      <w:proofErr w:type="spellEnd"/>
      <w:r w:rsidRPr="003E7767">
        <w:rPr>
          <w:sz w:val="28"/>
          <w:szCs w:val="28"/>
        </w:rPr>
        <w:t xml:space="preserve"> Анастасия (МБОУ СОШ № 77), </w:t>
      </w:r>
      <w:proofErr w:type="spellStart"/>
      <w:r w:rsidRPr="003E7767">
        <w:rPr>
          <w:sz w:val="28"/>
          <w:szCs w:val="28"/>
        </w:rPr>
        <w:t>Желт</w:t>
      </w:r>
      <w:r w:rsidRPr="003E7767">
        <w:rPr>
          <w:sz w:val="28"/>
          <w:szCs w:val="28"/>
        </w:rPr>
        <w:t>и</w:t>
      </w:r>
      <w:r w:rsidRPr="003E7767">
        <w:rPr>
          <w:sz w:val="28"/>
          <w:szCs w:val="28"/>
        </w:rPr>
        <w:t>ков</w:t>
      </w:r>
      <w:proofErr w:type="spellEnd"/>
      <w:r w:rsidRPr="003E7767">
        <w:rPr>
          <w:sz w:val="28"/>
          <w:szCs w:val="28"/>
        </w:rPr>
        <w:t xml:space="preserve"> Антон (МБОУ СОШ № 77) - победители федерального уровня </w:t>
      </w:r>
      <w:r w:rsidRPr="003E7767">
        <w:rPr>
          <w:sz w:val="28"/>
          <w:szCs w:val="28"/>
          <w:lang w:val="en-US"/>
        </w:rPr>
        <w:t>III</w:t>
      </w:r>
      <w:r w:rsidRPr="003E7767">
        <w:rPr>
          <w:sz w:val="28"/>
          <w:szCs w:val="28"/>
        </w:rPr>
        <w:t xml:space="preserve"> степени, перс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нальные приглашения в профильный лагерь «Дерзание - 2011» получили 28 школ</w:t>
      </w:r>
      <w:r w:rsidRPr="003E7767">
        <w:rPr>
          <w:sz w:val="28"/>
          <w:szCs w:val="28"/>
        </w:rPr>
        <w:t>ь</w:t>
      </w:r>
      <w:r w:rsidRPr="003E7767">
        <w:rPr>
          <w:sz w:val="28"/>
          <w:szCs w:val="28"/>
        </w:rPr>
        <w:t>ников, дипломы региональных победителей получили 17 учащихся, дипломами за подготовку призеров награждены 31 педагог района.</w:t>
      </w:r>
      <w:proofErr w:type="gramEnd"/>
    </w:p>
    <w:p w:rsidR="003E7767" w:rsidRPr="003E7767" w:rsidRDefault="003E7767" w:rsidP="003E776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E7767">
        <w:rPr>
          <w:rFonts w:eastAsia="Calibri"/>
          <w:sz w:val="28"/>
          <w:szCs w:val="28"/>
          <w:lang w:eastAsia="en-US"/>
        </w:rPr>
        <w:t>- 265 выпускников района приняли участие во Всероссийском тестировании по математике, полученные данные являются составной частью программы «Проду</w:t>
      </w:r>
      <w:r w:rsidRPr="003E7767">
        <w:rPr>
          <w:rFonts w:eastAsia="Calibri"/>
          <w:sz w:val="28"/>
          <w:szCs w:val="28"/>
          <w:lang w:eastAsia="en-US"/>
        </w:rPr>
        <w:t>к</w:t>
      </w:r>
      <w:r w:rsidRPr="003E7767">
        <w:rPr>
          <w:rFonts w:eastAsia="Calibri"/>
          <w:sz w:val="28"/>
          <w:szCs w:val="28"/>
          <w:lang w:eastAsia="en-US"/>
        </w:rPr>
        <w:t>тивное обучение – математика для всех», которая одобрена президентом Российской академии образования.</w:t>
      </w:r>
    </w:p>
    <w:p w:rsidR="003E7767" w:rsidRPr="003E7767" w:rsidRDefault="003E7767" w:rsidP="003E776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E7767">
        <w:rPr>
          <w:rFonts w:eastAsia="Calibri"/>
          <w:sz w:val="28"/>
          <w:szCs w:val="28"/>
          <w:lang w:eastAsia="en-US"/>
        </w:rPr>
        <w:lastRenderedPageBreak/>
        <w:t xml:space="preserve">- Антипова Татьяна (МБОУ СОШ № 73) заняла </w:t>
      </w:r>
      <w:r w:rsidRPr="003E7767">
        <w:rPr>
          <w:rFonts w:eastAsia="Calibri"/>
          <w:sz w:val="28"/>
          <w:szCs w:val="28"/>
          <w:lang w:val="en-US" w:eastAsia="en-US"/>
        </w:rPr>
        <w:t>I</w:t>
      </w:r>
      <w:r w:rsidRPr="003E7767">
        <w:rPr>
          <w:rFonts w:eastAsia="Calibri"/>
          <w:sz w:val="28"/>
          <w:szCs w:val="28"/>
          <w:lang w:eastAsia="en-US"/>
        </w:rPr>
        <w:t xml:space="preserve"> место во Всероссийской нау</w:t>
      </w:r>
      <w:r w:rsidRPr="003E7767">
        <w:rPr>
          <w:rFonts w:eastAsia="Calibri"/>
          <w:sz w:val="28"/>
          <w:szCs w:val="28"/>
          <w:lang w:eastAsia="en-US"/>
        </w:rPr>
        <w:t>ч</w:t>
      </w:r>
      <w:r w:rsidRPr="003E7767">
        <w:rPr>
          <w:rFonts w:eastAsia="Calibri"/>
          <w:sz w:val="28"/>
          <w:szCs w:val="28"/>
          <w:lang w:eastAsia="en-US"/>
        </w:rPr>
        <w:t xml:space="preserve">но-технической конференции «Открытый мир. Старт в науку» при академии им. К.А. </w:t>
      </w:r>
      <w:proofErr w:type="spellStart"/>
      <w:r w:rsidRPr="003E7767">
        <w:rPr>
          <w:rFonts w:eastAsia="Calibri"/>
          <w:sz w:val="28"/>
          <w:szCs w:val="28"/>
          <w:lang w:eastAsia="en-US"/>
        </w:rPr>
        <w:t>Тимирязьева</w:t>
      </w:r>
      <w:proofErr w:type="spellEnd"/>
      <w:r w:rsidRPr="003E7767">
        <w:rPr>
          <w:rFonts w:eastAsia="Calibri"/>
          <w:sz w:val="28"/>
          <w:szCs w:val="28"/>
          <w:lang w:eastAsia="en-US"/>
        </w:rPr>
        <w:t>.</w:t>
      </w:r>
    </w:p>
    <w:p w:rsidR="003E7767" w:rsidRPr="003E7767" w:rsidRDefault="003E7767" w:rsidP="003E776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E7767">
        <w:rPr>
          <w:rFonts w:eastAsia="Calibri"/>
          <w:sz w:val="28"/>
          <w:szCs w:val="28"/>
          <w:lang w:eastAsia="en-US"/>
        </w:rPr>
        <w:t xml:space="preserve">- коллектив учащихся МБОУ ООШ № 19 заняли </w:t>
      </w:r>
      <w:r w:rsidRPr="003E7767">
        <w:rPr>
          <w:rFonts w:eastAsia="Calibri"/>
          <w:sz w:val="28"/>
          <w:szCs w:val="28"/>
          <w:lang w:val="en-US" w:eastAsia="en-US"/>
        </w:rPr>
        <w:t>I</w:t>
      </w:r>
      <w:r w:rsidRPr="003E7767">
        <w:rPr>
          <w:rFonts w:eastAsia="Calibri"/>
          <w:sz w:val="28"/>
          <w:szCs w:val="28"/>
          <w:lang w:eastAsia="en-US"/>
        </w:rPr>
        <w:t xml:space="preserve"> место в конкурсе проектов «Я, ты, мы и энергия» при содействии ОАО «</w:t>
      </w:r>
      <w:proofErr w:type="spellStart"/>
      <w:r w:rsidRPr="003E7767">
        <w:rPr>
          <w:rFonts w:eastAsia="Calibri"/>
          <w:sz w:val="28"/>
          <w:szCs w:val="28"/>
          <w:lang w:eastAsia="en-US"/>
        </w:rPr>
        <w:t>Газпромрегионгаз</w:t>
      </w:r>
      <w:proofErr w:type="spellEnd"/>
      <w:r w:rsidRPr="003E7767">
        <w:rPr>
          <w:rFonts w:eastAsia="Calibri"/>
          <w:sz w:val="28"/>
          <w:szCs w:val="28"/>
          <w:lang w:eastAsia="en-US"/>
        </w:rPr>
        <w:t>» в г. Санкт- Пете</w:t>
      </w:r>
      <w:r w:rsidRPr="003E7767">
        <w:rPr>
          <w:rFonts w:eastAsia="Calibri"/>
          <w:sz w:val="28"/>
          <w:szCs w:val="28"/>
          <w:lang w:eastAsia="en-US"/>
        </w:rPr>
        <w:t>р</w:t>
      </w:r>
      <w:r w:rsidRPr="003E7767">
        <w:rPr>
          <w:rFonts w:eastAsia="Calibri"/>
          <w:sz w:val="28"/>
          <w:szCs w:val="28"/>
          <w:lang w:eastAsia="en-US"/>
        </w:rPr>
        <w:t>бурге.</w:t>
      </w:r>
    </w:p>
    <w:p w:rsidR="003E7767" w:rsidRPr="003E7767" w:rsidRDefault="003E7767" w:rsidP="003E776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E7767">
        <w:rPr>
          <w:rFonts w:eastAsia="Calibri"/>
          <w:sz w:val="28"/>
          <w:szCs w:val="28"/>
          <w:lang w:eastAsia="en-US"/>
        </w:rPr>
        <w:t>- Морозова Татьяна – ученица школы № 62 – неоднократный призер Всеро</w:t>
      </w:r>
      <w:r w:rsidRPr="003E7767">
        <w:rPr>
          <w:rFonts w:eastAsia="Calibri"/>
          <w:sz w:val="28"/>
          <w:szCs w:val="28"/>
          <w:lang w:eastAsia="en-US"/>
        </w:rPr>
        <w:t>с</w:t>
      </w:r>
      <w:r w:rsidRPr="003E7767">
        <w:rPr>
          <w:rFonts w:eastAsia="Calibri"/>
          <w:sz w:val="28"/>
          <w:szCs w:val="28"/>
          <w:lang w:eastAsia="en-US"/>
        </w:rPr>
        <w:t>сийского первенства по вольной борьбе, приглашена в сборную России.</w:t>
      </w:r>
    </w:p>
    <w:p w:rsidR="003E7767" w:rsidRPr="003E7767" w:rsidRDefault="003E7767" w:rsidP="003E776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E7767">
        <w:rPr>
          <w:rFonts w:eastAsia="Calibri"/>
          <w:sz w:val="28"/>
          <w:szCs w:val="28"/>
          <w:lang w:eastAsia="en-US"/>
        </w:rPr>
        <w:t>11 учащихся школ района, признанные победителями муниципального конку</w:t>
      </w:r>
      <w:r w:rsidRPr="003E7767">
        <w:rPr>
          <w:rFonts w:eastAsia="Calibri"/>
          <w:sz w:val="28"/>
          <w:szCs w:val="28"/>
          <w:lang w:eastAsia="en-US"/>
        </w:rPr>
        <w:t>р</w:t>
      </w:r>
      <w:r w:rsidRPr="003E7767">
        <w:rPr>
          <w:rFonts w:eastAsia="Calibri"/>
          <w:sz w:val="28"/>
          <w:szCs w:val="28"/>
          <w:lang w:eastAsia="en-US"/>
        </w:rPr>
        <w:t>са «Звезда подростка», будут в течение 2011-2012 учебного года получать стипендию Главы района.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Муниципальное образовательное учреждение дополнительного образования детей - детско-юношеская спортивная школа Октябрьского района на основании </w:t>
      </w:r>
      <w:proofErr w:type="gramStart"/>
      <w:r w:rsidRPr="003E7767">
        <w:rPr>
          <w:sz w:val="28"/>
          <w:szCs w:val="28"/>
        </w:rPr>
        <w:t>пр</w:t>
      </w:r>
      <w:r w:rsidRPr="003E7767">
        <w:rPr>
          <w:sz w:val="28"/>
          <w:szCs w:val="28"/>
        </w:rPr>
        <w:t>и</w:t>
      </w:r>
      <w:r w:rsidRPr="003E7767">
        <w:rPr>
          <w:sz w:val="28"/>
          <w:szCs w:val="28"/>
        </w:rPr>
        <w:t>каза Отдела образования Администрации Октябрьского района  Ростовской</w:t>
      </w:r>
      <w:proofErr w:type="gramEnd"/>
      <w:r w:rsidRPr="003E7767">
        <w:rPr>
          <w:sz w:val="28"/>
          <w:szCs w:val="28"/>
        </w:rPr>
        <w:t xml:space="preserve"> области (№ 12 от 31января 2005 года)  создана в целях реализации всестороннего удовлетв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рения образовательных потребностей граждан, общества, государства. Школа имеет статус муниципального учреждения дополнительного образования детей и осущест</w:t>
      </w:r>
      <w:r w:rsidRPr="003E7767">
        <w:rPr>
          <w:sz w:val="28"/>
          <w:szCs w:val="28"/>
        </w:rPr>
        <w:t>в</w:t>
      </w:r>
      <w:r w:rsidRPr="003E7767">
        <w:rPr>
          <w:sz w:val="28"/>
          <w:szCs w:val="28"/>
        </w:rPr>
        <w:t>ляет деятельность по программам  дополнительного образования физкультурно-спортивной направленности, а именно: греко-римская борьба, бокс, туризм, футбол, плавание, гиревой спорт, тяжелая атлетика, волейбол и баскетбол.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 МБОУ ДОД ДЮСШ организует образовательный процесс в соответствии с научно-разработанной системой многолетней спортивной подготовки, обеспечива</w:t>
      </w:r>
      <w:r w:rsidRPr="003E7767">
        <w:rPr>
          <w:sz w:val="28"/>
          <w:szCs w:val="28"/>
        </w:rPr>
        <w:t>ю</w:t>
      </w:r>
      <w:r w:rsidRPr="003E7767">
        <w:rPr>
          <w:sz w:val="28"/>
          <w:szCs w:val="28"/>
        </w:rPr>
        <w:t xml:space="preserve">щей преемственностью задач, средств, методов, организационных форм подготовки обучающихся всех возрастных групп. 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За 7 лет своего существования школа успешно решает проблему привлечения  большого количества детей и подростков к занятиям спортом, к формированию у м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лодого поколения здорового образа жизни. По состоянию на 01.01.2012 в школе об</w:t>
      </w:r>
      <w:r w:rsidRPr="003E7767">
        <w:rPr>
          <w:sz w:val="28"/>
          <w:szCs w:val="28"/>
        </w:rPr>
        <w:t>у</w:t>
      </w:r>
      <w:r w:rsidRPr="003E7767">
        <w:rPr>
          <w:sz w:val="28"/>
          <w:szCs w:val="28"/>
        </w:rPr>
        <w:t>чалось 648</w:t>
      </w:r>
      <w:r w:rsidRPr="003E7767">
        <w:rPr>
          <w:color w:val="FF0000"/>
          <w:sz w:val="28"/>
          <w:szCs w:val="28"/>
        </w:rPr>
        <w:t xml:space="preserve"> </w:t>
      </w:r>
      <w:r w:rsidRPr="003E7767">
        <w:rPr>
          <w:sz w:val="28"/>
          <w:szCs w:val="28"/>
        </w:rPr>
        <w:t xml:space="preserve">детей в 39 учебно-тренировочных группах. 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стенах школы обучаются воспитанники  из многих образовательных учр</w:t>
      </w:r>
      <w:r w:rsidRPr="003E7767">
        <w:rPr>
          <w:sz w:val="28"/>
          <w:szCs w:val="28"/>
        </w:rPr>
        <w:t>е</w:t>
      </w:r>
      <w:r w:rsidRPr="003E7767">
        <w:rPr>
          <w:sz w:val="28"/>
          <w:szCs w:val="28"/>
        </w:rPr>
        <w:t>ждений района.  Основной состав – это дети 6 – 18 лет, у которых за плечами уже р</w:t>
      </w:r>
      <w:r w:rsidRPr="003E7767">
        <w:rPr>
          <w:sz w:val="28"/>
          <w:szCs w:val="28"/>
        </w:rPr>
        <w:t>е</w:t>
      </w:r>
      <w:r w:rsidRPr="003E7767">
        <w:rPr>
          <w:sz w:val="28"/>
          <w:szCs w:val="28"/>
        </w:rPr>
        <w:t xml:space="preserve">зультативное участие в соревнованиях различного уровня. 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Следуя современным требованиям к дополнительному образованию детей, ко</w:t>
      </w:r>
      <w:r w:rsidRPr="003E7767">
        <w:rPr>
          <w:sz w:val="28"/>
          <w:szCs w:val="28"/>
        </w:rPr>
        <w:t>л</w:t>
      </w:r>
      <w:r w:rsidRPr="003E7767">
        <w:rPr>
          <w:sz w:val="28"/>
          <w:szCs w:val="28"/>
        </w:rPr>
        <w:t>лектив школы находится в постоянном поиске новых идей и форм работы  по пр</w:t>
      </w:r>
      <w:r w:rsidRPr="003E7767">
        <w:rPr>
          <w:sz w:val="28"/>
          <w:szCs w:val="28"/>
        </w:rPr>
        <w:t>и</w:t>
      </w:r>
      <w:r w:rsidRPr="003E7767">
        <w:rPr>
          <w:sz w:val="28"/>
          <w:szCs w:val="28"/>
        </w:rPr>
        <w:t>влечению населения к занятиям спортом, а также по формированию у молодого п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 xml:space="preserve">коления потребности в здоровом образе жизни. </w:t>
      </w:r>
      <w:r w:rsidRPr="003E7767">
        <w:rPr>
          <w:i/>
          <w:color w:val="FF0000"/>
          <w:sz w:val="28"/>
          <w:szCs w:val="28"/>
        </w:rPr>
        <w:t xml:space="preserve"> 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proofErr w:type="gramStart"/>
      <w:r w:rsidRPr="003E7767">
        <w:rPr>
          <w:sz w:val="28"/>
          <w:szCs w:val="28"/>
        </w:rPr>
        <w:t xml:space="preserve">Выбрав за основу </w:t>
      </w:r>
      <w:proofErr w:type="spellStart"/>
      <w:r w:rsidRPr="003E7767">
        <w:rPr>
          <w:sz w:val="28"/>
          <w:szCs w:val="28"/>
        </w:rPr>
        <w:t>компетентностный</w:t>
      </w:r>
      <w:proofErr w:type="spellEnd"/>
      <w:r w:rsidRPr="003E7767">
        <w:rPr>
          <w:sz w:val="28"/>
          <w:szCs w:val="28"/>
        </w:rPr>
        <w:t xml:space="preserve"> и </w:t>
      </w:r>
      <w:proofErr w:type="spellStart"/>
      <w:r w:rsidRPr="003E7767">
        <w:rPr>
          <w:sz w:val="28"/>
          <w:szCs w:val="28"/>
        </w:rPr>
        <w:t>социокультурологический</w:t>
      </w:r>
      <w:proofErr w:type="spellEnd"/>
      <w:r w:rsidRPr="003E7767">
        <w:rPr>
          <w:b/>
          <w:sz w:val="28"/>
          <w:szCs w:val="28"/>
        </w:rPr>
        <w:t xml:space="preserve"> подходы</w:t>
      </w:r>
      <w:r w:rsidRPr="003E7767">
        <w:rPr>
          <w:sz w:val="28"/>
          <w:szCs w:val="28"/>
        </w:rPr>
        <w:t xml:space="preserve"> в образовании, педагогический коллектив школы определил для себя стратегические направления, которые обеспечат  решение проблем жизнеспособности личности во</w:t>
      </w:r>
      <w:r w:rsidRPr="003E7767">
        <w:rPr>
          <w:sz w:val="28"/>
          <w:szCs w:val="28"/>
        </w:rPr>
        <w:t>с</w:t>
      </w:r>
      <w:r w:rsidRPr="003E7767">
        <w:rPr>
          <w:sz w:val="28"/>
          <w:szCs w:val="28"/>
        </w:rPr>
        <w:t>питанника через ее физическое,  душевное (психическое) и духовное (нравственное) совершенствование, позволят осуществить поддержку интеллектуально одаренных детей, расширят интеграционные возможности образовательных учреждений  района, будут  способствовать организации системы непрерывного повышения професси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 xml:space="preserve">нального мастерства тренерско-преподавательского состава. </w:t>
      </w:r>
      <w:proofErr w:type="gramEnd"/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Приоритетом деятельности  являлась установка на духовное и физическое ра</w:t>
      </w:r>
      <w:r w:rsidRPr="003E7767">
        <w:rPr>
          <w:sz w:val="28"/>
          <w:szCs w:val="28"/>
        </w:rPr>
        <w:t>з</w:t>
      </w:r>
      <w:r w:rsidRPr="003E7767">
        <w:rPr>
          <w:sz w:val="28"/>
          <w:szCs w:val="28"/>
        </w:rPr>
        <w:t xml:space="preserve">витие личности воспитанников, применение </w:t>
      </w:r>
      <w:proofErr w:type="spellStart"/>
      <w:r w:rsidRPr="003E7767">
        <w:rPr>
          <w:sz w:val="28"/>
          <w:szCs w:val="28"/>
        </w:rPr>
        <w:t>здоровьесберегающих</w:t>
      </w:r>
      <w:proofErr w:type="spellEnd"/>
      <w:r w:rsidRPr="003E7767">
        <w:rPr>
          <w:sz w:val="28"/>
          <w:szCs w:val="28"/>
        </w:rPr>
        <w:t xml:space="preserve"> технологий и д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lastRenderedPageBreak/>
        <w:t xml:space="preserve">стижение высоких результатов в спорте.  </w:t>
      </w:r>
      <w:proofErr w:type="gramStart"/>
      <w:r w:rsidRPr="003E7767">
        <w:rPr>
          <w:sz w:val="28"/>
          <w:szCs w:val="28"/>
        </w:rPr>
        <w:t>В течение года всеми участниками образ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вательного процесса велась целенаправленная работа по овладению с одной стороны, основами физической культуры (слагаемыми которой являются крепкое здоровье, хорошее физическое развитие, оптимальный уровень двигательных способностей, компетенций в области спорта), а с другой - формирование интеллектуальной, вол</w:t>
      </w:r>
      <w:r w:rsidRPr="003E7767">
        <w:rPr>
          <w:sz w:val="28"/>
          <w:szCs w:val="28"/>
        </w:rPr>
        <w:t>е</w:t>
      </w:r>
      <w:r w:rsidRPr="003E7767">
        <w:rPr>
          <w:sz w:val="28"/>
          <w:szCs w:val="28"/>
        </w:rPr>
        <w:t>вой и эмоцио</w:t>
      </w:r>
      <w:r w:rsidRPr="003E7767">
        <w:rPr>
          <w:sz w:val="28"/>
          <w:szCs w:val="28"/>
        </w:rPr>
        <w:softHyphen/>
        <w:t xml:space="preserve">нальной сфер спортсмена, его представлений и потребностей в области  профессионального самоопределения.  </w:t>
      </w:r>
      <w:proofErr w:type="gramEnd"/>
    </w:p>
    <w:p w:rsidR="003E7767" w:rsidRPr="003E7767" w:rsidRDefault="003E7767" w:rsidP="003E7767">
      <w:pPr>
        <w:shd w:val="clear" w:color="auto" w:fill="FFFFFF"/>
        <w:ind w:left="14" w:right="21"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2012 году возросло количество спортсменов с массовыми разрядами. Кол</w:t>
      </w:r>
      <w:r w:rsidRPr="003E7767">
        <w:rPr>
          <w:sz w:val="28"/>
          <w:szCs w:val="28"/>
        </w:rPr>
        <w:t>и</w:t>
      </w:r>
      <w:r w:rsidRPr="003E7767">
        <w:rPr>
          <w:sz w:val="28"/>
          <w:szCs w:val="28"/>
        </w:rPr>
        <w:t>чество массовых разрядов по сравнению с 2011 годом увеличилось на 58 человек. Всего имеют массовые разряды 369 человек, что составляет 64% от общего числа обучающихся. Однако наблюдается спад показателя по присвоению спортивных ра</w:t>
      </w:r>
      <w:r w:rsidRPr="003E7767">
        <w:rPr>
          <w:sz w:val="28"/>
          <w:szCs w:val="28"/>
        </w:rPr>
        <w:t>з</w:t>
      </w:r>
      <w:r w:rsidRPr="003E7767">
        <w:rPr>
          <w:sz w:val="28"/>
          <w:szCs w:val="28"/>
        </w:rPr>
        <w:t>рядов и званий.  Это объясняется тем, что школа работает на спортивно-</w:t>
      </w:r>
      <w:proofErr w:type="spellStart"/>
      <w:r w:rsidRPr="003E7767">
        <w:rPr>
          <w:sz w:val="28"/>
          <w:szCs w:val="28"/>
        </w:rPr>
        <w:t>оздоравительном</w:t>
      </w:r>
      <w:proofErr w:type="spellEnd"/>
      <w:r w:rsidRPr="003E7767">
        <w:rPr>
          <w:sz w:val="28"/>
          <w:szCs w:val="28"/>
        </w:rPr>
        <w:t xml:space="preserve"> этапе весь период обучения учащихся, а также возросло количество вновь набранных учащихся. Обновление состава воспитанников можно расценивать как хороший фундамент будущих побед, ведь количество чемпионов  на соревнов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>ниях растет именно среди контингента воспитанников 9-12 лет.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этом учебном году 4 воспитанника  школы приняли участие в традиционном районном конкурсе «Звезда подростка» в номинации «Спорт». Симонян Марина и Марченко Мария стали лауреатами этого конкурса и были удостоены стипендии гл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>вы октябрьского района для одаренных и талантливых детей обучающихся в мун</w:t>
      </w:r>
      <w:r w:rsidRPr="003E7767">
        <w:rPr>
          <w:sz w:val="28"/>
          <w:szCs w:val="28"/>
        </w:rPr>
        <w:t>и</w:t>
      </w:r>
      <w:r w:rsidRPr="003E7767">
        <w:rPr>
          <w:sz w:val="28"/>
          <w:szCs w:val="28"/>
        </w:rPr>
        <w:t>ципальных образовательных учреждениях района. Чеботарев Илья стал диплома</w:t>
      </w:r>
      <w:r w:rsidRPr="003E7767">
        <w:rPr>
          <w:sz w:val="28"/>
          <w:szCs w:val="28"/>
        </w:rPr>
        <w:t>н</w:t>
      </w:r>
      <w:r w:rsidRPr="003E7767">
        <w:rPr>
          <w:sz w:val="28"/>
          <w:szCs w:val="28"/>
        </w:rPr>
        <w:t>том, по итогам этого же конкурса.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В МАОУ МУК №4 –учебном комбинате, на протяжении 2012 года  обучалось 186 учащихся. Из них по образовательной области « Технология» 5-8 классы  гимн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>зии №20 – 133 человек, профессиональное обучение – учащиеся 8-11 классов МБОУ лицей №82, гимназии № 20 - 60 человек.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Учащиеся обучались по следующим профессиям: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Токарь – 20 чел.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Слесарь по ремонту подвижного состава – 20 чел.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Помощник машиниста электровоза – 20 чел.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Квалификацию получили:</w:t>
      </w:r>
    </w:p>
    <w:p w:rsidR="000C4E04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Слесарь по ремонту подвижного состава- 5 чел.                </w:t>
      </w:r>
      <w:r w:rsidR="000C4E04">
        <w:rPr>
          <w:sz w:val="28"/>
          <w:szCs w:val="28"/>
        </w:rPr>
        <w:t xml:space="preserve">                              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Помощник машиниста электровоза – 4 чел.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МАОУ МУК оказывал образовательные услуги по профессиональной перепо</w:t>
      </w:r>
      <w:r w:rsidRPr="003E7767">
        <w:rPr>
          <w:sz w:val="28"/>
          <w:szCs w:val="28"/>
        </w:rPr>
        <w:t>д</w:t>
      </w:r>
      <w:r w:rsidRPr="003E7767">
        <w:rPr>
          <w:sz w:val="28"/>
          <w:szCs w:val="28"/>
        </w:rPr>
        <w:t>готовке рабочих  - слесарь по ремонту подвижного состава – 26 человек.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proofErr w:type="gramStart"/>
      <w:r w:rsidRPr="003E7767">
        <w:rPr>
          <w:sz w:val="28"/>
          <w:szCs w:val="28"/>
        </w:rPr>
        <w:t>В межшкольном учебном комбинате организована  работа  кружков: судом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дельного, авиамодельного, автомодельного, Эрудит, художественная обработка мат</w:t>
      </w:r>
      <w:r w:rsidRPr="003E7767">
        <w:rPr>
          <w:sz w:val="28"/>
          <w:szCs w:val="28"/>
        </w:rPr>
        <w:t>е</w:t>
      </w:r>
      <w:r w:rsidRPr="003E7767">
        <w:rPr>
          <w:sz w:val="28"/>
          <w:szCs w:val="28"/>
        </w:rPr>
        <w:t>риала, декоративно-прикладное искусство, компьютерная грамотность, юный столяр, ландшафтный дизайн, Школа юного предпринимателя.</w:t>
      </w:r>
      <w:proofErr w:type="gramEnd"/>
      <w:r w:rsidRPr="003E7767">
        <w:rPr>
          <w:sz w:val="28"/>
          <w:szCs w:val="28"/>
        </w:rPr>
        <w:t xml:space="preserve">  В них обучается 130 детей.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Педагогический коллектив с учащимися 10,11 классов выполняют заказы для дошкольных образовательных учреждений по изготовлению мягкого инвентаря. 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Учащиеся, учителя, мастера производственного обучения активное участие принимали в районных выставках: Пятых Пасхальных образовательных  чтениях «Дон православный», в конкурсах: областной конкурс «Донская палитра», областном этапе Всероссийского конкурса декоративно – прикладного творчества и изобраз</w:t>
      </w:r>
      <w:r w:rsidRPr="003E7767">
        <w:rPr>
          <w:sz w:val="28"/>
          <w:szCs w:val="28"/>
        </w:rPr>
        <w:t>и</w:t>
      </w:r>
      <w:r w:rsidRPr="003E7767">
        <w:rPr>
          <w:sz w:val="28"/>
          <w:szCs w:val="28"/>
        </w:rPr>
        <w:lastRenderedPageBreak/>
        <w:t xml:space="preserve">тельного искусства, посвященному празднованию 200- </w:t>
      </w:r>
      <w:proofErr w:type="spellStart"/>
      <w:r w:rsidRPr="003E7767">
        <w:rPr>
          <w:sz w:val="28"/>
          <w:szCs w:val="28"/>
        </w:rPr>
        <w:t>летию</w:t>
      </w:r>
      <w:proofErr w:type="spellEnd"/>
      <w:r w:rsidRPr="003E7767">
        <w:rPr>
          <w:sz w:val="28"/>
          <w:szCs w:val="28"/>
        </w:rPr>
        <w:t xml:space="preserve"> победы России в От</w:t>
      </w:r>
      <w:r w:rsidRPr="003E7767">
        <w:rPr>
          <w:sz w:val="28"/>
          <w:szCs w:val="28"/>
        </w:rPr>
        <w:t>е</w:t>
      </w:r>
      <w:r w:rsidRPr="003E7767">
        <w:rPr>
          <w:sz w:val="28"/>
          <w:szCs w:val="28"/>
        </w:rPr>
        <w:t>чественной Войне 1812 год</w:t>
      </w:r>
      <w:proofErr w:type="gramStart"/>
      <w:r w:rsidRPr="003E7767">
        <w:rPr>
          <w:sz w:val="28"/>
          <w:szCs w:val="28"/>
        </w:rPr>
        <w:t>а-</w:t>
      </w:r>
      <w:proofErr w:type="gramEnd"/>
      <w:r w:rsidRPr="003E7767">
        <w:rPr>
          <w:sz w:val="28"/>
          <w:szCs w:val="28"/>
        </w:rPr>
        <w:t xml:space="preserve"> дипломант Васильченко Александра. Занимали приз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 xml:space="preserve">вые места на районной олимпиаде по технологии – учащаяся  8 класса –  дипломант Скурыгина Виктория  </w:t>
      </w:r>
      <w:r w:rsidRPr="003E7767">
        <w:rPr>
          <w:sz w:val="28"/>
          <w:szCs w:val="28"/>
          <w:lang w:val="en-US"/>
        </w:rPr>
        <w:t>III</w:t>
      </w:r>
      <w:r w:rsidRPr="003E7767">
        <w:rPr>
          <w:sz w:val="28"/>
          <w:szCs w:val="28"/>
        </w:rPr>
        <w:t xml:space="preserve"> место. Участвовали в районном празднике одаренных и т</w:t>
      </w:r>
      <w:r w:rsidRPr="003E7767">
        <w:rPr>
          <w:sz w:val="28"/>
          <w:szCs w:val="28"/>
        </w:rPr>
        <w:t>а</w:t>
      </w:r>
      <w:r w:rsidRPr="003E7767">
        <w:rPr>
          <w:sz w:val="28"/>
          <w:szCs w:val="28"/>
        </w:rPr>
        <w:t>лантливых  детей « Звезда подростка», в  фестивале технических знаний и творчества молодежи Дона «Инженерные талант</w:t>
      </w:r>
      <w:proofErr w:type="gramStart"/>
      <w:r w:rsidRPr="003E7767">
        <w:rPr>
          <w:sz w:val="28"/>
          <w:szCs w:val="28"/>
        </w:rPr>
        <w:t>ы-</w:t>
      </w:r>
      <w:proofErr w:type="gramEnd"/>
      <w:r w:rsidRPr="003E7767">
        <w:rPr>
          <w:sz w:val="28"/>
          <w:szCs w:val="28"/>
        </w:rPr>
        <w:t xml:space="preserve"> силы России». В апреле 2012г. педагогич</w:t>
      </w:r>
      <w:r w:rsidRPr="003E7767">
        <w:rPr>
          <w:sz w:val="28"/>
          <w:szCs w:val="28"/>
        </w:rPr>
        <w:t>е</w:t>
      </w:r>
      <w:r w:rsidRPr="003E7767">
        <w:rPr>
          <w:sz w:val="28"/>
          <w:szCs w:val="28"/>
        </w:rPr>
        <w:t>ским коллективом были организованы и проведены районные соревнования начал</w:t>
      </w:r>
      <w:r w:rsidRPr="003E7767">
        <w:rPr>
          <w:sz w:val="28"/>
          <w:szCs w:val="28"/>
        </w:rPr>
        <w:t>ь</w:t>
      </w:r>
      <w:r w:rsidRPr="003E7767">
        <w:rPr>
          <w:sz w:val="28"/>
          <w:szCs w:val="28"/>
        </w:rPr>
        <w:t xml:space="preserve">ного технического моделирования учащихся  5-6 классов  «Летаем, едем, плывем» 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Обучением учащихся занимается инженерно-педагогический коллектив, кот</w:t>
      </w:r>
      <w:r w:rsidRPr="003E7767">
        <w:rPr>
          <w:sz w:val="28"/>
          <w:szCs w:val="28"/>
        </w:rPr>
        <w:t>о</w:t>
      </w:r>
      <w:r w:rsidRPr="003E7767">
        <w:rPr>
          <w:sz w:val="28"/>
          <w:szCs w:val="28"/>
        </w:rPr>
        <w:t>рый работает над проблемой « Основные формы, методы и средства воспитания у учащихся познавательной деятельности и добросовестного отношения к труду»</w:t>
      </w:r>
    </w:p>
    <w:p w:rsidR="003E7767" w:rsidRPr="003E7767" w:rsidRDefault="003E7767" w:rsidP="003E7767">
      <w:pPr>
        <w:ind w:firstLine="709"/>
        <w:jc w:val="both"/>
        <w:rPr>
          <w:sz w:val="28"/>
          <w:szCs w:val="28"/>
        </w:rPr>
      </w:pPr>
      <w:r w:rsidRPr="003E7767">
        <w:rPr>
          <w:sz w:val="28"/>
          <w:szCs w:val="28"/>
        </w:rPr>
        <w:t>На уроках учителя и мастера производственного обучения решали основные задачи, поставленные в начале учебного года:</w:t>
      </w:r>
    </w:p>
    <w:p w:rsidR="003E7767" w:rsidRPr="003E7767" w:rsidRDefault="003E7767" w:rsidP="008E3222">
      <w:pPr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        - воспитывать у учащихся умения профессионального    самоопределения;</w:t>
      </w:r>
    </w:p>
    <w:p w:rsidR="003E7767" w:rsidRPr="003E7767" w:rsidRDefault="003E7767" w:rsidP="008E3222">
      <w:pPr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        - готовить учащихся к трудовой деятельности в условиях конкуренции на рынке труда и разных форм собственности;</w:t>
      </w:r>
    </w:p>
    <w:p w:rsidR="003E7767" w:rsidRPr="003E7767" w:rsidRDefault="003E7767" w:rsidP="008E3222">
      <w:pPr>
        <w:jc w:val="both"/>
        <w:rPr>
          <w:sz w:val="28"/>
          <w:szCs w:val="28"/>
        </w:rPr>
      </w:pPr>
      <w:r w:rsidRPr="003E7767">
        <w:rPr>
          <w:sz w:val="28"/>
          <w:szCs w:val="28"/>
        </w:rPr>
        <w:t xml:space="preserve">        - работать над воспитанием личностных качеств учащихся;</w:t>
      </w:r>
    </w:p>
    <w:p w:rsidR="003E7767" w:rsidRPr="003E7767" w:rsidRDefault="008E3222" w:rsidP="003E77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E7767" w:rsidRPr="003E7767">
        <w:rPr>
          <w:sz w:val="28"/>
          <w:szCs w:val="28"/>
        </w:rPr>
        <w:t xml:space="preserve">В истекшем  году  осуществлялся постоянный </w:t>
      </w:r>
      <w:proofErr w:type="gramStart"/>
      <w:r w:rsidR="003E7767" w:rsidRPr="003E7767">
        <w:rPr>
          <w:sz w:val="28"/>
          <w:szCs w:val="28"/>
        </w:rPr>
        <w:t>контроль за</w:t>
      </w:r>
      <w:proofErr w:type="gramEnd"/>
      <w:r w:rsidR="003E7767" w:rsidRPr="003E7767">
        <w:rPr>
          <w:sz w:val="28"/>
          <w:szCs w:val="28"/>
        </w:rPr>
        <w:t xml:space="preserve"> работой инженерно-педагогического коллектива. Проверена работа преподавателей всех профилей.</w:t>
      </w:r>
    </w:p>
    <w:p w:rsidR="003E7767" w:rsidRPr="003E7767" w:rsidRDefault="008E3222" w:rsidP="003E77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E7767" w:rsidRPr="003E7767">
        <w:rPr>
          <w:sz w:val="28"/>
          <w:szCs w:val="28"/>
        </w:rPr>
        <w:t>Материалы педагогических Советов носили обучающий, анализирующий х</w:t>
      </w:r>
      <w:r w:rsidR="003E7767" w:rsidRPr="003E7767">
        <w:rPr>
          <w:sz w:val="28"/>
          <w:szCs w:val="28"/>
        </w:rPr>
        <w:t>а</w:t>
      </w:r>
      <w:r w:rsidR="003E7767" w:rsidRPr="003E7767">
        <w:rPr>
          <w:sz w:val="28"/>
          <w:szCs w:val="28"/>
        </w:rPr>
        <w:t>рактер, удачно сочеталась теоретическая и практическая направленность.</w:t>
      </w:r>
    </w:p>
    <w:p w:rsidR="003E7767" w:rsidRPr="003E7767" w:rsidRDefault="008E3222" w:rsidP="003E77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E7767" w:rsidRPr="003E7767">
        <w:rPr>
          <w:sz w:val="28"/>
          <w:szCs w:val="28"/>
        </w:rPr>
        <w:t>Решения нацеливали коллектив на выполнение задачи по привлечению уч</w:t>
      </w:r>
      <w:r w:rsidR="003E7767" w:rsidRPr="003E7767">
        <w:rPr>
          <w:sz w:val="28"/>
          <w:szCs w:val="28"/>
        </w:rPr>
        <w:t>а</w:t>
      </w:r>
      <w:r w:rsidR="003E7767" w:rsidRPr="003E7767">
        <w:rPr>
          <w:sz w:val="28"/>
          <w:szCs w:val="28"/>
        </w:rPr>
        <w:t>щихся и неработающей молодежи для получения профессий.</w:t>
      </w:r>
    </w:p>
    <w:p w:rsidR="003E7767" w:rsidRPr="003E7767" w:rsidRDefault="003E7767" w:rsidP="008E3222">
      <w:pPr>
        <w:jc w:val="both"/>
        <w:rPr>
          <w:sz w:val="28"/>
          <w:szCs w:val="28"/>
        </w:rPr>
      </w:pPr>
    </w:p>
    <w:p w:rsidR="003E7767" w:rsidRPr="001014F5" w:rsidRDefault="003E7767" w:rsidP="001014F5">
      <w:pPr>
        <w:ind w:firstLine="709"/>
        <w:jc w:val="both"/>
        <w:rPr>
          <w:sz w:val="28"/>
          <w:szCs w:val="28"/>
        </w:rPr>
      </w:pPr>
      <w:r w:rsidRPr="001014F5">
        <w:rPr>
          <w:sz w:val="28"/>
          <w:szCs w:val="28"/>
        </w:rPr>
        <w:t>В течени</w:t>
      </w:r>
      <w:proofErr w:type="gramStart"/>
      <w:r w:rsidRPr="001014F5">
        <w:rPr>
          <w:sz w:val="28"/>
          <w:szCs w:val="28"/>
        </w:rPr>
        <w:t>и</w:t>
      </w:r>
      <w:proofErr w:type="gramEnd"/>
      <w:r w:rsidRPr="001014F5">
        <w:rPr>
          <w:sz w:val="28"/>
          <w:szCs w:val="28"/>
        </w:rPr>
        <w:t xml:space="preserve"> 2012 года проводились текущие и капитальные ремонты ОУ.</w:t>
      </w:r>
    </w:p>
    <w:p w:rsidR="003E7767" w:rsidRPr="001014F5" w:rsidRDefault="003E7767" w:rsidP="001014F5">
      <w:pPr>
        <w:ind w:firstLine="709"/>
        <w:jc w:val="both"/>
        <w:rPr>
          <w:sz w:val="28"/>
          <w:szCs w:val="28"/>
        </w:rPr>
      </w:pPr>
      <w:r w:rsidRPr="001014F5">
        <w:rPr>
          <w:sz w:val="28"/>
          <w:szCs w:val="28"/>
        </w:rPr>
        <w:t>Проведены капитальные ремонты и введены в эксплуатацию не действовавшие детские сады:</w:t>
      </w:r>
    </w:p>
    <w:p w:rsidR="003E7767" w:rsidRPr="001014F5" w:rsidRDefault="003E7767" w:rsidP="001014F5">
      <w:pPr>
        <w:ind w:firstLine="709"/>
        <w:jc w:val="both"/>
        <w:rPr>
          <w:sz w:val="28"/>
          <w:szCs w:val="28"/>
        </w:rPr>
      </w:pPr>
      <w:r w:rsidRPr="001014F5">
        <w:rPr>
          <w:sz w:val="28"/>
          <w:szCs w:val="28"/>
        </w:rPr>
        <w:t>- МБДОУ д/с №3 «Мальвина» х.</w:t>
      </w:r>
      <w:r w:rsidR="00536384" w:rsidRPr="001014F5">
        <w:rPr>
          <w:sz w:val="28"/>
          <w:szCs w:val="28"/>
        </w:rPr>
        <w:t xml:space="preserve"> </w:t>
      </w:r>
      <w:r w:rsidRPr="001014F5">
        <w:rPr>
          <w:sz w:val="28"/>
          <w:szCs w:val="28"/>
        </w:rPr>
        <w:t>Шевченко. Муниципальный контракт закл</w:t>
      </w:r>
      <w:r w:rsidRPr="001014F5">
        <w:rPr>
          <w:sz w:val="28"/>
          <w:szCs w:val="28"/>
        </w:rPr>
        <w:t>ю</w:t>
      </w:r>
      <w:r w:rsidRPr="001014F5">
        <w:rPr>
          <w:sz w:val="28"/>
          <w:szCs w:val="28"/>
        </w:rPr>
        <w:t xml:space="preserve">чён  28.10.2011 года, на сумму  16 712,8 тыс. руб., в том числе областной бюджет – 14 205,0 тыс. руб., местный 2 507,8 тыс. </w:t>
      </w:r>
      <w:proofErr w:type="spellStart"/>
      <w:r w:rsidRPr="001014F5">
        <w:rPr>
          <w:sz w:val="28"/>
          <w:szCs w:val="28"/>
        </w:rPr>
        <w:t>руб</w:t>
      </w:r>
      <w:proofErr w:type="spellEnd"/>
      <w:r w:rsidRPr="001014F5">
        <w:rPr>
          <w:sz w:val="28"/>
          <w:szCs w:val="28"/>
        </w:rPr>
        <w:t xml:space="preserve"> Финансирование работ 2011-2013 год. Подрядчик: ООО «Ростовская теплоэнергетическая компания», г.</w:t>
      </w:r>
      <w:r w:rsidR="00536384" w:rsidRPr="001014F5">
        <w:rPr>
          <w:sz w:val="28"/>
          <w:szCs w:val="28"/>
        </w:rPr>
        <w:t xml:space="preserve"> </w:t>
      </w:r>
      <w:proofErr w:type="spellStart"/>
      <w:r w:rsidRPr="001014F5">
        <w:rPr>
          <w:sz w:val="28"/>
          <w:szCs w:val="28"/>
        </w:rPr>
        <w:t>Семикаракорск</w:t>
      </w:r>
      <w:proofErr w:type="spellEnd"/>
      <w:r w:rsidRPr="001014F5">
        <w:rPr>
          <w:sz w:val="28"/>
          <w:szCs w:val="28"/>
        </w:rPr>
        <w:t>.</w:t>
      </w:r>
    </w:p>
    <w:p w:rsidR="003E7767" w:rsidRPr="001014F5" w:rsidRDefault="003E7767" w:rsidP="001014F5">
      <w:pPr>
        <w:ind w:firstLine="709"/>
        <w:jc w:val="both"/>
        <w:rPr>
          <w:sz w:val="28"/>
          <w:szCs w:val="28"/>
        </w:rPr>
      </w:pPr>
      <w:r w:rsidRPr="001014F5">
        <w:rPr>
          <w:sz w:val="28"/>
          <w:szCs w:val="28"/>
        </w:rPr>
        <w:t>- МБДОУ д/с №8 «Петушок» п.</w:t>
      </w:r>
      <w:r w:rsidR="00536384" w:rsidRPr="001014F5">
        <w:rPr>
          <w:sz w:val="28"/>
          <w:szCs w:val="28"/>
        </w:rPr>
        <w:t xml:space="preserve"> </w:t>
      </w:r>
      <w:r w:rsidRPr="001014F5">
        <w:rPr>
          <w:sz w:val="28"/>
          <w:szCs w:val="28"/>
        </w:rPr>
        <w:t>Залужный. Муниципальный контракт заключён 03.11.2011 года, на сумму 12 671,0 тыс. руб., в том числе областной бюджет – 10 770,4 тыс. руб., местный 1 900,6 тыс. руб. Финансирование работ 2011-2013 год. Подрядчик: ООО «</w:t>
      </w:r>
      <w:proofErr w:type="spellStart"/>
      <w:r w:rsidRPr="001014F5">
        <w:rPr>
          <w:sz w:val="28"/>
          <w:szCs w:val="28"/>
        </w:rPr>
        <w:t>Ремстрой</w:t>
      </w:r>
      <w:proofErr w:type="spellEnd"/>
      <w:r w:rsidRPr="001014F5">
        <w:rPr>
          <w:sz w:val="28"/>
          <w:szCs w:val="28"/>
        </w:rPr>
        <w:t>», г.</w:t>
      </w:r>
      <w:r w:rsidR="00536384" w:rsidRPr="001014F5">
        <w:rPr>
          <w:sz w:val="28"/>
          <w:szCs w:val="28"/>
        </w:rPr>
        <w:t xml:space="preserve"> </w:t>
      </w:r>
      <w:r w:rsidRPr="001014F5">
        <w:rPr>
          <w:sz w:val="28"/>
          <w:szCs w:val="28"/>
        </w:rPr>
        <w:t>Шахты.</w:t>
      </w:r>
    </w:p>
    <w:p w:rsidR="003E7767" w:rsidRPr="001014F5" w:rsidRDefault="003E7767" w:rsidP="001014F5">
      <w:pPr>
        <w:ind w:firstLine="709"/>
        <w:jc w:val="both"/>
        <w:rPr>
          <w:sz w:val="28"/>
          <w:szCs w:val="28"/>
        </w:rPr>
      </w:pPr>
      <w:r w:rsidRPr="001014F5">
        <w:rPr>
          <w:sz w:val="28"/>
          <w:szCs w:val="28"/>
        </w:rPr>
        <w:t>- МБДОУ д/с №12 «Казачок» п.</w:t>
      </w:r>
      <w:r w:rsidR="00536384" w:rsidRPr="001014F5">
        <w:rPr>
          <w:sz w:val="28"/>
          <w:szCs w:val="28"/>
        </w:rPr>
        <w:t xml:space="preserve"> </w:t>
      </w:r>
      <w:proofErr w:type="spellStart"/>
      <w:r w:rsidRPr="001014F5">
        <w:rPr>
          <w:sz w:val="28"/>
          <w:szCs w:val="28"/>
        </w:rPr>
        <w:t>Персиановский</w:t>
      </w:r>
      <w:proofErr w:type="spellEnd"/>
      <w:r w:rsidRPr="001014F5">
        <w:rPr>
          <w:sz w:val="28"/>
          <w:szCs w:val="28"/>
        </w:rPr>
        <w:t>. Муниципальный контракт з</w:t>
      </w:r>
      <w:r w:rsidRPr="001014F5">
        <w:rPr>
          <w:sz w:val="28"/>
          <w:szCs w:val="28"/>
        </w:rPr>
        <w:t>а</w:t>
      </w:r>
      <w:r w:rsidRPr="001014F5">
        <w:rPr>
          <w:sz w:val="28"/>
          <w:szCs w:val="28"/>
        </w:rPr>
        <w:t>ключён 03.11.2011 года, на сумму 24 885,3 тыс. руб., в том числе областной бюджет – 21 152,5 тыс. руб., местный 3 732,8 тыс. руб. Финансирование работ 2011-2013 год. Подрядчик: ООО «Юг-строй», п.</w:t>
      </w:r>
      <w:r w:rsidR="00536384" w:rsidRPr="001014F5">
        <w:rPr>
          <w:sz w:val="28"/>
          <w:szCs w:val="28"/>
        </w:rPr>
        <w:t xml:space="preserve"> </w:t>
      </w:r>
      <w:r w:rsidRPr="001014F5">
        <w:rPr>
          <w:sz w:val="28"/>
          <w:szCs w:val="28"/>
        </w:rPr>
        <w:t>Каменоломни.</w:t>
      </w:r>
    </w:p>
    <w:p w:rsidR="003E7767" w:rsidRPr="001014F5" w:rsidRDefault="003E7767" w:rsidP="001014F5">
      <w:pPr>
        <w:ind w:firstLine="709"/>
        <w:jc w:val="both"/>
        <w:rPr>
          <w:sz w:val="28"/>
          <w:szCs w:val="28"/>
        </w:rPr>
      </w:pPr>
      <w:r w:rsidRPr="001014F5">
        <w:rPr>
          <w:sz w:val="28"/>
          <w:szCs w:val="28"/>
        </w:rPr>
        <w:t>Произведен капитальный ремонт:</w:t>
      </w:r>
    </w:p>
    <w:p w:rsidR="003E7767" w:rsidRPr="001014F5" w:rsidRDefault="003E7767" w:rsidP="001014F5">
      <w:pPr>
        <w:ind w:firstLine="709"/>
        <w:jc w:val="both"/>
        <w:rPr>
          <w:sz w:val="28"/>
          <w:szCs w:val="28"/>
        </w:rPr>
      </w:pPr>
      <w:r w:rsidRPr="001014F5">
        <w:rPr>
          <w:sz w:val="28"/>
          <w:szCs w:val="28"/>
        </w:rPr>
        <w:t>- МБДОУ д/с №48 «Теремок» п.</w:t>
      </w:r>
      <w:r w:rsidR="00536384" w:rsidRPr="001014F5">
        <w:rPr>
          <w:sz w:val="28"/>
          <w:szCs w:val="28"/>
        </w:rPr>
        <w:t xml:space="preserve"> </w:t>
      </w:r>
      <w:proofErr w:type="spellStart"/>
      <w:r w:rsidRPr="001014F5">
        <w:rPr>
          <w:sz w:val="28"/>
          <w:szCs w:val="28"/>
        </w:rPr>
        <w:t>Новозарянский</w:t>
      </w:r>
      <w:proofErr w:type="spellEnd"/>
      <w:r w:rsidRPr="001014F5">
        <w:rPr>
          <w:sz w:val="28"/>
          <w:szCs w:val="28"/>
        </w:rPr>
        <w:t>. Муниципальный контракт з</w:t>
      </w:r>
      <w:r w:rsidRPr="001014F5">
        <w:rPr>
          <w:sz w:val="28"/>
          <w:szCs w:val="28"/>
        </w:rPr>
        <w:t>а</w:t>
      </w:r>
      <w:r w:rsidRPr="001014F5">
        <w:rPr>
          <w:sz w:val="28"/>
          <w:szCs w:val="28"/>
        </w:rPr>
        <w:t>ключён 07.02.2012 года, на сумму 19 985,0 тыс. руб., в том числе областной бюджет – 17 441,8 тыс. руб., местный 2 543,2 тыс. руб. Финансирование работ 2012 год. По</w:t>
      </w:r>
      <w:r w:rsidRPr="001014F5">
        <w:rPr>
          <w:sz w:val="28"/>
          <w:szCs w:val="28"/>
        </w:rPr>
        <w:t>д</w:t>
      </w:r>
      <w:r w:rsidRPr="001014F5">
        <w:rPr>
          <w:sz w:val="28"/>
          <w:szCs w:val="28"/>
        </w:rPr>
        <w:t>рядчик: ООО «Юг-строй», п.</w:t>
      </w:r>
      <w:r w:rsidR="00536384" w:rsidRPr="001014F5">
        <w:rPr>
          <w:sz w:val="28"/>
          <w:szCs w:val="28"/>
        </w:rPr>
        <w:t xml:space="preserve"> </w:t>
      </w:r>
      <w:r w:rsidRPr="001014F5">
        <w:rPr>
          <w:sz w:val="28"/>
          <w:szCs w:val="28"/>
        </w:rPr>
        <w:t>Каменоломни.</w:t>
      </w:r>
    </w:p>
    <w:p w:rsidR="003E7767" w:rsidRPr="001014F5" w:rsidRDefault="003E7767" w:rsidP="001014F5">
      <w:pPr>
        <w:ind w:firstLine="709"/>
        <w:jc w:val="both"/>
        <w:rPr>
          <w:sz w:val="28"/>
          <w:szCs w:val="28"/>
        </w:rPr>
      </w:pPr>
      <w:r w:rsidRPr="001014F5">
        <w:rPr>
          <w:sz w:val="28"/>
          <w:szCs w:val="28"/>
        </w:rPr>
        <w:lastRenderedPageBreak/>
        <w:t xml:space="preserve">- МБОУ СОШ №33 п. </w:t>
      </w:r>
      <w:proofErr w:type="spellStart"/>
      <w:r w:rsidRPr="001014F5">
        <w:rPr>
          <w:sz w:val="28"/>
          <w:szCs w:val="28"/>
        </w:rPr>
        <w:t>Верхнегрушевский</w:t>
      </w:r>
      <w:proofErr w:type="spellEnd"/>
      <w:r w:rsidRPr="001014F5">
        <w:rPr>
          <w:sz w:val="28"/>
          <w:szCs w:val="28"/>
        </w:rPr>
        <w:t>. Муниципальный контракт заключён 24.09.2011 года, на сумму 63 972,2 тыс. руб., в том числе федеральный бюджет – 45 000,0 тыс. руб., областной – 9 676,4 тыс. руб., местный 9 595,8 тыс. руб. Финанс</w:t>
      </w:r>
      <w:r w:rsidRPr="001014F5">
        <w:rPr>
          <w:sz w:val="28"/>
          <w:szCs w:val="28"/>
        </w:rPr>
        <w:t>и</w:t>
      </w:r>
      <w:r w:rsidRPr="001014F5">
        <w:rPr>
          <w:sz w:val="28"/>
          <w:szCs w:val="28"/>
        </w:rPr>
        <w:t>рование работ 2011-2012 год. Подрядчик: ООО «РМК-91», г.</w:t>
      </w:r>
      <w:r w:rsidR="008C3820" w:rsidRPr="001014F5">
        <w:rPr>
          <w:sz w:val="28"/>
          <w:szCs w:val="28"/>
        </w:rPr>
        <w:t xml:space="preserve"> </w:t>
      </w:r>
      <w:r w:rsidRPr="001014F5">
        <w:rPr>
          <w:sz w:val="28"/>
          <w:szCs w:val="28"/>
        </w:rPr>
        <w:t xml:space="preserve">Ростов-на-Дону. </w:t>
      </w:r>
    </w:p>
    <w:p w:rsidR="003E7767" w:rsidRPr="001014F5" w:rsidRDefault="003E7767" w:rsidP="001014F5">
      <w:pPr>
        <w:shd w:val="clear" w:color="auto" w:fill="FFFFFF"/>
        <w:ind w:firstLine="709"/>
        <w:jc w:val="both"/>
        <w:rPr>
          <w:sz w:val="28"/>
          <w:szCs w:val="28"/>
        </w:rPr>
      </w:pPr>
      <w:r w:rsidRPr="001014F5">
        <w:rPr>
          <w:sz w:val="28"/>
          <w:szCs w:val="28"/>
        </w:rPr>
        <w:t>На выделенные  из резервного фонда Администрации Октябрьского района д</w:t>
      </w:r>
      <w:r w:rsidRPr="001014F5">
        <w:rPr>
          <w:sz w:val="28"/>
          <w:szCs w:val="28"/>
        </w:rPr>
        <w:t>е</w:t>
      </w:r>
      <w:r w:rsidRPr="001014F5">
        <w:rPr>
          <w:sz w:val="28"/>
          <w:szCs w:val="28"/>
        </w:rPr>
        <w:t>нежные средства в сумме 2,1 млн. рублей начата разработка проектно-сметной док</w:t>
      </w:r>
      <w:r w:rsidRPr="001014F5">
        <w:rPr>
          <w:sz w:val="28"/>
          <w:szCs w:val="28"/>
        </w:rPr>
        <w:t>у</w:t>
      </w:r>
      <w:r w:rsidRPr="001014F5">
        <w:rPr>
          <w:sz w:val="28"/>
          <w:szCs w:val="28"/>
        </w:rPr>
        <w:t>ментации на капитальный ремонт МБОУ СОШ №5 п.</w:t>
      </w:r>
      <w:r w:rsidR="008C3820" w:rsidRPr="001014F5">
        <w:rPr>
          <w:sz w:val="28"/>
          <w:szCs w:val="28"/>
        </w:rPr>
        <w:t xml:space="preserve"> </w:t>
      </w:r>
      <w:proofErr w:type="spellStart"/>
      <w:r w:rsidRPr="001014F5">
        <w:rPr>
          <w:sz w:val="28"/>
          <w:szCs w:val="28"/>
        </w:rPr>
        <w:t>Новозарянский</w:t>
      </w:r>
      <w:proofErr w:type="spellEnd"/>
      <w:r w:rsidRPr="001014F5">
        <w:rPr>
          <w:sz w:val="28"/>
          <w:szCs w:val="28"/>
        </w:rPr>
        <w:t>. Проектная о</w:t>
      </w:r>
      <w:r w:rsidRPr="001014F5">
        <w:rPr>
          <w:sz w:val="28"/>
          <w:szCs w:val="28"/>
        </w:rPr>
        <w:t>р</w:t>
      </w:r>
      <w:r w:rsidRPr="001014F5">
        <w:rPr>
          <w:sz w:val="28"/>
          <w:szCs w:val="28"/>
        </w:rPr>
        <w:t xml:space="preserve">ганизация ООО «Гранд-Проект». </w:t>
      </w:r>
    </w:p>
    <w:p w:rsidR="003E7767" w:rsidRPr="001014F5" w:rsidRDefault="003E7767" w:rsidP="001014F5">
      <w:pPr>
        <w:ind w:firstLine="709"/>
        <w:jc w:val="both"/>
        <w:rPr>
          <w:sz w:val="28"/>
          <w:szCs w:val="28"/>
        </w:rPr>
      </w:pPr>
      <w:r w:rsidRPr="001014F5">
        <w:rPr>
          <w:sz w:val="28"/>
          <w:szCs w:val="28"/>
        </w:rPr>
        <w:t>С целью увеличения охвата дошкольным образованием ведется строительство МДОУ в х.</w:t>
      </w:r>
      <w:r w:rsidR="008C3820" w:rsidRPr="001014F5">
        <w:rPr>
          <w:sz w:val="28"/>
          <w:szCs w:val="28"/>
        </w:rPr>
        <w:t xml:space="preserve"> </w:t>
      </w:r>
      <w:proofErr w:type="spellStart"/>
      <w:r w:rsidRPr="001014F5">
        <w:rPr>
          <w:sz w:val="28"/>
          <w:szCs w:val="28"/>
        </w:rPr>
        <w:t>Киреевка</w:t>
      </w:r>
      <w:proofErr w:type="spellEnd"/>
      <w:r w:rsidRPr="001014F5">
        <w:rPr>
          <w:sz w:val="28"/>
          <w:szCs w:val="28"/>
        </w:rPr>
        <w:t>.</w:t>
      </w:r>
    </w:p>
    <w:p w:rsidR="003E7767" w:rsidRPr="001014F5" w:rsidRDefault="003E7767" w:rsidP="001014F5">
      <w:pPr>
        <w:ind w:firstLine="709"/>
        <w:jc w:val="both"/>
        <w:rPr>
          <w:sz w:val="28"/>
          <w:szCs w:val="28"/>
        </w:rPr>
      </w:pPr>
      <w:r w:rsidRPr="001014F5">
        <w:rPr>
          <w:sz w:val="28"/>
          <w:szCs w:val="28"/>
        </w:rPr>
        <w:t>В 2012 году проводились мероприятия по подготовке образовательных учр</w:t>
      </w:r>
      <w:r w:rsidRPr="001014F5">
        <w:rPr>
          <w:sz w:val="28"/>
          <w:szCs w:val="28"/>
        </w:rPr>
        <w:t>е</w:t>
      </w:r>
      <w:r w:rsidRPr="001014F5">
        <w:rPr>
          <w:sz w:val="28"/>
          <w:szCs w:val="28"/>
        </w:rPr>
        <w:t>ждений к отопительному сезону 2012-2013г., по усилению пожарной безопасности в осенне-зимний период. Постоянно велись работы по уборке и благоустройству те</w:t>
      </w:r>
      <w:r w:rsidRPr="001014F5">
        <w:rPr>
          <w:sz w:val="28"/>
          <w:szCs w:val="28"/>
        </w:rPr>
        <w:t>р</w:t>
      </w:r>
      <w:r w:rsidRPr="001014F5">
        <w:rPr>
          <w:sz w:val="28"/>
          <w:szCs w:val="28"/>
        </w:rPr>
        <w:t>ритории, прилегающей к образовательным учреждениям.</w:t>
      </w:r>
    </w:p>
    <w:p w:rsidR="003E7767" w:rsidRPr="001014F5" w:rsidRDefault="003E7767" w:rsidP="001014F5">
      <w:pPr>
        <w:ind w:firstLine="709"/>
        <w:jc w:val="both"/>
        <w:rPr>
          <w:color w:val="000000"/>
          <w:sz w:val="28"/>
          <w:szCs w:val="28"/>
        </w:rPr>
      </w:pPr>
      <w:r w:rsidRPr="001014F5">
        <w:rPr>
          <w:color w:val="000000"/>
          <w:sz w:val="28"/>
          <w:szCs w:val="28"/>
        </w:rPr>
        <w:t>В течение года в образовательных учреждениях велись работы по ремонту кровли, электроснабжения, водоснабжения, ремонт системы отопления с заменой у</w:t>
      </w:r>
      <w:r w:rsidRPr="001014F5">
        <w:rPr>
          <w:color w:val="000000"/>
          <w:sz w:val="28"/>
          <w:szCs w:val="28"/>
        </w:rPr>
        <w:t>з</w:t>
      </w:r>
      <w:r w:rsidRPr="001014F5">
        <w:rPr>
          <w:color w:val="000000"/>
          <w:sz w:val="28"/>
          <w:szCs w:val="28"/>
        </w:rPr>
        <w:t>лов учета тепловой энергии, канализации и ремонт помещений зданий.</w:t>
      </w:r>
    </w:p>
    <w:p w:rsidR="003E7767" w:rsidRPr="001014F5" w:rsidRDefault="003E7767" w:rsidP="001014F5">
      <w:pPr>
        <w:shd w:val="clear" w:color="auto" w:fill="FFFFFF"/>
        <w:ind w:firstLine="709"/>
        <w:jc w:val="both"/>
        <w:rPr>
          <w:color w:val="000000"/>
          <w:spacing w:val="15"/>
          <w:sz w:val="28"/>
          <w:szCs w:val="28"/>
        </w:rPr>
      </w:pPr>
      <w:r w:rsidRPr="001014F5">
        <w:rPr>
          <w:color w:val="000000"/>
          <w:spacing w:val="15"/>
          <w:sz w:val="28"/>
          <w:szCs w:val="28"/>
        </w:rPr>
        <w:t>В соответствии с Федеральным законом от 11.07.2011г. №197-ФЗ «О внесении изменений в статью 13 Федерального закона «Об энергоснабж</w:t>
      </w:r>
      <w:r w:rsidRPr="001014F5">
        <w:rPr>
          <w:color w:val="000000"/>
          <w:spacing w:val="15"/>
          <w:sz w:val="28"/>
          <w:szCs w:val="28"/>
        </w:rPr>
        <w:t>е</w:t>
      </w:r>
      <w:r w:rsidRPr="001014F5">
        <w:rPr>
          <w:color w:val="000000"/>
          <w:spacing w:val="15"/>
          <w:sz w:val="28"/>
          <w:szCs w:val="28"/>
        </w:rPr>
        <w:t>нии, повышени</w:t>
      </w:r>
      <w:r w:rsidR="008E3222" w:rsidRPr="001014F5">
        <w:rPr>
          <w:color w:val="000000"/>
          <w:spacing w:val="15"/>
          <w:sz w:val="28"/>
          <w:szCs w:val="28"/>
        </w:rPr>
        <w:t xml:space="preserve">и энергетической эффективности </w:t>
      </w:r>
      <w:r w:rsidRPr="001014F5">
        <w:rPr>
          <w:color w:val="000000"/>
          <w:spacing w:val="15"/>
          <w:sz w:val="28"/>
          <w:szCs w:val="28"/>
        </w:rPr>
        <w:t>и о внесении изменений в отдельные законодательные акты Российской федерации» завершено осн</w:t>
      </w:r>
      <w:r w:rsidRPr="001014F5">
        <w:rPr>
          <w:color w:val="000000"/>
          <w:spacing w:val="15"/>
          <w:sz w:val="28"/>
          <w:szCs w:val="28"/>
        </w:rPr>
        <w:t>а</w:t>
      </w:r>
      <w:r w:rsidRPr="001014F5">
        <w:rPr>
          <w:color w:val="000000"/>
          <w:spacing w:val="15"/>
          <w:sz w:val="28"/>
          <w:szCs w:val="28"/>
        </w:rPr>
        <w:t>щение приборами учета потребления энергоресурсов объектов, подключе</w:t>
      </w:r>
      <w:r w:rsidRPr="001014F5">
        <w:rPr>
          <w:color w:val="000000"/>
          <w:spacing w:val="15"/>
          <w:sz w:val="28"/>
          <w:szCs w:val="28"/>
        </w:rPr>
        <w:t>н</w:t>
      </w:r>
      <w:r w:rsidRPr="001014F5">
        <w:rPr>
          <w:color w:val="000000"/>
          <w:spacing w:val="15"/>
          <w:sz w:val="28"/>
          <w:szCs w:val="28"/>
        </w:rPr>
        <w:t>ных к системам централизованного водоснабжения, т</w:t>
      </w:r>
      <w:r w:rsidR="008E3222" w:rsidRPr="001014F5">
        <w:rPr>
          <w:color w:val="000000"/>
          <w:spacing w:val="15"/>
          <w:sz w:val="28"/>
          <w:szCs w:val="28"/>
        </w:rPr>
        <w:t>еплоснабжения и газ</w:t>
      </w:r>
      <w:r w:rsidR="008E3222" w:rsidRPr="001014F5">
        <w:rPr>
          <w:color w:val="000000"/>
          <w:spacing w:val="15"/>
          <w:sz w:val="28"/>
          <w:szCs w:val="28"/>
        </w:rPr>
        <w:t>о</w:t>
      </w:r>
      <w:r w:rsidR="008E3222" w:rsidRPr="001014F5">
        <w:rPr>
          <w:color w:val="000000"/>
          <w:spacing w:val="15"/>
          <w:sz w:val="28"/>
          <w:szCs w:val="28"/>
        </w:rPr>
        <w:t xml:space="preserve">снабжения. </w:t>
      </w:r>
      <w:r w:rsidRPr="001014F5">
        <w:rPr>
          <w:color w:val="000000"/>
          <w:spacing w:val="15"/>
          <w:sz w:val="28"/>
          <w:szCs w:val="28"/>
        </w:rPr>
        <w:t>В МБОУ функционируют: 34 прибора учета электроэнергии; 20 приборов учета расхода газа; 6 прибора учета тепловой энергии; 29 приб</w:t>
      </w:r>
      <w:r w:rsidRPr="001014F5">
        <w:rPr>
          <w:color w:val="000000"/>
          <w:spacing w:val="15"/>
          <w:sz w:val="28"/>
          <w:szCs w:val="28"/>
        </w:rPr>
        <w:t>о</w:t>
      </w:r>
      <w:r w:rsidRPr="001014F5">
        <w:rPr>
          <w:color w:val="000000"/>
          <w:spacing w:val="15"/>
          <w:sz w:val="28"/>
          <w:szCs w:val="28"/>
        </w:rPr>
        <w:t>ров учета расхода холодной воды – всего 83 прибора учета.</w:t>
      </w:r>
    </w:p>
    <w:p w:rsidR="003E7767" w:rsidRPr="001014F5" w:rsidRDefault="003E7767" w:rsidP="001014F5">
      <w:pPr>
        <w:shd w:val="clear" w:color="auto" w:fill="FFFFFF"/>
        <w:ind w:firstLine="709"/>
        <w:jc w:val="both"/>
        <w:rPr>
          <w:color w:val="000000"/>
          <w:spacing w:val="15"/>
          <w:sz w:val="28"/>
          <w:szCs w:val="28"/>
        </w:rPr>
      </w:pPr>
      <w:r w:rsidRPr="001014F5">
        <w:rPr>
          <w:color w:val="000000"/>
          <w:spacing w:val="15"/>
          <w:sz w:val="28"/>
          <w:szCs w:val="28"/>
        </w:rPr>
        <w:t>В МБДОУ функционируют: 30 приборов учета электроэнергии; 13 пр</w:t>
      </w:r>
      <w:r w:rsidRPr="001014F5">
        <w:rPr>
          <w:color w:val="000000"/>
          <w:spacing w:val="15"/>
          <w:sz w:val="28"/>
          <w:szCs w:val="28"/>
        </w:rPr>
        <w:t>и</w:t>
      </w:r>
      <w:r w:rsidRPr="001014F5">
        <w:rPr>
          <w:color w:val="000000"/>
          <w:spacing w:val="15"/>
          <w:sz w:val="28"/>
          <w:szCs w:val="28"/>
        </w:rPr>
        <w:t>боров учета расхода газа; 6 приборов учета тепловой энергии; 26 приборов учета расхода холодной воды – всего 75 приборов учета.</w:t>
      </w:r>
    </w:p>
    <w:p w:rsidR="001014F5" w:rsidRPr="001014F5" w:rsidRDefault="001014F5" w:rsidP="001014F5">
      <w:pPr>
        <w:jc w:val="both"/>
        <w:rPr>
          <w:b/>
          <w:bCs/>
          <w:sz w:val="28"/>
          <w:szCs w:val="28"/>
        </w:rPr>
      </w:pPr>
    </w:p>
    <w:p w:rsidR="001014F5" w:rsidRPr="001014F5" w:rsidRDefault="001014F5" w:rsidP="001014F5">
      <w:pPr>
        <w:pStyle w:val="ab"/>
        <w:jc w:val="both"/>
        <w:rPr>
          <w:sz w:val="28"/>
          <w:szCs w:val="28"/>
        </w:rPr>
      </w:pPr>
      <w:r w:rsidRPr="001014F5">
        <w:rPr>
          <w:sz w:val="28"/>
          <w:szCs w:val="28"/>
        </w:rPr>
        <w:t xml:space="preserve">   </w:t>
      </w:r>
      <w:r w:rsidRPr="001014F5">
        <w:rPr>
          <w:sz w:val="28"/>
          <w:szCs w:val="28"/>
        </w:rPr>
        <w:tab/>
        <w:t xml:space="preserve"> На территории Октябрьского района функционируют 25 школ, в том числе гимназия - 1; лицей – 1; средних школ – 20, основных школ – 3, филиалов-15, де</w:t>
      </w:r>
      <w:r w:rsidRPr="001014F5">
        <w:rPr>
          <w:sz w:val="28"/>
          <w:szCs w:val="28"/>
        </w:rPr>
        <w:t>й</w:t>
      </w:r>
      <w:r w:rsidRPr="001014F5">
        <w:rPr>
          <w:sz w:val="28"/>
          <w:szCs w:val="28"/>
        </w:rPr>
        <w:t xml:space="preserve">ствующих – 9 (в 6 филиалах приостановлена деятельность). На 1 сентября закрыты учебно-консультационные пункты при школах № 23 п. </w:t>
      </w:r>
      <w:proofErr w:type="spellStart"/>
      <w:r w:rsidRPr="001014F5">
        <w:rPr>
          <w:sz w:val="28"/>
          <w:szCs w:val="28"/>
        </w:rPr>
        <w:t>Красногорняцкий</w:t>
      </w:r>
      <w:proofErr w:type="spellEnd"/>
      <w:r w:rsidRPr="001014F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Pr="001014F5">
        <w:rPr>
          <w:sz w:val="28"/>
          <w:szCs w:val="28"/>
        </w:rPr>
        <w:t xml:space="preserve">№ 43 х. </w:t>
      </w:r>
      <w:proofErr w:type="spellStart"/>
      <w:r w:rsidRPr="001014F5">
        <w:rPr>
          <w:sz w:val="28"/>
          <w:szCs w:val="28"/>
        </w:rPr>
        <w:t>Ильичевка</w:t>
      </w:r>
      <w:proofErr w:type="spellEnd"/>
      <w:r w:rsidRPr="001014F5">
        <w:rPr>
          <w:sz w:val="28"/>
          <w:szCs w:val="28"/>
        </w:rPr>
        <w:t xml:space="preserve"> из-за отсутствия учащихся в вечерней школе.</w:t>
      </w:r>
    </w:p>
    <w:p w:rsidR="001014F5" w:rsidRPr="001014F5" w:rsidRDefault="001014F5" w:rsidP="001014F5">
      <w:pPr>
        <w:pStyle w:val="ab"/>
        <w:ind w:firstLine="720"/>
        <w:jc w:val="both"/>
        <w:rPr>
          <w:sz w:val="28"/>
          <w:szCs w:val="28"/>
        </w:rPr>
      </w:pPr>
      <w:r w:rsidRPr="001014F5">
        <w:rPr>
          <w:sz w:val="28"/>
          <w:szCs w:val="28"/>
        </w:rPr>
        <w:t>Количество учеников в школах района на 1 сентября  2012г. составило 6264 ч</w:t>
      </w:r>
      <w:r w:rsidRPr="001014F5">
        <w:rPr>
          <w:sz w:val="28"/>
          <w:szCs w:val="28"/>
        </w:rPr>
        <w:t>е</w:t>
      </w:r>
      <w:r w:rsidRPr="001014F5">
        <w:rPr>
          <w:sz w:val="28"/>
          <w:szCs w:val="28"/>
        </w:rPr>
        <w:t>ловека, что на 87 учащихся меньше, по сравнению с прошлым годом, количество классов-комплектов - 388, что на 1 класс больше аналогичного периода прошлого г</w:t>
      </w:r>
      <w:r w:rsidRPr="001014F5">
        <w:rPr>
          <w:sz w:val="28"/>
          <w:szCs w:val="28"/>
        </w:rPr>
        <w:t>о</w:t>
      </w:r>
      <w:r w:rsidRPr="001014F5">
        <w:rPr>
          <w:sz w:val="28"/>
          <w:szCs w:val="28"/>
        </w:rPr>
        <w:t>да. Средняя наполняемость классов составляет 16,2 учащихся при нормативе 14. В 2012-2013 учебном году 10 учреждений работают в две смены, численность обуча</w:t>
      </w:r>
      <w:r w:rsidRPr="001014F5">
        <w:rPr>
          <w:sz w:val="28"/>
          <w:szCs w:val="28"/>
        </w:rPr>
        <w:t>ю</w:t>
      </w:r>
      <w:r w:rsidRPr="001014F5">
        <w:rPr>
          <w:sz w:val="28"/>
          <w:szCs w:val="28"/>
        </w:rPr>
        <w:t>щихся во вторую смену составляет 1301, или 21% от общего количества обучающи</w:t>
      </w:r>
      <w:r w:rsidRPr="001014F5">
        <w:rPr>
          <w:sz w:val="28"/>
          <w:szCs w:val="28"/>
        </w:rPr>
        <w:t>х</w:t>
      </w:r>
      <w:r w:rsidRPr="001014F5">
        <w:rPr>
          <w:sz w:val="28"/>
          <w:szCs w:val="28"/>
        </w:rPr>
        <w:t>ся. Индивидуально на дому занимаются 9 учащихся по индивидуальным учебным планам. В 157 кружках обучаются 2684 человека.</w:t>
      </w:r>
    </w:p>
    <w:p w:rsidR="001014F5" w:rsidRPr="001014F5" w:rsidRDefault="001014F5" w:rsidP="001014F5">
      <w:pPr>
        <w:pStyle w:val="ab"/>
        <w:ind w:firstLine="720"/>
        <w:jc w:val="both"/>
        <w:rPr>
          <w:sz w:val="28"/>
          <w:szCs w:val="28"/>
        </w:rPr>
      </w:pPr>
      <w:proofErr w:type="gramStart"/>
      <w:r w:rsidRPr="001014F5">
        <w:rPr>
          <w:sz w:val="28"/>
          <w:szCs w:val="28"/>
        </w:rPr>
        <w:t>В рамках мероприятий по работе с детьми из социально неблагополучных с</w:t>
      </w:r>
      <w:r w:rsidRPr="001014F5">
        <w:rPr>
          <w:sz w:val="28"/>
          <w:szCs w:val="28"/>
        </w:rPr>
        <w:t>е</w:t>
      </w:r>
      <w:r w:rsidRPr="001014F5">
        <w:rPr>
          <w:sz w:val="28"/>
          <w:szCs w:val="28"/>
        </w:rPr>
        <w:t>мей во всех школах</w:t>
      </w:r>
      <w:proofErr w:type="gramEnd"/>
      <w:r w:rsidRPr="001014F5">
        <w:rPr>
          <w:sz w:val="28"/>
          <w:szCs w:val="28"/>
        </w:rPr>
        <w:t xml:space="preserve"> района введены ставки социальных педагогов и педагогов–</w:t>
      </w:r>
      <w:r w:rsidRPr="001014F5">
        <w:rPr>
          <w:sz w:val="28"/>
          <w:szCs w:val="28"/>
        </w:rPr>
        <w:lastRenderedPageBreak/>
        <w:t>психологов.  Всего на 1 сентября 2012 года в школах 16 ставок педагогов-психологов, 18 социальных педагогов.</w:t>
      </w:r>
    </w:p>
    <w:p w:rsidR="001014F5" w:rsidRPr="001014F5" w:rsidRDefault="001014F5" w:rsidP="001014F5">
      <w:pPr>
        <w:pStyle w:val="ab"/>
        <w:ind w:firstLine="720"/>
        <w:jc w:val="both"/>
        <w:rPr>
          <w:sz w:val="28"/>
          <w:szCs w:val="28"/>
        </w:rPr>
      </w:pPr>
      <w:r w:rsidRPr="001014F5">
        <w:rPr>
          <w:sz w:val="28"/>
          <w:szCs w:val="28"/>
        </w:rPr>
        <w:t>Во исполнение Указа Президента РФ от 07.05.2012 № 597 « О мероприятиях по реализации государственной социальной политики» выделены дополнительные сре</w:t>
      </w:r>
      <w:r w:rsidRPr="001014F5">
        <w:rPr>
          <w:sz w:val="28"/>
          <w:szCs w:val="28"/>
        </w:rPr>
        <w:t>д</w:t>
      </w:r>
      <w:r w:rsidRPr="001014F5">
        <w:rPr>
          <w:sz w:val="28"/>
          <w:szCs w:val="28"/>
        </w:rPr>
        <w:t xml:space="preserve">ства из областного бюджета на доведение в декабре 2012 года средней заработной платы </w:t>
      </w:r>
      <w:proofErr w:type="spellStart"/>
      <w:r w:rsidRPr="001014F5">
        <w:rPr>
          <w:sz w:val="28"/>
          <w:szCs w:val="28"/>
        </w:rPr>
        <w:t>педработников</w:t>
      </w:r>
      <w:proofErr w:type="spellEnd"/>
      <w:r w:rsidRPr="001014F5">
        <w:rPr>
          <w:sz w:val="28"/>
          <w:szCs w:val="28"/>
        </w:rPr>
        <w:t xml:space="preserve"> общеобразовательных учреждений до средней заработной пл</w:t>
      </w:r>
      <w:r w:rsidRPr="001014F5">
        <w:rPr>
          <w:sz w:val="28"/>
          <w:szCs w:val="28"/>
        </w:rPr>
        <w:t>а</w:t>
      </w:r>
      <w:r w:rsidRPr="001014F5">
        <w:rPr>
          <w:sz w:val="28"/>
          <w:szCs w:val="28"/>
        </w:rPr>
        <w:t xml:space="preserve">ты по экономике Ростовской области в декабре 2012 года до 25834,9 рублей в сумме 3895,1 </w:t>
      </w:r>
      <w:proofErr w:type="spellStart"/>
      <w:r w:rsidRPr="001014F5">
        <w:rPr>
          <w:sz w:val="28"/>
          <w:szCs w:val="28"/>
        </w:rPr>
        <w:t>тыс</w:t>
      </w:r>
      <w:proofErr w:type="gramStart"/>
      <w:r w:rsidRPr="001014F5">
        <w:rPr>
          <w:sz w:val="28"/>
          <w:szCs w:val="28"/>
        </w:rPr>
        <w:t>.р</w:t>
      </w:r>
      <w:proofErr w:type="gramEnd"/>
      <w:r w:rsidRPr="001014F5">
        <w:rPr>
          <w:sz w:val="28"/>
          <w:szCs w:val="28"/>
        </w:rPr>
        <w:t>уб</w:t>
      </w:r>
      <w:proofErr w:type="spellEnd"/>
      <w:r w:rsidRPr="001014F5">
        <w:rPr>
          <w:sz w:val="28"/>
          <w:szCs w:val="28"/>
        </w:rPr>
        <w:t xml:space="preserve">. На доведение в декабре 2012 года средней заработной платы </w:t>
      </w:r>
      <w:proofErr w:type="spellStart"/>
      <w:r w:rsidRPr="001014F5">
        <w:rPr>
          <w:sz w:val="28"/>
          <w:szCs w:val="28"/>
        </w:rPr>
        <w:t>педр</w:t>
      </w:r>
      <w:r w:rsidRPr="001014F5">
        <w:rPr>
          <w:sz w:val="28"/>
          <w:szCs w:val="28"/>
        </w:rPr>
        <w:t>а</w:t>
      </w:r>
      <w:r w:rsidRPr="001014F5">
        <w:rPr>
          <w:sz w:val="28"/>
          <w:szCs w:val="28"/>
        </w:rPr>
        <w:t>ботников</w:t>
      </w:r>
      <w:proofErr w:type="spellEnd"/>
      <w:r w:rsidRPr="001014F5">
        <w:rPr>
          <w:sz w:val="28"/>
          <w:szCs w:val="28"/>
        </w:rPr>
        <w:t xml:space="preserve"> дошкольных образовательных учреждений до средней заработной платы в общем образовании в Ростовской области в декабре 2012 года до 21685,2 рублей в</w:t>
      </w:r>
      <w:r w:rsidRPr="001014F5">
        <w:rPr>
          <w:sz w:val="28"/>
          <w:szCs w:val="28"/>
        </w:rPr>
        <w:t>ы</w:t>
      </w:r>
      <w:r w:rsidRPr="001014F5">
        <w:rPr>
          <w:sz w:val="28"/>
          <w:szCs w:val="28"/>
        </w:rPr>
        <w:t xml:space="preserve">делены дополнительные средства из фонда </w:t>
      </w:r>
      <w:proofErr w:type="spellStart"/>
      <w:r w:rsidRPr="001014F5">
        <w:rPr>
          <w:sz w:val="28"/>
          <w:szCs w:val="28"/>
        </w:rPr>
        <w:t>софинансирования</w:t>
      </w:r>
      <w:proofErr w:type="spellEnd"/>
      <w:r w:rsidRPr="001014F5">
        <w:rPr>
          <w:sz w:val="28"/>
          <w:szCs w:val="28"/>
        </w:rPr>
        <w:t xml:space="preserve"> расходов: средства о</w:t>
      </w:r>
      <w:r w:rsidRPr="001014F5">
        <w:rPr>
          <w:sz w:val="28"/>
          <w:szCs w:val="28"/>
        </w:rPr>
        <w:t>б</w:t>
      </w:r>
      <w:r w:rsidRPr="001014F5">
        <w:rPr>
          <w:sz w:val="28"/>
          <w:szCs w:val="28"/>
        </w:rPr>
        <w:t xml:space="preserve">ластного бюджета  в сумме 2028,5 </w:t>
      </w:r>
      <w:proofErr w:type="spellStart"/>
      <w:r w:rsidRPr="001014F5">
        <w:rPr>
          <w:sz w:val="28"/>
          <w:szCs w:val="28"/>
        </w:rPr>
        <w:t>тыс</w:t>
      </w:r>
      <w:proofErr w:type="gramStart"/>
      <w:r w:rsidRPr="001014F5">
        <w:rPr>
          <w:sz w:val="28"/>
          <w:szCs w:val="28"/>
        </w:rPr>
        <w:t>.р</w:t>
      </w:r>
      <w:proofErr w:type="gramEnd"/>
      <w:r w:rsidRPr="001014F5">
        <w:rPr>
          <w:sz w:val="28"/>
          <w:szCs w:val="28"/>
        </w:rPr>
        <w:t>ублей</w:t>
      </w:r>
      <w:proofErr w:type="spellEnd"/>
      <w:r w:rsidRPr="001014F5">
        <w:rPr>
          <w:sz w:val="28"/>
          <w:szCs w:val="28"/>
        </w:rPr>
        <w:t xml:space="preserve">, средства местного бюджета в сумме 333,0 </w:t>
      </w:r>
      <w:proofErr w:type="spellStart"/>
      <w:r w:rsidRPr="001014F5">
        <w:rPr>
          <w:sz w:val="28"/>
          <w:szCs w:val="28"/>
        </w:rPr>
        <w:t>тыс.рублей</w:t>
      </w:r>
      <w:proofErr w:type="spellEnd"/>
      <w:r w:rsidRPr="001014F5">
        <w:rPr>
          <w:sz w:val="28"/>
          <w:szCs w:val="28"/>
        </w:rPr>
        <w:t>. С 1 сентября 2012 года повышена заработная плата всем педагог</w:t>
      </w:r>
      <w:r w:rsidRPr="001014F5">
        <w:rPr>
          <w:sz w:val="28"/>
          <w:szCs w:val="28"/>
        </w:rPr>
        <w:t>и</w:t>
      </w:r>
      <w:r w:rsidRPr="001014F5">
        <w:rPr>
          <w:sz w:val="28"/>
          <w:szCs w:val="28"/>
        </w:rPr>
        <w:t xml:space="preserve">ческим работникам на 30%, учителям на 6,1% с целью доведения </w:t>
      </w:r>
      <w:proofErr w:type="gramStart"/>
      <w:r w:rsidRPr="001014F5">
        <w:rPr>
          <w:sz w:val="28"/>
          <w:szCs w:val="28"/>
        </w:rPr>
        <w:t>до</w:t>
      </w:r>
      <w:proofErr w:type="gramEnd"/>
      <w:r w:rsidRPr="001014F5">
        <w:rPr>
          <w:sz w:val="28"/>
          <w:szCs w:val="28"/>
        </w:rPr>
        <w:t xml:space="preserve"> средней по рег</w:t>
      </w:r>
      <w:r w:rsidRPr="001014F5">
        <w:rPr>
          <w:sz w:val="28"/>
          <w:szCs w:val="28"/>
        </w:rPr>
        <w:t>и</w:t>
      </w:r>
      <w:r w:rsidRPr="001014F5">
        <w:rPr>
          <w:sz w:val="28"/>
          <w:szCs w:val="28"/>
        </w:rPr>
        <w:t xml:space="preserve">ону. Из областного бюджета на повышение заработной платы выделено 3027,9 </w:t>
      </w:r>
      <w:proofErr w:type="spellStart"/>
      <w:r w:rsidRPr="001014F5">
        <w:rPr>
          <w:sz w:val="28"/>
          <w:szCs w:val="28"/>
        </w:rPr>
        <w:t>тыс</w:t>
      </w:r>
      <w:proofErr w:type="gramStart"/>
      <w:r w:rsidRPr="001014F5">
        <w:rPr>
          <w:sz w:val="28"/>
          <w:szCs w:val="28"/>
        </w:rPr>
        <w:t>.р</w:t>
      </w:r>
      <w:proofErr w:type="gramEnd"/>
      <w:r w:rsidRPr="001014F5">
        <w:rPr>
          <w:sz w:val="28"/>
          <w:szCs w:val="28"/>
        </w:rPr>
        <w:t>уб</w:t>
      </w:r>
      <w:proofErr w:type="spellEnd"/>
      <w:r w:rsidRPr="001014F5">
        <w:rPr>
          <w:sz w:val="28"/>
          <w:szCs w:val="28"/>
        </w:rPr>
        <w:t xml:space="preserve">, из средств местного бюджета - 497,1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>.</w:t>
      </w:r>
    </w:p>
    <w:p w:rsidR="001014F5" w:rsidRPr="001014F5" w:rsidRDefault="001014F5" w:rsidP="001014F5">
      <w:pPr>
        <w:pStyle w:val="ab"/>
        <w:ind w:firstLine="720"/>
        <w:jc w:val="both"/>
        <w:rPr>
          <w:sz w:val="28"/>
          <w:szCs w:val="28"/>
        </w:rPr>
      </w:pPr>
      <w:r w:rsidRPr="001014F5">
        <w:rPr>
          <w:sz w:val="28"/>
          <w:szCs w:val="28"/>
        </w:rPr>
        <w:t xml:space="preserve"> За 2012 год  на содержание школ профинансировано  423893,1 тыс. руб., за аналогичный период прошлого года 275021,2 </w:t>
      </w:r>
      <w:proofErr w:type="spellStart"/>
      <w:r w:rsidRPr="001014F5">
        <w:rPr>
          <w:sz w:val="28"/>
          <w:szCs w:val="28"/>
        </w:rPr>
        <w:t>тыс</w:t>
      </w:r>
      <w:proofErr w:type="gramStart"/>
      <w:r w:rsidRPr="001014F5">
        <w:rPr>
          <w:sz w:val="28"/>
          <w:szCs w:val="28"/>
        </w:rPr>
        <w:t>.р</w:t>
      </w:r>
      <w:proofErr w:type="gramEnd"/>
      <w:r w:rsidRPr="001014F5">
        <w:rPr>
          <w:sz w:val="28"/>
          <w:szCs w:val="28"/>
        </w:rPr>
        <w:t>уб</w:t>
      </w:r>
      <w:proofErr w:type="spellEnd"/>
      <w:r w:rsidRPr="001014F5">
        <w:rPr>
          <w:sz w:val="28"/>
          <w:szCs w:val="28"/>
        </w:rPr>
        <w:t xml:space="preserve">.  </w:t>
      </w:r>
    </w:p>
    <w:p w:rsidR="001014F5" w:rsidRPr="001014F5" w:rsidRDefault="001014F5" w:rsidP="001014F5">
      <w:pPr>
        <w:pStyle w:val="ab"/>
        <w:ind w:firstLine="720"/>
        <w:jc w:val="both"/>
        <w:rPr>
          <w:sz w:val="28"/>
          <w:szCs w:val="28"/>
        </w:rPr>
      </w:pPr>
      <w:r w:rsidRPr="001014F5">
        <w:rPr>
          <w:sz w:val="28"/>
          <w:szCs w:val="28"/>
        </w:rPr>
        <w:t xml:space="preserve">За выполнение функций классного руководителя педагогическим работникам муниципальных общеобразовательных школ выделены средства из федерального бюджета в сумме 5337,9 </w:t>
      </w:r>
      <w:proofErr w:type="spellStart"/>
      <w:r w:rsidRPr="001014F5">
        <w:rPr>
          <w:sz w:val="28"/>
          <w:szCs w:val="28"/>
        </w:rPr>
        <w:t>тыс</w:t>
      </w:r>
      <w:proofErr w:type="gramStart"/>
      <w:r w:rsidRPr="001014F5">
        <w:rPr>
          <w:sz w:val="28"/>
          <w:szCs w:val="28"/>
        </w:rPr>
        <w:t>.р</w:t>
      </w:r>
      <w:proofErr w:type="gramEnd"/>
      <w:r w:rsidRPr="001014F5">
        <w:rPr>
          <w:sz w:val="28"/>
          <w:szCs w:val="28"/>
        </w:rPr>
        <w:t>уб</w:t>
      </w:r>
      <w:proofErr w:type="spellEnd"/>
      <w:r w:rsidRPr="001014F5">
        <w:rPr>
          <w:sz w:val="28"/>
          <w:szCs w:val="28"/>
        </w:rPr>
        <w:t xml:space="preserve">., из средств областного бюджета 6770,7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>.</w:t>
      </w:r>
    </w:p>
    <w:p w:rsidR="001014F5" w:rsidRPr="001014F5" w:rsidRDefault="001014F5" w:rsidP="001014F5">
      <w:pPr>
        <w:pStyle w:val="ab"/>
        <w:ind w:firstLine="720"/>
        <w:jc w:val="both"/>
        <w:rPr>
          <w:sz w:val="28"/>
          <w:szCs w:val="28"/>
        </w:rPr>
      </w:pPr>
      <w:r w:rsidRPr="001014F5">
        <w:rPr>
          <w:sz w:val="28"/>
          <w:szCs w:val="28"/>
        </w:rPr>
        <w:t xml:space="preserve"> </w:t>
      </w:r>
      <w:proofErr w:type="gramStart"/>
      <w:r w:rsidRPr="001014F5">
        <w:rPr>
          <w:sz w:val="28"/>
          <w:szCs w:val="28"/>
        </w:rPr>
        <w:t>Из областного бюджета получены средства субвенций на обеспечение госуда</w:t>
      </w:r>
      <w:r w:rsidRPr="001014F5">
        <w:rPr>
          <w:sz w:val="28"/>
          <w:szCs w:val="28"/>
        </w:rPr>
        <w:t>р</w:t>
      </w:r>
      <w:r w:rsidRPr="001014F5">
        <w:rPr>
          <w:sz w:val="28"/>
          <w:szCs w:val="28"/>
        </w:rPr>
        <w:t>ственных гарантий прав граждан на получение общедоступного и бесплатного д</w:t>
      </w:r>
      <w:r w:rsidRPr="001014F5">
        <w:rPr>
          <w:sz w:val="28"/>
          <w:szCs w:val="28"/>
        </w:rPr>
        <w:t>о</w:t>
      </w:r>
      <w:r w:rsidRPr="001014F5">
        <w:rPr>
          <w:sz w:val="28"/>
          <w:szCs w:val="28"/>
        </w:rPr>
        <w:t>школьного, начального общего, основного общего, среднего      (полного) общего о</w:t>
      </w:r>
      <w:r w:rsidRPr="001014F5">
        <w:rPr>
          <w:sz w:val="28"/>
          <w:szCs w:val="28"/>
        </w:rPr>
        <w:t>б</w:t>
      </w:r>
      <w:r w:rsidRPr="001014F5">
        <w:rPr>
          <w:sz w:val="28"/>
          <w:szCs w:val="28"/>
        </w:rPr>
        <w:t>разования, а также дополнительного образования в общеобразовательных учрежд</w:t>
      </w:r>
      <w:r w:rsidRPr="001014F5">
        <w:rPr>
          <w:sz w:val="28"/>
          <w:szCs w:val="28"/>
        </w:rPr>
        <w:t>е</w:t>
      </w:r>
      <w:r w:rsidRPr="001014F5">
        <w:rPr>
          <w:sz w:val="28"/>
          <w:szCs w:val="28"/>
        </w:rPr>
        <w:t>ниях в размере, необходимом для реализации основных общеобразовательных пр</w:t>
      </w:r>
      <w:r w:rsidRPr="001014F5">
        <w:rPr>
          <w:sz w:val="28"/>
          <w:szCs w:val="28"/>
        </w:rPr>
        <w:t>о</w:t>
      </w:r>
      <w:r w:rsidRPr="001014F5">
        <w:rPr>
          <w:sz w:val="28"/>
          <w:szCs w:val="28"/>
        </w:rPr>
        <w:t>грамм в части финансирования расходов на оплату труда работников общеобразов</w:t>
      </w:r>
      <w:r w:rsidRPr="001014F5">
        <w:rPr>
          <w:sz w:val="28"/>
          <w:szCs w:val="28"/>
        </w:rPr>
        <w:t>а</w:t>
      </w:r>
      <w:r w:rsidRPr="001014F5">
        <w:rPr>
          <w:sz w:val="28"/>
          <w:szCs w:val="28"/>
        </w:rPr>
        <w:t>тельных учреждений, расходов на учебники и учебные пособия, технические сре</w:t>
      </w:r>
      <w:r w:rsidRPr="001014F5">
        <w:rPr>
          <w:sz w:val="28"/>
          <w:szCs w:val="28"/>
        </w:rPr>
        <w:t>д</w:t>
      </w:r>
      <w:r w:rsidRPr="001014F5">
        <w:rPr>
          <w:sz w:val="28"/>
          <w:szCs w:val="28"/>
        </w:rPr>
        <w:t>ства обучения</w:t>
      </w:r>
      <w:proofErr w:type="gramEnd"/>
      <w:r w:rsidRPr="001014F5">
        <w:rPr>
          <w:sz w:val="28"/>
          <w:szCs w:val="28"/>
        </w:rPr>
        <w:t>, расходные материалы и хозяйственные нужды ( за исключением ра</w:t>
      </w:r>
      <w:r w:rsidRPr="001014F5">
        <w:rPr>
          <w:sz w:val="28"/>
          <w:szCs w:val="28"/>
        </w:rPr>
        <w:t>с</w:t>
      </w:r>
      <w:r w:rsidRPr="001014F5">
        <w:rPr>
          <w:sz w:val="28"/>
          <w:szCs w:val="28"/>
        </w:rPr>
        <w:t xml:space="preserve">ходов на содержание зданий и коммунальных расходов, осуществляемых из местных бюджетов) в сумме  270078,5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 xml:space="preserve">. Завершился капитальный ремонт школы № 33 </w:t>
      </w:r>
      <w:proofErr w:type="spellStart"/>
      <w:r w:rsidRPr="001014F5">
        <w:rPr>
          <w:sz w:val="28"/>
          <w:szCs w:val="28"/>
        </w:rPr>
        <w:t>п</w:t>
      </w:r>
      <w:proofErr w:type="gramStart"/>
      <w:r w:rsidRPr="001014F5">
        <w:rPr>
          <w:sz w:val="28"/>
          <w:szCs w:val="28"/>
        </w:rPr>
        <w:t>.В</w:t>
      </w:r>
      <w:proofErr w:type="gramEnd"/>
      <w:r w:rsidRPr="001014F5">
        <w:rPr>
          <w:sz w:val="28"/>
          <w:szCs w:val="28"/>
        </w:rPr>
        <w:t>ерхнегрушевский</w:t>
      </w:r>
      <w:proofErr w:type="spellEnd"/>
      <w:r w:rsidRPr="001014F5">
        <w:rPr>
          <w:sz w:val="28"/>
          <w:szCs w:val="28"/>
        </w:rPr>
        <w:t xml:space="preserve">.  Израсходованы средства федерального бюджета в сумме 39482,5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 xml:space="preserve">, средства областного бюджета в сумме 10844,9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 xml:space="preserve">, средства местного бюджета 8310,7 </w:t>
      </w:r>
      <w:proofErr w:type="spellStart"/>
      <w:r w:rsidRPr="001014F5">
        <w:rPr>
          <w:sz w:val="28"/>
          <w:szCs w:val="28"/>
        </w:rPr>
        <w:t>тыс.руб</w:t>
      </w:r>
      <w:proofErr w:type="gramStart"/>
      <w:r w:rsidRPr="001014F5">
        <w:rPr>
          <w:sz w:val="28"/>
          <w:szCs w:val="28"/>
        </w:rPr>
        <w:t>.Н</w:t>
      </w:r>
      <w:proofErr w:type="gramEnd"/>
      <w:r w:rsidRPr="001014F5">
        <w:rPr>
          <w:sz w:val="28"/>
          <w:szCs w:val="28"/>
        </w:rPr>
        <w:t>а</w:t>
      </w:r>
      <w:proofErr w:type="spellEnd"/>
      <w:r w:rsidRPr="001014F5">
        <w:rPr>
          <w:sz w:val="28"/>
          <w:szCs w:val="28"/>
        </w:rPr>
        <w:t xml:space="preserve"> проектно-сметную документацию на капитал</w:t>
      </w:r>
      <w:r w:rsidRPr="001014F5">
        <w:rPr>
          <w:sz w:val="28"/>
          <w:szCs w:val="28"/>
        </w:rPr>
        <w:t>ь</w:t>
      </w:r>
      <w:r w:rsidRPr="001014F5">
        <w:rPr>
          <w:sz w:val="28"/>
          <w:szCs w:val="28"/>
        </w:rPr>
        <w:t xml:space="preserve">ный ремонт школы № 41 </w:t>
      </w:r>
      <w:proofErr w:type="spellStart"/>
      <w:r w:rsidRPr="001014F5">
        <w:rPr>
          <w:sz w:val="28"/>
          <w:szCs w:val="28"/>
        </w:rPr>
        <w:t>ст.Бессергеневской</w:t>
      </w:r>
      <w:proofErr w:type="spellEnd"/>
      <w:r w:rsidRPr="001014F5">
        <w:rPr>
          <w:sz w:val="28"/>
          <w:szCs w:val="28"/>
        </w:rPr>
        <w:t xml:space="preserve"> профинансированы денежные средства в сумме 850,0 тыс.</w:t>
      </w:r>
      <w:proofErr w:type="spellStart"/>
      <w:r w:rsidRPr="001014F5">
        <w:rPr>
          <w:sz w:val="28"/>
          <w:szCs w:val="28"/>
        </w:rPr>
        <w:t>руб</w:t>
      </w:r>
      <w:proofErr w:type="spellEnd"/>
      <w:r w:rsidRPr="001014F5">
        <w:rPr>
          <w:sz w:val="28"/>
          <w:szCs w:val="28"/>
        </w:rPr>
        <w:t xml:space="preserve">.,на ПСД на устройство туалетов для МБОУ СОШ № 72 </w:t>
      </w:r>
      <w:proofErr w:type="spellStart"/>
      <w:r w:rsidRPr="001014F5">
        <w:rPr>
          <w:sz w:val="28"/>
          <w:szCs w:val="28"/>
        </w:rPr>
        <w:t>ст.Кривянская</w:t>
      </w:r>
      <w:proofErr w:type="spellEnd"/>
      <w:r w:rsidRPr="001014F5">
        <w:rPr>
          <w:sz w:val="28"/>
          <w:szCs w:val="28"/>
        </w:rPr>
        <w:t xml:space="preserve"> - 80,0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 xml:space="preserve">, на устройство туалетов за счет сверхплановых средств Администрации района израсходованы денежные средства  в сумме 397,8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 xml:space="preserve"> За счет резервного фонда Администрации Ростовской области получены денежные средства на МБОУ СОШ № 68 </w:t>
      </w:r>
      <w:proofErr w:type="spellStart"/>
      <w:r w:rsidRPr="001014F5">
        <w:rPr>
          <w:sz w:val="28"/>
          <w:szCs w:val="28"/>
        </w:rPr>
        <w:t>п</w:t>
      </w:r>
      <w:proofErr w:type="gramStart"/>
      <w:r w:rsidRPr="001014F5">
        <w:rPr>
          <w:sz w:val="28"/>
          <w:szCs w:val="28"/>
        </w:rPr>
        <w:t>.Н</w:t>
      </w:r>
      <w:proofErr w:type="gramEnd"/>
      <w:r w:rsidRPr="001014F5">
        <w:rPr>
          <w:sz w:val="28"/>
          <w:szCs w:val="28"/>
        </w:rPr>
        <w:t>овоперсиановский</w:t>
      </w:r>
      <w:proofErr w:type="spellEnd"/>
      <w:r w:rsidRPr="001014F5">
        <w:rPr>
          <w:sz w:val="28"/>
          <w:szCs w:val="28"/>
        </w:rPr>
        <w:t xml:space="preserve"> в сумме 205,6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>. на м</w:t>
      </w:r>
      <w:r w:rsidRPr="001014F5">
        <w:rPr>
          <w:sz w:val="28"/>
          <w:szCs w:val="28"/>
        </w:rPr>
        <w:t>е</w:t>
      </w:r>
      <w:r w:rsidRPr="001014F5">
        <w:rPr>
          <w:sz w:val="28"/>
          <w:szCs w:val="28"/>
        </w:rPr>
        <w:t xml:space="preserve">бель и металлопластиковые окна и по МБДОУ № 26 в сумме 95,0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>. на быт</w:t>
      </w:r>
      <w:r w:rsidRPr="001014F5">
        <w:rPr>
          <w:sz w:val="28"/>
          <w:szCs w:val="28"/>
        </w:rPr>
        <w:t>о</w:t>
      </w:r>
      <w:r w:rsidRPr="001014F5">
        <w:rPr>
          <w:sz w:val="28"/>
          <w:szCs w:val="28"/>
        </w:rPr>
        <w:t>вую технику.</w:t>
      </w:r>
    </w:p>
    <w:p w:rsidR="001014F5" w:rsidRPr="001014F5" w:rsidRDefault="001014F5" w:rsidP="001014F5">
      <w:pPr>
        <w:pStyle w:val="ab"/>
        <w:jc w:val="both"/>
        <w:rPr>
          <w:sz w:val="28"/>
          <w:szCs w:val="28"/>
        </w:rPr>
      </w:pPr>
      <w:r w:rsidRPr="001014F5">
        <w:rPr>
          <w:sz w:val="28"/>
          <w:szCs w:val="28"/>
        </w:rPr>
        <w:tab/>
        <w:t>Общее количество дошкольных образовательных учреждений на 1 сентября 2012 года  составляет 29 учреждений  с числом групп – 100.</w:t>
      </w:r>
    </w:p>
    <w:p w:rsidR="001014F5" w:rsidRPr="001014F5" w:rsidRDefault="001014F5" w:rsidP="001014F5">
      <w:pPr>
        <w:pStyle w:val="ab"/>
        <w:jc w:val="both"/>
        <w:rPr>
          <w:sz w:val="28"/>
          <w:szCs w:val="28"/>
        </w:rPr>
      </w:pPr>
      <w:r w:rsidRPr="001014F5">
        <w:rPr>
          <w:sz w:val="28"/>
          <w:szCs w:val="28"/>
        </w:rPr>
        <w:lastRenderedPageBreak/>
        <w:t>Численность  детей по ДОУ составляет – 1971. Работает одна группа кратковреме</w:t>
      </w:r>
      <w:r w:rsidRPr="001014F5">
        <w:rPr>
          <w:sz w:val="28"/>
          <w:szCs w:val="28"/>
        </w:rPr>
        <w:t>н</w:t>
      </w:r>
      <w:r w:rsidRPr="001014F5">
        <w:rPr>
          <w:sz w:val="28"/>
          <w:szCs w:val="28"/>
        </w:rPr>
        <w:t xml:space="preserve">ного пребывания в МБДОУ № 14 </w:t>
      </w:r>
      <w:proofErr w:type="spellStart"/>
      <w:r w:rsidRPr="001014F5">
        <w:rPr>
          <w:sz w:val="28"/>
          <w:szCs w:val="28"/>
        </w:rPr>
        <w:t>п</w:t>
      </w:r>
      <w:proofErr w:type="gramStart"/>
      <w:r w:rsidRPr="001014F5">
        <w:rPr>
          <w:sz w:val="28"/>
          <w:szCs w:val="28"/>
        </w:rPr>
        <w:t>.Н</w:t>
      </w:r>
      <w:proofErr w:type="gramEnd"/>
      <w:r w:rsidRPr="001014F5">
        <w:rPr>
          <w:sz w:val="28"/>
          <w:szCs w:val="28"/>
        </w:rPr>
        <w:t>овокадамово</w:t>
      </w:r>
      <w:proofErr w:type="spellEnd"/>
      <w:r w:rsidRPr="001014F5">
        <w:rPr>
          <w:sz w:val="28"/>
          <w:szCs w:val="28"/>
        </w:rPr>
        <w:t xml:space="preserve"> с численностью детей 8 человек. За 2012 год  на содержание ДОУ профинансировано   189788,2 тыс. руб., за анал</w:t>
      </w:r>
      <w:r w:rsidRPr="001014F5">
        <w:rPr>
          <w:sz w:val="28"/>
          <w:szCs w:val="28"/>
        </w:rPr>
        <w:t>о</w:t>
      </w:r>
      <w:r w:rsidRPr="001014F5">
        <w:rPr>
          <w:sz w:val="28"/>
          <w:szCs w:val="28"/>
        </w:rPr>
        <w:t xml:space="preserve">гичный период 2011 года 115923,1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>, в том числе на капитальный ремонт де</w:t>
      </w:r>
      <w:r w:rsidRPr="001014F5">
        <w:rPr>
          <w:sz w:val="28"/>
          <w:szCs w:val="28"/>
        </w:rPr>
        <w:t>т</w:t>
      </w:r>
      <w:r w:rsidRPr="001014F5">
        <w:rPr>
          <w:sz w:val="28"/>
          <w:szCs w:val="28"/>
        </w:rPr>
        <w:t xml:space="preserve">ских садов №3 </w:t>
      </w:r>
      <w:proofErr w:type="spellStart"/>
      <w:r w:rsidRPr="001014F5">
        <w:rPr>
          <w:sz w:val="28"/>
          <w:szCs w:val="28"/>
        </w:rPr>
        <w:t>х</w:t>
      </w:r>
      <w:proofErr w:type="gramStart"/>
      <w:r w:rsidRPr="001014F5">
        <w:rPr>
          <w:sz w:val="28"/>
          <w:szCs w:val="28"/>
        </w:rPr>
        <w:t>.Ш</w:t>
      </w:r>
      <w:proofErr w:type="gramEnd"/>
      <w:r w:rsidRPr="001014F5">
        <w:rPr>
          <w:sz w:val="28"/>
          <w:szCs w:val="28"/>
        </w:rPr>
        <w:t>евченко</w:t>
      </w:r>
      <w:proofErr w:type="spellEnd"/>
      <w:r w:rsidRPr="001014F5">
        <w:rPr>
          <w:sz w:val="28"/>
          <w:szCs w:val="28"/>
        </w:rPr>
        <w:t xml:space="preserve">, № 8 </w:t>
      </w:r>
      <w:proofErr w:type="spellStart"/>
      <w:r w:rsidRPr="001014F5">
        <w:rPr>
          <w:sz w:val="28"/>
          <w:szCs w:val="28"/>
        </w:rPr>
        <w:t>х.Залужный</w:t>
      </w:r>
      <w:proofErr w:type="spellEnd"/>
      <w:r w:rsidRPr="001014F5">
        <w:rPr>
          <w:sz w:val="28"/>
          <w:szCs w:val="28"/>
        </w:rPr>
        <w:t xml:space="preserve">, № 12 </w:t>
      </w:r>
      <w:proofErr w:type="spellStart"/>
      <w:r w:rsidRPr="001014F5">
        <w:rPr>
          <w:sz w:val="28"/>
          <w:szCs w:val="28"/>
        </w:rPr>
        <w:t>п.Персиановский</w:t>
      </w:r>
      <w:proofErr w:type="spellEnd"/>
      <w:r w:rsidRPr="001014F5">
        <w:rPr>
          <w:sz w:val="28"/>
          <w:szCs w:val="28"/>
        </w:rPr>
        <w:t xml:space="preserve"> – 59839,3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 xml:space="preserve">., в том числе за счет средств областного бюджета – 51990,2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>.</w:t>
      </w:r>
    </w:p>
    <w:p w:rsidR="001014F5" w:rsidRPr="001014F5" w:rsidRDefault="001014F5" w:rsidP="00A819CA">
      <w:pPr>
        <w:pStyle w:val="ab"/>
        <w:ind w:firstLine="708"/>
        <w:jc w:val="both"/>
        <w:rPr>
          <w:sz w:val="28"/>
          <w:szCs w:val="28"/>
        </w:rPr>
      </w:pPr>
      <w:r w:rsidRPr="001014F5">
        <w:rPr>
          <w:sz w:val="28"/>
          <w:szCs w:val="28"/>
        </w:rPr>
        <w:t>Согласно долгосрочной целевой программы « Развитие сети дошкольных обр</w:t>
      </w:r>
      <w:r w:rsidRPr="001014F5">
        <w:rPr>
          <w:sz w:val="28"/>
          <w:szCs w:val="28"/>
        </w:rPr>
        <w:t>а</w:t>
      </w:r>
      <w:r w:rsidRPr="001014F5">
        <w:rPr>
          <w:sz w:val="28"/>
          <w:szCs w:val="28"/>
        </w:rPr>
        <w:t xml:space="preserve">зовательных учреждений в муниципальном образовании « Октябрьский район» на 2011-2015 годы» возвращен в сеть дошкольных учреждений МБДОУ № 10 </w:t>
      </w:r>
      <w:proofErr w:type="spellStart"/>
      <w:r w:rsidRPr="001014F5">
        <w:rPr>
          <w:sz w:val="28"/>
          <w:szCs w:val="28"/>
        </w:rPr>
        <w:t>х</w:t>
      </w:r>
      <w:proofErr w:type="gramStart"/>
      <w:r w:rsidRPr="001014F5">
        <w:rPr>
          <w:sz w:val="28"/>
          <w:szCs w:val="28"/>
        </w:rPr>
        <w:t>.Я</w:t>
      </w:r>
      <w:proofErr w:type="gramEnd"/>
      <w:r w:rsidRPr="001014F5">
        <w:rPr>
          <w:sz w:val="28"/>
          <w:szCs w:val="28"/>
        </w:rPr>
        <w:t>годинка</w:t>
      </w:r>
      <w:proofErr w:type="spellEnd"/>
      <w:r w:rsidRPr="001014F5">
        <w:rPr>
          <w:sz w:val="28"/>
          <w:szCs w:val="28"/>
        </w:rPr>
        <w:t xml:space="preserve"> на 20 мест; после проведения капитального ремонта открыты МБДОУ № 15 </w:t>
      </w:r>
      <w:proofErr w:type="spellStart"/>
      <w:r w:rsidRPr="001014F5">
        <w:rPr>
          <w:sz w:val="28"/>
          <w:szCs w:val="28"/>
        </w:rPr>
        <w:t>х.Красный</w:t>
      </w:r>
      <w:proofErr w:type="spellEnd"/>
      <w:r w:rsidRPr="001014F5">
        <w:rPr>
          <w:sz w:val="28"/>
          <w:szCs w:val="28"/>
        </w:rPr>
        <w:t xml:space="preserve"> Луч на 40 мест; МБДОУ № 3 </w:t>
      </w:r>
      <w:proofErr w:type="spellStart"/>
      <w:r w:rsidRPr="001014F5">
        <w:rPr>
          <w:sz w:val="28"/>
          <w:szCs w:val="28"/>
        </w:rPr>
        <w:t>х.Шевченко</w:t>
      </w:r>
      <w:proofErr w:type="spellEnd"/>
      <w:r w:rsidRPr="001014F5">
        <w:rPr>
          <w:sz w:val="28"/>
          <w:szCs w:val="28"/>
        </w:rPr>
        <w:t xml:space="preserve"> на 20 мест; МБДОУ № 8 </w:t>
      </w:r>
      <w:proofErr w:type="spellStart"/>
      <w:r w:rsidRPr="001014F5">
        <w:rPr>
          <w:sz w:val="28"/>
          <w:szCs w:val="28"/>
        </w:rPr>
        <w:t>х.Залужный</w:t>
      </w:r>
      <w:proofErr w:type="spellEnd"/>
      <w:r w:rsidRPr="001014F5">
        <w:rPr>
          <w:sz w:val="28"/>
          <w:szCs w:val="28"/>
        </w:rPr>
        <w:t xml:space="preserve"> на 20 мест; МБДОУ № 12 </w:t>
      </w:r>
      <w:proofErr w:type="spellStart"/>
      <w:r w:rsidRPr="001014F5">
        <w:rPr>
          <w:sz w:val="28"/>
          <w:szCs w:val="28"/>
        </w:rPr>
        <w:t>п</w:t>
      </w:r>
      <w:proofErr w:type="gramStart"/>
      <w:r w:rsidRPr="001014F5">
        <w:rPr>
          <w:sz w:val="28"/>
          <w:szCs w:val="28"/>
        </w:rPr>
        <w:t>.П</w:t>
      </w:r>
      <w:proofErr w:type="gramEnd"/>
      <w:r w:rsidRPr="001014F5">
        <w:rPr>
          <w:sz w:val="28"/>
          <w:szCs w:val="28"/>
        </w:rPr>
        <w:t>ерсиановский</w:t>
      </w:r>
      <w:proofErr w:type="spellEnd"/>
      <w:r w:rsidRPr="001014F5">
        <w:rPr>
          <w:sz w:val="28"/>
          <w:szCs w:val="28"/>
        </w:rPr>
        <w:t xml:space="preserve"> на 75 мест. В связи с пров</w:t>
      </w:r>
      <w:r w:rsidRPr="001014F5">
        <w:rPr>
          <w:sz w:val="28"/>
          <w:szCs w:val="28"/>
        </w:rPr>
        <w:t>о</w:t>
      </w:r>
      <w:r w:rsidRPr="001014F5">
        <w:rPr>
          <w:sz w:val="28"/>
          <w:szCs w:val="28"/>
        </w:rPr>
        <w:t xml:space="preserve">димыми мероприятиями снизилась очередность нуждающихся </w:t>
      </w:r>
      <w:proofErr w:type="gramStart"/>
      <w:r w:rsidRPr="001014F5">
        <w:rPr>
          <w:sz w:val="28"/>
          <w:szCs w:val="28"/>
        </w:rPr>
        <w:t>на зачисление детей в возрасте от трех до семи лет в дошкольные образовательные учреждения</w:t>
      </w:r>
      <w:proofErr w:type="gramEnd"/>
      <w:r w:rsidRPr="001014F5">
        <w:rPr>
          <w:sz w:val="28"/>
          <w:szCs w:val="28"/>
        </w:rPr>
        <w:t xml:space="preserve"> на 5 %.</w:t>
      </w:r>
    </w:p>
    <w:p w:rsidR="001014F5" w:rsidRPr="001014F5" w:rsidRDefault="001014F5" w:rsidP="001014F5">
      <w:pPr>
        <w:pStyle w:val="ab"/>
        <w:jc w:val="both"/>
        <w:rPr>
          <w:sz w:val="28"/>
          <w:szCs w:val="28"/>
        </w:rPr>
      </w:pPr>
      <w:r w:rsidRPr="001014F5">
        <w:rPr>
          <w:sz w:val="28"/>
          <w:szCs w:val="28"/>
        </w:rPr>
        <w:t xml:space="preserve">   </w:t>
      </w:r>
      <w:r w:rsidRPr="001014F5">
        <w:rPr>
          <w:sz w:val="28"/>
          <w:szCs w:val="28"/>
        </w:rPr>
        <w:tab/>
        <w:t xml:space="preserve">      В отчетном периоде бюджетное финансирование осуществлялось стабил</w:t>
      </w:r>
      <w:r w:rsidRPr="001014F5">
        <w:rPr>
          <w:sz w:val="28"/>
          <w:szCs w:val="28"/>
        </w:rPr>
        <w:t>ь</w:t>
      </w:r>
      <w:r w:rsidRPr="001014F5">
        <w:rPr>
          <w:sz w:val="28"/>
          <w:szCs w:val="28"/>
        </w:rPr>
        <w:t>но. Заработная плата и денежные средства на методическую литературу выплачив</w:t>
      </w:r>
      <w:r w:rsidRPr="001014F5">
        <w:rPr>
          <w:sz w:val="28"/>
          <w:szCs w:val="28"/>
        </w:rPr>
        <w:t>а</w:t>
      </w:r>
      <w:r w:rsidRPr="001014F5">
        <w:rPr>
          <w:sz w:val="28"/>
          <w:szCs w:val="28"/>
        </w:rPr>
        <w:t xml:space="preserve">лись ежемесячно. </w:t>
      </w:r>
    </w:p>
    <w:p w:rsidR="001014F5" w:rsidRPr="001014F5" w:rsidRDefault="001014F5" w:rsidP="001014F5">
      <w:pPr>
        <w:pStyle w:val="ab"/>
        <w:ind w:firstLine="720"/>
        <w:jc w:val="both"/>
        <w:rPr>
          <w:sz w:val="28"/>
          <w:szCs w:val="28"/>
        </w:rPr>
      </w:pPr>
      <w:r w:rsidRPr="001014F5">
        <w:rPr>
          <w:sz w:val="28"/>
          <w:szCs w:val="28"/>
        </w:rPr>
        <w:t>За 2012 год  на содержание учреждений дополнительного образования проф</w:t>
      </w:r>
      <w:r w:rsidRPr="001014F5">
        <w:rPr>
          <w:sz w:val="28"/>
          <w:szCs w:val="28"/>
        </w:rPr>
        <w:t>и</w:t>
      </w:r>
      <w:r w:rsidRPr="001014F5">
        <w:rPr>
          <w:sz w:val="28"/>
          <w:szCs w:val="28"/>
        </w:rPr>
        <w:t xml:space="preserve">нансировано из местного бюджета  7829,2  </w:t>
      </w:r>
      <w:proofErr w:type="spellStart"/>
      <w:r w:rsidRPr="001014F5">
        <w:rPr>
          <w:sz w:val="28"/>
          <w:szCs w:val="28"/>
        </w:rPr>
        <w:t>тыс</w:t>
      </w:r>
      <w:proofErr w:type="gramStart"/>
      <w:r w:rsidRPr="001014F5">
        <w:rPr>
          <w:sz w:val="28"/>
          <w:szCs w:val="28"/>
        </w:rPr>
        <w:t>.р</w:t>
      </w:r>
      <w:proofErr w:type="gramEnd"/>
      <w:r w:rsidRPr="001014F5">
        <w:rPr>
          <w:sz w:val="28"/>
          <w:szCs w:val="28"/>
        </w:rPr>
        <w:t>уб</w:t>
      </w:r>
      <w:proofErr w:type="spellEnd"/>
      <w:r w:rsidRPr="001014F5">
        <w:rPr>
          <w:sz w:val="28"/>
          <w:szCs w:val="28"/>
        </w:rPr>
        <w:t xml:space="preserve">, в за аналогичный период  2011 года – 6077,1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 xml:space="preserve">. </w:t>
      </w:r>
    </w:p>
    <w:p w:rsidR="001014F5" w:rsidRPr="001014F5" w:rsidRDefault="001014F5" w:rsidP="001014F5">
      <w:pPr>
        <w:ind w:firstLine="709"/>
        <w:jc w:val="both"/>
        <w:rPr>
          <w:sz w:val="28"/>
          <w:szCs w:val="28"/>
        </w:rPr>
      </w:pPr>
      <w:r w:rsidRPr="001014F5">
        <w:rPr>
          <w:sz w:val="28"/>
          <w:szCs w:val="28"/>
        </w:rPr>
        <w:t>Основой реализации направления «Здоровье школьников» является качестве</w:t>
      </w:r>
      <w:r w:rsidRPr="001014F5">
        <w:rPr>
          <w:sz w:val="28"/>
          <w:szCs w:val="28"/>
        </w:rPr>
        <w:t>н</w:t>
      </w:r>
      <w:r w:rsidRPr="001014F5">
        <w:rPr>
          <w:sz w:val="28"/>
          <w:szCs w:val="28"/>
        </w:rPr>
        <w:t xml:space="preserve">ная организация сбалансированного горячего питания школьников. </w:t>
      </w:r>
      <w:proofErr w:type="gramStart"/>
      <w:r w:rsidRPr="001014F5">
        <w:rPr>
          <w:sz w:val="28"/>
          <w:szCs w:val="28"/>
        </w:rPr>
        <w:t>На конец</w:t>
      </w:r>
      <w:proofErr w:type="gramEnd"/>
      <w:r w:rsidRPr="001014F5">
        <w:rPr>
          <w:sz w:val="28"/>
          <w:szCs w:val="28"/>
        </w:rPr>
        <w:t xml:space="preserve"> 2012 года охват горячим питанием составил 83,4%, охват буфетной продукцией составил 100%. В 2013 году  в МБОУ СОШ № 52 планируется реконструкция здания масте</w:t>
      </w:r>
      <w:r w:rsidRPr="001014F5">
        <w:rPr>
          <w:sz w:val="28"/>
          <w:szCs w:val="28"/>
        </w:rPr>
        <w:t>р</w:t>
      </w:r>
      <w:r w:rsidRPr="001014F5">
        <w:rPr>
          <w:sz w:val="28"/>
          <w:szCs w:val="28"/>
        </w:rPr>
        <w:t>ских под столовую, готовится проектно-</w:t>
      </w:r>
      <w:proofErr w:type="spellStart"/>
      <w:r w:rsidRPr="001014F5">
        <w:rPr>
          <w:sz w:val="28"/>
          <w:szCs w:val="28"/>
        </w:rPr>
        <w:t>смектная</w:t>
      </w:r>
      <w:proofErr w:type="spellEnd"/>
      <w:r w:rsidRPr="001014F5">
        <w:rPr>
          <w:sz w:val="28"/>
          <w:szCs w:val="28"/>
        </w:rPr>
        <w:t xml:space="preserve"> документация. МБОУ СОШ № 41 с 2013 года становится на капитальный ремонт, по проекту перепланировки пред</w:t>
      </w:r>
      <w:r w:rsidRPr="001014F5">
        <w:rPr>
          <w:sz w:val="28"/>
          <w:szCs w:val="28"/>
        </w:rPr>
        <w:t>у</w:t>
      </w:r>
      <w:r w:rsidRPr="001014F5">
        <w:rPr>
          <w:sz w:val="28"/>
          <w:szCs w:val="28"/>
        </w:rPr>
        <w:t xml:space="preserve">смотрено помещение под пищеблок. В МБОУ СОШ № 5 </w:t>
      </w:r>
      <w:proofErr w:type="spellStart"/>
      <w:r w:rsidRPr="001014F5">
        <w:rPr>
          <w:sz w:val="28"/>
          <w:szCs w:val="28"/>
        </w:rPr>
        <w:t>п</w:t>
      </w:r>
      <w:proofErr w:type="gramStart"/>
      <w:r w:rsidRPr="001014F5">
        <w:rPr>
          <w:sz w:val="28"/>
          <w:szCs w:val="28"/>
        </w:rPr>
        <w:t>.Н</w:t>
      </w:r>
      <w:proofErr w:type="gramEnd"/>
      <w:r w:rsidRPr="001014F5">
        <w:rPr>
          <w:sz w:val="28"/>
          <w:szCs w:val="28"/>
        </w:rPr>
        <w:t>овозарянский</w:t>
      </w:r>
      <w:proofErr w:type="spellEnd"/>
      <w:r w:rsidRPr="001014F5">
        <w:rPr>
          <w:sz w:val="28"/>
          <w:szCs w:val="28"/>
        </w:rPr>
        <w:t xml:space="preserve">  пред</w:t>
      </w:r>
      <w:r w:rsidRPr="001014F5">
        <w:rPr>
          <w:sz w:val="28"/>
          <w:szCs w:val="28"/>
        </w:rPr>
        <w:t>у</w:t>
      </w:r>
      <w:r w:rsidRPr="001014F5">
        <w:rPr>
          <w:sz w:val="28"/>
          <w:szCs w:val="28"/>
        </w:rPr>
        <w:t>смотрен капитальный ремонт, в связи с чем будет произведена реконструкция стол</w:t>
      </w:r>
      <w:r w:rsidRPr="001014F5">
        <w:rPr>
          <w:sz w:val="28"/>
          <w:szCs w:val="28"/>
        </w:rPr>
        <w:t>о</w:t>
      </w:r>
      <w:r w:rsidRPr="001014F5">
        <w:rPr>
          <w:sz w:val="28"/>
          <w:szCs w:val="28"/>
        </w:rPr>
        <w:t xml:space="preserve">вой в соответствии с нормами </w:t>
      </w:r>
      <w:proofErr w:type="spellStart"/>
      <w:r w:rsidRPr="001014F5">
        <w:rPr>
          <w:sz w:val="28"/>
          <w:szCs w:val="28"/>
        </w:rPr>
        <w:t>СанПина</w:t>
      </w:r>
      <w:proofErr w:type="spellEnd"/>
      <w:r w:rsidRPr="001014F5">
        <w:rPr>
          <w:sz w:val="28"/>
          <w:szCs w:val="28"/>
        </w:rPr>
        <w:t>. Для школ № 4,№72,№75 рассматривается вопрос о подвозе горячего питания из близлежащих школ</w:t>
      </w:r>
      <w:r>
        <w:rPr>
          <w:sz w:val="28"/>
          <w:szCs w:val="28"/>
        </w:rPr>
        <w:t>.</w:t>
      </w:r>
    </w:p>
    <w:p w:rsidR="001014F5" w:rsidRPr="001014F5" w:rsidRDefault="001014F5" w:rsidP="001014F5">
      <w:pPr>
        <w:pStyle w:val="ab"/>
        <w:ind w:firstLine="720"/>
        <w:jc w:val="both"/>
        <w:rPr>
          <w:sz w:val="28"/>
          <w:szCs w:val="28"/>
        </w:rPr>
      </w:pPr>
      <w:r w:rsidRPr="001014F5">
        <w:rPr>
          <w:sz w:val="28"/>
          <w:szCs w:val="28"/>
        </w:rPr>
        <w:t xml:space="preserve">2505 учащихся получают льготное питание. За 2012 год приобретены продукты питания  для детей из малообеспеченных семей на сумму 4645,3 </w:t>
      </w:r>
      <w:proofErr w:type="spellStart"/>
      <w:r w:rsidRPr="001014F5">
        <w:rPr>
          <w:sz w:val="28"/>
          <w:szCs w:val="28"/>
        </w:rPr>
        <w:t>тыс</w:t>
      </w:r>
      <w:proofErr w:type="gramStart"/>
      <w:r w:rsidRPr="001014F5">
        <w:rPr>
          <w:sz w:val="28"/>
          <w:szCs w:val="28"/>
        </w:rPr>
        <w:t>.р</w:t>
      </w:r>
      <w:proofErr w:type="gramEnd"/>
      <w:r w:rsidRPr="001014F5">
        <w:rPr>
          <w:sz w:val="28"/>
          <w:szCs w:val="28"/>
        </w:rPr>
        <w:t>уб</w:t>
      </w:r>
      <w:proofErr w:type="spellEnd"/>
      <w:r w:rsidRPr="001014F5">
        <w:rPr>
          <w:sz w:val="28"/>
          <w:szCs w:val="28"/>
        </w:rPr>
        <w:t>., компенс</w:t>
      </w:r>
      <w:r w:rsidRPr="001014F5">
        <w:rPr>
          <w:sz w:val="28"/>
          <w:szCs w:val="28"/>
        </w:rPr>
        <w:t>а</w:t>
      </w:r>
      <w:r w:rsidRPr="001014F5">
        <w:rPr>
          <w:sz w:val="28"/>
          <w:szCs w:val="28"/>
        </w:rPr>
        <w:t>ционная выплата составляет на одного ребенка в день 13 руб.97 коп. В школах  фун</w:t>
      </w:r>
      <w:r w:rsidRPr="001014F5">
        <w:rPr>
          <w:sz w:val="28"/>
          <w:szCs w:val="28"/>
        </w:rPr>
        <w:t>к</w:t>
      </w:r>
      <w:r w:rsidRPr="001014F5">
        <w:rPr>
          <w:sz w:val="28"/>
          <w:szCs w:val="28"/>
        </w:rPr>
        <w:t>ционируют 26 групп продленного дня, 650 школьников получают горячее питание (компенсационная выплата составляет 5руб.49 коп). Двухразовое питание получают все учащиеся ГПД, охват двухразовым питанием составляет 100%. За 2012 год изра</w:t>
      </w:r>
      <w:r w:rsidRPr="001014F5">
        <w:rPr>
          <w:sz w:val="28"/>
          <w:szCs w:val="28"/>
        </w:rPr>
        <w:t>с</w:t>
      </w:r>
      <w:r w:rsidRPr="001014F5">
        <w:rPr>
          <w:sz w:val="28"/>
          <w:szCs w:val="28"/>
        </w:rPr>
        <w:t xml:space="preserve">ходованы средства в сумме 646,6 </w:t>
      </w:r>
      <w:proofErr w:type="spellStart"/>
      <w:r w:rsidRPr="001014F5">
        <w:rPr>
          <w:sz w:val="28"/>
          <w:szCs w:val="28"/>
        </w:rPr>
        <w:t>тыс</w:t>
      </w:r>
      <w:proofErr w:type="gramStart"/>
      <w:r w:rsidRPr="001014F5">
        <w:rPr>
          <w:sz w:val="28"/>
          <w:szCs w:val="28"/>
        </w:rPr>
        <w:t>.р</w:t>
      </w:r>
      <w:proofErr w:type="gramEnd"/>
      <w:r w:rsidRPr="001014F5">
        <w:rPr>
          <w:sz w:val="28"/>
          <w:szCs w:val="28"/>
        </w:rPr>
        <w:t>уб</w:t>
      </w:r>
      <w:proofErr w:type="spellEnd"/>
      <w:r w:rsidRPr="001014F5">
        <w:rPr>
          <w:sz w:val="28"/>
          <w:szCs w:val="28"/>
        </w:rPr>
        <w:t>, а также учащиеся получают двухразовое питание в основном за деньги родителей.</w:t>
      </w:r>
    </w:p>
    <w:p w:rsidR="001014F5" w:rsidRPr="001014F5" w:rsidRDefault="001014F5" w:rsidP="001014F5">
      <w:pPr>
        <w:pStyle w:val="ab"/>
        <w:ind w:firstLine="720"/>
        <w:jc w:val="both"/>
        <w:rPr>
          <w:sz w:val="28"/>
          <w:szCs w:val="28"/>
        </w:rPr>
      </w:pPr>
      <w:r w:rsidRPr="001014F5">
        <w:rPr>
          <w:sz w:val="28"/>
          <w:szCs w:val="28"/>
        </w:rPr>
        <w:t>В рамках  долгосрочной целевой Программы «Образование Октябрьского ра</w:t>
      </w:r>
      <w:r w:rsidRPr="001014F5">
        <w:rPr>
          <w:sz w:val="28"/>
          <w:szCs w:val="28"/>
        </w:rPr>
        <w:t>й</w:t>
      </w:r>
      <w:r w:rsidRPr="001014F5">
        <w:rPr>
          <w:sz w:val="28"/>
          <w:szCs w:val="28"/>
        </w:rPr>
        <w:t>она  на 2010-2014 годы» 2670 учащихся начальных классов обеспечиваются беспла</w:t>
      </w:r>
      <w:r w:rsidRPr="001014F5">
        <w:rPr>
          <w:sz w:val="28"/>
          <w:szCs w:val="28"/>
        </w:rPr>
        <w:t>т</w:t>
      </w:r>
      <w:r w:rsidRPr="001014F5">
        <w:rPr>
          <w:sz w:val="28"/>
          <w:szCs w:val="28"/>
        </w:rPr>
        <w:t>ным молоком, за 2012 год профинансировано на эти цели  2403,2 тыс. руб. Большое внимание уделялось укреплению материально-технической базы: приобретение х</w:t>
      </w:r>
      <w:r w:rsidRPr="001014F5">
        <w:rPr>
          <w:sz w:val="28"/>
          <w:szCs w:val="28"/>
        </w:rPr>
        <w:t>о</w:t>
      </w:r>
      <w:r w:rsidRPr="001014F5">
        <w:rPr>
          <w:sz w:val="28"/>
          <w:szCs w:val="28"/>
        </w:rPr>
        <w:t xml:space="preserve">лодильников, моечных ванн, </w:t>
      </w:r>
      <w:proofErr w:type="spellStart"/>
      <w:r w:rsidRPr="001014F5">
        <w:rPr>
          <w:sz w:val="28"/>
          <w:szCs w:val="28"/>
        </w:rPr>
        <w:t>электромясорубок</w:t>
      </w:r>
      <w:proofErr w:type="spellEnd"/>
      <w:r w:rsidRPr="001014F5">
        <w:rPr>
          <w:sz w:val="28"/>
          <w:szCs w:val="28"/>
        </w:rPr>
        <w:t xml:space="preserve">, вытяжки для пищеблоков, посуды. Для вновь открытых дошкольных учреждений за счет средств местного бюджета </w:t>
      </w:r>
      <w:r w:rsidRPr="001014F5">
        <w:rPr>
          <w:sz w:val="28"/>
          <w:szCs w:val="28"/>
        </w:rPr>
        <w:lastRenderedPageBreak/>
        <w:t xml:space="preserve">приобретена мебель на сумму 2634,5 </w:t>
      </w:r>
      <w:proofErr w:type="spellStart"/>
      <w:r w:rsidRPr="001014F5">
        <w:rPr>
          <w:sz w:val="28"/>
          <w:szCs w:val="28"/>
        </w:rPr>
        <w:t>тыс</w:t>
      </w:r>
      <w:proofErr w:type="gramStart"/>
      <w:r w:rsidRPr="001014F5">
        <w:rPr>
          <w:sz w:val="28"/>
          <w:szCs w:val="28"/>
        </w:rPr>
        <w:t>.р</w:t>
      </w:r>
      <w:proofErr w:type="gramEnd"/>
      <w:r w:rsidRPr="001014F5">
        <w:rPr>
          <w:sz w:val="28"/>
          <w:szCs w:val="28"/>
        </w:rPr>
        <w:t>уб</w:t>
      </w:r>
      <w:proofErr w:type="spellEnd"/>
      <w:r w:rsidRPr="001014F5">
        <w:rPr>
          <w:sz w:val="28"/>
          <w:szCs w:val="28"/>
        </w:rPr>
        <w:t xml:space="preserve">., мягкий инвентарь на сумму 744,4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 xml:space="preserve">., игрушки на сумму 122,0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>.</w:t>
      </w:r>
    </w:p>
    <w:p w:rsidR="001014F5" w:rsidRPr="001014F5" w:rsidRDefault="001014F5" w:rsidP="001014F5">
      <w:pPr>
        <w:pStyle w:val="ab"/>
        <w:ind w:firstLine="720"/>
        <w:jc w:val="both"/>
        <w:rPr>
          <w:sz w:val="28"/>
          <w:szCs w:val="28"/>
        </w:rPr>
      </w:pPr>
      <w:proofErr w:type="gramStart"/>
      <w:r w:rsidRPr="001014F5">
        <w:rPr>
          <w:sz w:val="28"/>
          <w:szCs w:val="28"/>
        </w:rPr>
        <w:t>Согласно плана</w:t>
      </w:r>
      <w:proofErr w:type="gramEnd"/>
      <w:r w:rsidRPr="001014F5">
        <w:rPr>
          <w:sz w:val="28"/>
          <w:szCs w:val="28"/>
        </w:rPr>
        <w:t xml:space="preserve"> модернизации общего образования из федерального бюджета выделено 5 млн. руб. на поставку технологического оборудования в столовые школ № 6,</w:t>
      </w:r>
      <w:r>
        <w:rPr>
          <w:sz w:val="28"/>
          <w:szCs w:val="28"/>
        </w:rPr>
        <w:t xml:space="preserve"> </w:t>
      </w:r>
      <w:r w:rsidRPr="001014F5">
        <w:rPr>
          <w:sz w:val="28"/>
          <w:szCs w:val="28"/>
        </w:rPr>
        <w:t>№23,</w:t>
      </w:r>
      <w:r>
        <w:rPr>
          <w:sz w:val="28"/>
          <w:szCs w:val="28"/>
        </w:rPr>
        <w:t xml:space="preserve"> </w:t>
      </w:r>
      <w:r w:rsidRPr="001014F5">
        <w:rPr>
          <w:sz w:val="28"/>
          <w:szCs w:val="28"/>
        </w:rPr>
        <w:t>№61. Технологическое оборудование, которое ранее было приобретено в эти школы, передано на баланс в другие образовательные учреждения (МБОУ СОШ № 5,№26,</w:t>
      </w:r>
      <w:r>
        <w:rPr>
          <w:sz w:val="28"/>
          <w:szCs w:val="28"/>
        </w:rPr>
        <w:t xml:space="preserve"> </w:t>
      </w:r>
      <w:r w:rsidRPr="001014F5">
        <w:rPr>
          <w:sz w:val="28"/>
          <w:szCs w:val="28"/>
        </w:rPr>
        <w:t>№43,</w:t>
      </w:r>
      <w:r>
        <w:rPr>
          <w:sz w:val="28"/>
          <w:szCs w:val="28"/>
        </w:rPr>
        <w:t xml:space="preserve"> </w:t>
      </w:r>
      <w:r w:rsidRPr="001014F5">
        <w:rPr>
          <w:sz w:val="28"/>
          <w:szCs w:val="28"/>
        </w:rPr>
        <w:t>№62).</w:t>
      </w:r>
    </w:p>
    <w:p w:rsidR="001014F5" w:rsidRPr="001014F5" w:rsidRDefault="001014F5" w:rsidP="001014F5">
      <w:pPr>
        <w:pStyle w:val="ab"/>
        <w:ind w:firstLine="720"/>
        <w:jc w:val="both"/>
        <w:rPr>
          <w:sz w:val="28"/>
          <w:szCs w:val="28"/>
        </w:rPr>
      </w:pPr>
      <w:r w:rsidRPr="001014F5">
        <w:rPr>
          <w:sz w:val="28"/>
          <w:szCs w:val="28"/>
        </w:rPr>
        <w:t xml:space="preserve">Также в рамках модернизации из федерального бюджета выделены 8700,0 </w:t>
      </w:r>
      <w:proofErr w:type="spellStart"/>
      <w:r w:rsidRPr="001014F5">
        <w:rPr>
          <w:sz w:val="28"/>
          <w:szCs w:val="28"/>
        </w:rPr>
        <w:t>тыс</w:t>
      </w:r>
      <w:proofErr w:type="gramStart"/>
      <w:r w:rsidRPr="001014F5">
        <w:rPr>
          <w:sz w:val="28"/>
          <w:szCs w:val="28"/>
        </w:rPr>
        <w:t>.р</w:t>
      </w:r>
      <w:proofErr w:type="gramEnd"/>
      <w:r w:rsidRPr="001014F5">
        <w:rPr>
          <w:sz w:val="28"/>
          <w:szCs w:val="28"/>
        </w:rPr>
        <w:t>уб</w:t>
      </w:r>
      <w:proofErr w:type="spellEnd"/>
      <w:r w:rsidRPr="001014F5">
        <w:rPr>
          <w:sz w:val="28"/>
          <w:szCs w:val="28"/>
        </w:rPr>
        <w:t>. на спортивное оборудование для спортивных залов школ №3,</w:t>
      </w:r>
      <w:r>
        <w:rPr>
          <w:sz w:val="28"/>
          <w:szCs w:val="28"/>
        </w:rPr>
        <w:t xml:space="preserve"> </w:t>
      </w:r>
      <w:r w:rsidRPr="001014F5">
        <w:rPr>
          <w:sz w:val="28"/>
          <w:szCs w:val="28"/>
        </w:rPr>
        <w:t>№5,</w:t>
      </w:r>
      <w:r>
        <w:rPr>
          <w:sz w:val="28"/>
          <w:szCs w:val="28"/>
        </w:rPr>
        <w:t xml:space="preserve"> </w:t>
      </w:r>
      <w:r w:rsidRPr="001014F5">
        <w:rPr>
          <w:sz w:val="28"/>
          <w:szCs w:val="28"/>
        </w:rPr>
        <w:t>№6,</w:t>
      </w:r>
      <w:r>
        <w:rPr>
          <w:sz w:val="28"/>
          <w:szCs w:val="28"/>
        </w:rPr>
        <w:t xml:space="preserve"> </w:t>
      </w:r>
      <w:r w:rsidRPr="001014F5">
        <w:rPr>
          <w:sz w:val="28"/>
          <w:szCs w:val="28"/>
        </w:rPr>
        <w:t>№9,</w:t>
      </w:r>
      <w:r>
        <w:rPr>
          <w:sz w:val="28"/>
          <w:szCs w:val="28"/>
        </w:rPr>
        <w:t xml:space="preserve"> </w:t>
      </w:r>
      <w:r w:rsidRPr="001014F5">
        <w:rPr>
          <w:sz w:val="28"/>
          <w:szCs w:val="28"/>
        </w:rPr>
        <w:t>№20</w:t>
      </w:r>
      <w:r>
        <w:rPr>
          <w:sz w:val="28"/>
          <w:szCs w:val="28"/>
        </w:rPr>
        <w:t xml:space="preserve"> </w:t>
      </w:r>
      <w:r w:rsidRPr="001014F5">
        <w:rPr>
          <w:sz w:val="28"/>
          <w:szCs w:val="28"/>
        </w:rPr>
        <w:t>,№23,</w:t>
      </w:r>
      <w:r>
        <w:rPr>
          <w:sz w:val="28"/>
          <w:szCs w:val="28"/>
        </w:rPr>
        <w:t xml:space="preserve"> </w:t>
      </w:r>
      <w:r w:rsidRPr="001014F5">
        <w:rPr>
          <w:sz w:val="28"/>
          <w:szCs w:val="28"/>
        </w:rPr>
        <w:t>№41,</w:t>
      </w:r>
      <w:r>
        <w:rPr>
          <w:sz w:val="28"/>
          <w:szCs w:val="28"/>
        </w:rPr>
        <w:t xml:space="preserve"> </w:t>
      </w:r>
      <w:r w:rsidRPr="001014F5">
        <w:rPr>
          <w:sz w:val="28"/>
          <w:szCs w:val="28"/>
        </w:rPr>
        <w:t>№61,</w:t>
      </w:r>
      <w:r>
        <w:rPr>
          <w:sz w:val="28"/>
          <w:szCs w:val="28"/>
        </w:rPr>
        <w:t xml:space="preserve"> </w:t>
      </w:r>
      <w:r w:rsidRPr="001014F5">
        <w:rPr>
          <w:sz w:val="28"/>
          <w:szCs w:val="28"/>
        </w:rPr>
        <w:t>№72,</w:t>
      </w:r>
      <w:r>
        <w:rPr>
          <w:sz w:val="28"/>
          <w:szCs w:val="28"/>
        </w:rPr>
        <w:t xml:space="preserve"> </w:t>
      </w:r>
      <w:r w:rsidRPr="001014F5">
        <w:rPr>
          <w:sz w:val="28"/>
          <w:szCs w:val="28"/>
        </w:rPr>
        <w:t>№73,</w:t>
      </w:r>
      <w:r>
        <w:rPr>
          <w:sz w:val="28"/>
          <w:szCs w:val="28"/>
        </w:rPr>
        <w:t xml:space="preserve"> </w:t>
      </w:r>
      <w:r w:rsidRPr="001014F5">
        <w:rPr>
          <w:sz w:val="28"/>
          <w:szCs w:val="28"/>
        </w:rPr>
        <w:t>№77,</w:t>
      </w:r>
      <w:r>
        <w:rPr>
          <w:sz w:val="28"/>
          <w:szCs w:val="28"/>
        </w:rPr>
        <w:t xml:space="preserve"> </w:t>
      </w:r>
      <w:r w:rsidRPr="001014F5">
        <w:rPr>
          <w:sz w:val="28"/>
          <w:szCs w:val="28"/>
        </w:rPr>
        <w:t xml:space="preserve">№82. Освоены средства в сумме 8426,1 </w:t>
      </w:r>
      <w:proofErr w:type="spellStart"/>
      <w:r w:rsidRPr="001014F5">
        <w:rPr>
          <w:sz w:val="28"/>
          <w:szCs w:val="28"/>
        </w:rPr>
        <w:t>тыс</w:t>
      </w:r>
      <w:proofErr w:type="gramStart"/>
      <w:r w:rsidRPr="001014F5">
        <w:rPr>
          <w:sz w:val="28"/>
          <w:szCs w:val="28"/>
        </w:rPr>
        <w:t>.р</w:t>
      </w:r>
      <w:proofErr w:type="gramEnd"/>
      <w:r w:rsidRPr="001014F5">
        <w:rPr>
          <w:sz w:val="28"/>
          <w:szCs w:val="28"/>
        </w:rPr>
        <w:t>уб</w:t>
      </w:r>
      <w:proofErr w:type="spellEnd"/>
      <w:r w:rsidRPr="001014F5">
        <w:rPr>
          <w:sz w:val="28"/>
          <w:szCs w:val="28"/>
        </w:rPr>
        <w:t>.</w:t>
      </w:r>
    </w:p>
    <w:p w:rsidR="001014F5" w:rsidRPr="001014F5" w:rsidRDefault="001014F5" w:rsidP="001014F5">
      <w:pPr>
        <w:pStyle w:val="ab"/>
        <w:ind w:firstLine="720"/>
        <w:jc w:val="both"/>
        <w:rPr>
          <w:sz w:val="28"/>
          <w:szCs w:val="28"/>
        </w:rPr>
      </w:pPr>
      <w:r w:rsidRPr="001014F5">
        <w:rPr>
          <w:sz w:val="28"/>
          <w:szCs w:val="28"/>
        </w:rPr>
        <w:t>Из средств федерального бюджета на устройство внутренних туалетов по шк</w:t>
      </w:r>
      <w:r w:rsidRPr="001014F5">
        <w:rPr>
          <w:sz w:val="28"/>
          <w:szCs w:val="28"/>
        </w:rPr>
        <w:t>о</w:t>
      </w:r>
      <w:r w:rsidRPr="001014F5">
        <w:rPr>
          <w:sz w:val="28"/>
          <w:szCs w:val="28"/>
        </w:rPr>
        <w:t xml:space="preserve">лам № 26 </w:t>
      </w:r>
      <w:proofErr w:type="spellStart"/>
      <w:r w:rsidRPr="001014F5">
        <w:rPr>
          <w:sz w:val="28"/>
          <w:szCs w:val="28"/>
        </w:rPr>
        <w:t>х</w:t>
      </w:r>
      <w:proofErr w:type="gramStart"/>
      <w:r w:rsidRPr="001014F5">
        <w:rPr>
          <w:sz w:val="28"/>
          <w:szCs w:val="28"/>
        </w:rPr>
        <w:t>.К</w:t>
      </w:r>
      <w:proofErr w:type="gramEnd"/>
      <w:r w:rsidRPr="001014F5">
        <w:rPr>
          <w:sz w:val="28"/>
          <w:szCs w:val="28"/>
        </w:rPr>
        <w:t>расный</w:t>
      </w:r>
      <w:proofErr w:type="spellEnd"/>
      <w:r w:rsidRPr="001014F5">
        <w:rPr>
          <w:sz w:val="28"/>
          <w:szCs w:val="28"/>
        </w:rPr>
        <w:t xml:space="preserve"> Кут и № 75 </w:t>
      </w:r>
      <w:proofErr w:type="spellStart"/>
      <w:r w:rsidRPr="001014F5">
        <w:rPr>
          <w:sz w:val="28"/>
          <w:szCs w:val="28"/>
        </w:rPr>
        <w:t>п.Кадамовский</w:t>
      </w:r>
      <w:proofErr w:type="spellEnd"/>
      <w:r w:rsidRPr="001014F5">
        <w:rPr>
          <w:sz w:val="28"/>
          <w:szCs w:val="28"/>
        </w:rPr>
        <w:t xml:space="preserve"> выделены средства в сумме 1112,4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 xml:space="preserve">, в результате торгов сложилась экономия, в результате чего освоены средства в сумме 610,3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>.</w:t>
      </w:r>
    </w:p>
    <w:p w:rsidR="001014F5" w:rsidRPr="001014F5" w:rsidRDefault="001014F5" w:rsidP="001014F5">
      <w:pPr>
        <w:pStyle w:val="ab"/>
        <w:ind w:firstLine="720"/>
        <w:jc w:val="both"/>
        <w:rPr>
          <w:sz w:val="28"/>
          <w:szCs w:val="28"/>
        </w:rPr>
      </w:pPr>
      <w:r w:rsidRPr="001014F5">
        <w:rPr>
          <w:sz w:val="28"/>
          <w:szCs w:val="28"/>
        </w:rPr>
        <w:t xml:space="preserve">Из средств федерального бюджета в рамках модернизации получены 4 автобуса для перевозки учащихся на сумму 7260,0 </w:t>
      </w:r>
      <w:proofErr w:type="spellStart"/>
      <w:r w:rsidRPr="001014F5">
        <w:rPr>
          <w:sz w:val="28"/>
          <w:szCs w:val="28"/>
        </w:rPr>
        <w:t>ты.руб</w:t>
      </w:r>
      <w:proofErr w:type="spellEnd"/>
      <w:r w:rsidRPr="001014F5">
        <w:rPr>
          <w:sz w:val="28"/>
          <w:szCs w:val="28"/>
        </w:rPr>
        <w:t>, поставлено 9 комплектов дистанц</w:t>
      </w:r>
      <w:r w:rsidRPr="001014F5">
        <w:rPr>
          <w:sz w:val="28"/>
          <w:szCs w:val="28"/>
        </w:rPr>
        <w:t>и</w:t>
      </w:r>
      <w:r w:rsidRPr="001014F5">
        <w:rPr>
          <w:sz w:val="28"/>
          <w:szCs w:val="28"/>
        </w:rPr>
        <w:t xml:space="preserve">онного обучения для детей инвалидов, поставлено 12  комплектов оборудования для начальных классов, 3 цифровых лаборатории естественно-научного цикла, кабинет ОБЖ для МБОУ СОШ № 73 </w:t>
      </w:r>
      <w:proofErr w:type="spellStart"/>
      <w:r w:rsidRPr="001014F5">
        <w:rPr>
          <w:sz w:val="28"/>
          <w:szCs w:val="28"/>
        </w:rPr>
        <w:t>ст</w:t>
      </w:r>
      <w:proofErr w:type="gramStart"/>
      <w:r w:rsidRPr="001014F5">
        <w:rPr>
          <w:sz w:val="28"/>
          <w:szCs w:val="28"/>
        </w:rPr>
        <w:t>.К</w:t>
      </w:r>
      <w:proofErr w:type="gramEnd"/>
      <w:r w:rsidRPr="001014F5">
        <w:rPr>
          <w:sz w:val="28"/>
          <w:szCs w:val="28"/>
        </w:rPr>
        <w:t>ривянская</w:t>
      </w:r>
      <w:proofErr w:type="spellEnd"/>
      <w:r w:rsidRPr="001014F5">
        <w:rPr>
          <w:sz w:val="28"/>
          <w:szCs w:val="28"/>
        </w:rPr>
        <w:t xml:space="preserve">. В рамках губернаторского проекта по </w:t>
      </w:r>
      <w:proofErr w:type="spellStart"/>
      <w:r w:rsidRPr="001014F5">
        <w:rPr>
          <w:sz w:val="28"/>
          <w:szCs w:val="28"/>
        </w:rPr>
        <w:t>здо</w:t>
      </w:r>
      <w:r w:rsidR="00A819CA">
        <w:rPr>
          <w:sz w:val="28"/>
          <w:szCs w:val="28"/>
        </w:rPr>
        <w:t>ровьесбережению</w:t>
      </w:r>
      <w:proofErr w:type="spellEnd"/>
      <w:r w:rsidRPr="001014F5">
        <w:rPr>
          <w:sz w:val="28"/>
          <w:szCs w:val="28"/>
        </w:rPr>
        <w:t xml:space="preserve">« </w:t>
      </w:r>
      <w:proofErr w:type="spellStart"/>
      <w:r w:rsidRPr="001014F5">
        <w:rPr>
          <w:sz w:val="28"/>
          <w:szCs w:val="28"/>
        </w:rPr>
        <w:t>Армис</w:t>
      </w:r>
      <w:proofErr w:type="spellEnd"/>
      <w:r w:rsidRPr="001014F5">
        <w:rPr>
          <w:sz w:val="28"/>
          <w:szCs w:val="28"/>
        </w:rPr>
        <w:t>» две школы района стали пилотными площадками да</w:t>
      </w:r>
      <w:r w:rsidRPr="001014F5">
        <w:rPr>
          <w:sz w:val="28"/>
          <w:szCs w:val="28"/>
        </w:rPr>
        <w:t>н</w:t>
      </w:r>
      <w:r w:rsidRPr="001014F5">
        <w:rPr>
          <w:sz w:val="28"/>
          <w:szCs w:val="28"/>
        </w:rPr>
        <w:t>ного проекта. Из средств федерального бюджета поставлены комплекты оборудов</w:t>
      </w:r>
      <w:r w:rsidRPr="001014F5">
        <w:rPr>
          <w:sz w:val="28"/>
          <w:szCs w:val="28"/>
        </w:rPr>
        <w:t>а</w:t>
      </w:r>
      <w:r w:rsidRPr="001014F5">
        <w:rPr>
          <w:sz w:val="28"/>
          <w:szCs w:val="28"/>
        </w:rPr>
        <w:t xml:space="preserve">ния  для лицея № 82, гимназии № 20 </w:t>
      </w:r>
      <w:proofErr w:type="spellStart"/>
      <w:r w:rsidRPr="001014F5">
        <w:rPr>
          <w:sz w:val="28"/>
          <w:szCs w:val="28"/>
        </w:rPr>
        <w:t>п</w:t>
      </w:r>
      <w:proofErr w:type="gramStart"/>
      <w:r w:rsidRPr="001014F5">
        <w:rPr>
          <w:sz w:val="28"/>
          <w:szCs w:val="28"/>
        </w:rPr>
        <w:t>.К</w:t>
      </w:r>
      <w:proofErr w:type="gramEnd"/>
      <w:r w:rsidRPr="001014F5">
        <w:rPr>
          <w:sz w:val="28"/>
          <w:szCs w:val="28"/>
        </w:rPr>
        <w:t>аменоломни</w:t>
      </w:r>
      <w:proofErr w:type="spellEnd"/>
      <w:r w:rsidRPr="001014F5">
        <w:rPr>
          <w:sz w:val="28"/>
          <w:szCs w:val="28"/>
        </w:rPr>
        <w:t xml:space="preserve"> на сумму 660,9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 xml:space="preserve">. </w:t>
      </w:r>
    </w:p>
    <w:p w:rsidR="001014F5" w:rsidRPr="001014F5" w:rsidRDefault="001014F5" w:rsidP="001014F5">
      <w:pPr>
        <w:pStyle w:val="ab"/>
        <w:ind w:firstLine="720"/>
        <w:jc w:val="both"/>
        <w:rPr>
          <w:sz w:val="28"/>
          <w:szCs w:val="28"/>
        </w:rPr>
      </w:pPr>
      <w:r w:rsidRPr="001014F5">
        <w:rPr>
          <w:sz w:val="28"/>
          <w:szCs w:val="28"/>
        </w:rPr>
        <w:t>Из средств федерального бюджета в рамках работы базовой площадки – ст</w:t>
      </w:r>
      <w:r w:rsidRPr="001014F5">
        <w:rPr>
          <w:sz w:val="28"/>
          <w:szCs w:val="28"/>
        </w:rPr>
        <w:t>а</w:t>
      </w:r>
      <w:r w:rsidRPr="001014F5">
        <w:rPr>
          <w:sz w:val="28"/>
          <w:szCs w:val="28"/>
        </w:rPr>
        <w:t xml:space="preserve">жерской площадки Института повышения квалификации </w:t>
      </w:r>
      <w:proofErr w:type="spellStart"/>
      <w:r w:rsidRPr="001014F5">
        <w:rPr>
          <w:sz w:val="28"/>
          <w:szCs w:val="28"/>
        </w:rPr>
        <w:t>г</w:t>
      </w:r>
      <w:proofErr w:type="gramStart"/>
      <w:r w:rsidRPr="001014F5">
        <w:rPr>
          <w:sz w:val="28"/>
          <w:szCs w:val="28"/>
        </w:rPr>
        <w:t>.Р</w:t>
      </w:r>
      <w:proofErr w:type="gramEnd"/>
      <w:r w:rsidRPr="001014F5">
        <w:rPr>
          <w:sz w:val="28"/>
          <w:szCs w:val="28"/>
        </w:rPr>
        <w:t>остова</w:t>
      </w:r>
      <w:proofErr w:type="spellEnd"/>
      <w:r w:rsidRPr="001014F5">
        <w:rPr>
          <w:sz w:val="28"/>
          <w:szCs w:val="28"/>
        </w:rPr>
        <w:t xml:space="preserve"> на Дону по МБОУ СОШ № 23 </w:t>
      </w:r>
      <w:proofErr w:type="spellStart"/>
      <w:r w:rsidRPr="001014F5">
        <w:rPr>
          <w:sz w:val="28"/>
          <w:szCs w:val="28"/>
        </w:rPr>
        <w:t>п.Красногорняцкий</w:t>
      </w:r>
      <w:proofErr w:type="spellEnd"/>
      <w:r w:rsidRPr="001014F5">
        <w:rPr>
          <w:sz w:val="28"/>
          <w:szCs w:val="28"/>
        </w:rPr>
        <w:t xml:space="preserve"> выделены денежные средства в сумме 1222,0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 xml:space="preserve">, в том числе получены мобильный компьютерный класс -643,8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 xml:space="preserve">; электронное </w:t>
      </w:r>
      <w:proofErr w:type="spellStart"/>
      <w:r w:rsidRPr="001014F5">
        <w:rPr>
          <w:sz w:val="28"/>
          <w:szCs w:val="28"/>
        </w:rPr>
        <w:t>двухэкранное</w:t>
      </w:r>
      <w:proofErr w:type="spellEnd"/>
      <w:r w:rsidRPr="001014F5">
        <w:rPr>
          <w:sz w:val="28"/>
          <w:szCs w:val="28"/>
        </w:rPr>
        <w:t xml:space="preserve"> панельное устройство с приложениями – 25 комплектов на сумму 405,4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 xml:space="preserve">; видеоконференцсвязь – 141,2 </w:t>
      </w:r>
      <w:proofErr w:type="spellStart"/>
      <w:r w:rsidRPr="001014F5">
        <w:rPr>
          <w:sz w:val="28"/>
          <w:szCs w:val="28"/>
        </w:rPr>
        <w:t>тыс</w:t>
      </w:r>
      <w:proofErr w:type="gramStart"/>
      <w:r w:rsidRPr="001014F5">
        <w:rPr>
          <w:sz w:val="28"/>
          <w:szCs w:val="28"/>
        </w:rPr>
        <w:t>.р</w:t>
      </w:r>
      <w:proofErr w:type="gramEnd"/>
      <w:r w:rsidRPr="001014F5">
        <w:rPr>
          <w:sz w:val="28"/>
          <w:szCs w:val="28"/>
        </w:rPr>
        <w:t>уб</w:t>
      </w:r>
      <w:proofErr w:type="spellEnd"/>
      <w:r w:rsidRPr="001014F5">
        <w:rPr>
          <w:sz w:val="28"/>
          <w:szCs w:val="28"/>
        </w:rPr>
        <w:t xml:space="preserve">, комплект динамических раздаточных пособий для начальной школы на сумму 25,0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>.</w:t>
      </w:r>
    </w:p>
    <w:p w:rsidR="001014F5" w:rsidRPr="001014F5" w:rsidRDefault="001014F5" w:rsidP="001014F5">
      <w:pPr>
        <w:pStyle w:val="ab"/>
        <w:ind w:firstLine="720"/>
        <w:jc w:val="both"/>
        <w:rPr>
          <w:sz w:val="28"/>
          <w:szCs w:val="28"/>
        </w:rPr>
      </w:pPr>
      <w:r w:rsidRPr="001014F5">
        <w:rPr>
          <w:sz w:val="28"/>
          <w:szCs w:val="28"/>
        </w:rPr>
        <w:t>Парк автобусов составляет 25 единиц. К 17 образовательным учреждениям из 46 населенных пунктов подвозят 1377 учащихся, что позволяет повысить досту</w:t>
      </w:r>
      <w:r w:rsidRPr="001014F5">
        <w:rPr>
          <w:sz w:val="28"/>
          <w:szCs w:val="28"/>
        </w:rPr>
        <w:t>п</w:t>
      </w:r>
      <w:r w:rsidRPr="001014F5">
        <w:rPr>
          <w:sz w:val="28"/>
          <w:szCs w:val="28"/>
        </w:rPr>
        <w:t>ность качественного образования сельских школьников. На реализацию данной пр</w:t>
      </w:r>
      <w:r w:rsidRPr="001014F5">
        <w:rPr>
          <w:sz w:val="28"/>
          <w:szCs w:val="28"/>
        </w:rPr>
        <w:t>о</w:t>
      </w:r>
      <w:r w:rsidRPr="001014F5">
        <w:rPr>
          <w:sz w:val="28"/>
          <w:szCs w:val="28"/>
        </w:rPr>
        <w:t xml:space="preserve">граммы из местного бюджета за 2012 год было профинансировано 14195,2 тыс. руб. Бесперебойная доставка учащихся в школы обеспечивается МП « </w:t>
      </w:r>
      <w:proofErr w:type="spellStart"/>
      <w:r w:rsidRPr="001014F5">
        <w:rPr>
          <w:sz w:val="28"/>
          <w:szCs w:val="28"/>
        </w:rPr>
        <w:t>Промтрансснаб</w:t>
      </w:r>
      <w:proofErr w:type="spellEnd"/>
      <w:r w:rsidRPr="001014F5">
        <w:rPr>
          <w:sz w:val="28"/>
          <w:szCs w:val="28"/>
        </w:rPr>
        <w:t>».</w:t>
      </w:r>
    </w:p>
    <w:p w:rsidR="001014F5" w:rsidRPr="001014F5" w:rsidRDefault="001014F5" w:rsidP="001014F5">
      <w:pPr>
        <w:pStyle w:val="ab"/>
        <w:ind w:firstLine="720"/>
        <w:jc w:val="both"/>
        <w:rPr>
          <w:sz w:val="28"/>
          <w:szCs w:val="28"/>
        </w:rPr>
      </w:pPr>
      <w:r w:rsidRPr="001014F5">
        <w:rPr>
          <w:sz w:val="28"/>
          <w:szCs w:val="28"/>
        </w:rPr>
        <w:t xml:space="preserve">За 2012 год приобретены учебники на сумму 2589,4 </w:t>
      </w:r>
      <w:proofErr w:type="spellStart"/>
      <w:r w:rsidRPr="001014F5">
        <w:rPr>
          <w:sz w:val="28"/>
          <w:szCs w:val="28"/>
        </w:rPr>
        <w:t>тыс</w:t>
      </w:r>
      <w:proofErr w:type="gramStart"/>
      <w:r w:rsidRPr="001014F5">
        <w:rPr>
          <w:sz w:val="28"/>
          <w:szCs w:val="28"/>
        </w:rPr>
        <w:t>.р</w:t>
      </w:r>
      <w:proofErr w:type="gramEnd"/>
      <w:r w:rsidRPr="001014F5">
        <w:rPr>
          <w:sz w:val="28"/>
          <w:szCs w:val="28"/>
        </w:rPr>
        <w:t>уб</w:t>
      </w:r>
      <w:proofErr w:type="spellEnd"/>
      <w:r w:rsidRPr="001014F5">
        <w:rPr>
          <w:sz w:val="28"/>
          <w:szCs w:val="28"/>
        </w:rPr>
        <w:t>, технические сре</w:t>
      </w:r>
      <w:r w:rsidRPr="001014F5">
        <w:rPr>
          <w:sz w:val="28"/>
          <w:szCs w:val="28"/>
        </w:rPr>
        <w:t>д</w:t>
      </w:r>
      <w:r w:rsidRPr="001014F5">
        <w:rPr>
          <w:sz w:val="28"/>
          <w:szCs w:val="28"/>
        </w:rPr>
        <w:t xml:space="preserve">ства обучения на сумму 11907,4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>. По услугам доступа к сети Интернет изра</w:t>
      </w:r>
      <w:r w:rsidRPr="001014F5">
        <w:rPr>
          <w:sz w:val="28"/>
          <w:szCs w:val="28"/>
        </w:rPr>
        <w:t>с</w:t>
      </w:r>
      <w:r w:rsidRPr="001014F5">
        <w:rPr>
          <w:sz w:val="28"/>
          <w:szCs w:val="28"/>
        </w:rPr>
        <w:t xml:space="preserve">ходованы средства в сумме 1320,6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 xml:space="preserve">, в том числе за счет федеральных средств – 7,6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 xml:space="preserve">; областных средств – 1126,8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>.</w:t>
      </w:r>
    </w:p>
    <w:p w:rsidR="001014F5" w:rsidRPr="001014F5" w:rsidRDefault="001014F5" w:rsidP="001014F5">
      <w:pPr>
        <w:pStyle w:val="ab"/>
        <w:ind w:firstLine="720"/>
        <w:jc w:val="both"/>
        <w:rPr>
          <w:sz w:val="28"/>
          <w:szCs w:val="28"/>
        </w:rPr>
      </w:pPr>
      <w:r w:rsidRPr="001014F5">
        <w:rPr>
          <w:sz w:val="28"/>
          <w:szCs w:val="28"/>
        </w:rPr>
        <w:t xml:space="preserve">По программе духовно-нравственное здоровье израсходованы средства из местного бюджета в сумме 480,0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 xml:space="preserve">. на учебные занятия в </w:t>
      </w:r>
      <w:proofErr w:type="spellStart"/>
      <w:r w:rsidRPr="001014F5">
        <w:rPr>
          <w:sz w:val="28"/>
          <w:szCs w:val="28"/>
        </w:rPr>
        <w:t>ст.Старочеркасскую</w:t>
      </w:r>
      <w:proofErr w:type="spellEnd"/>
      <w:r w:rsidRPr="001014F5">
        <w:rPr>
          <w:sz w:val="28"/>
          <w:szCs w:val="28"/>
        </w:rPr>
        <w:t xml:space="preserve">, </w:t>
      </w:r>
      <w:r w:rsidRPr="001014F5">
        <w:rPr>
          <w:sz w:val="28"/>
          <w:szCs w:val="28"/>
        </w:rPr>
        <w:lastRenderedPageBreak/>
        <w:t xml:space="preserve">на проведение фестиваля православной культуры « Пасхальная капель. Край - родной Дон» 36,0 </w:t>
      </w:r>
      <w:proofErr w:type="spellStart"/>
      <w:r w:rsidRPr="001014F5">
        <w:rPr>
          <w:sz w:val="28"/>
          <w:szCs w:val="28"/>
        </w:rPr>
        <w:t>тыс</w:t>
      </w:r>
      <w:proofErr w:type="gramStart"/>
      <w:r w:rsidRPr="001014F5">
        <w:rPr>
          <w:sz w:val="28"/>
          <w:szCs w:val="28"/>
        </w:rPr>
        <w:t>.р</w:t>
      </w:r>
      <w:proofErr w:type="gramEnd"/>
      <w:r w:rsidRPr="001014F5">
        <w:rPr>
          <w:sz w:val="28"/>
          <w:szCs w:val="28"/>
        </w:rPr>
        <w:t>уб</w:t>
      </w:r>
      <w:proofErr w:type="spellEnd"/>
      <w:r w:rsidRPr="001014F5">
        <w:rPr>
          <w:sz w:val="28"/>
          <w:szCs w:val="28"/>
        </w:rPr>
        <w:t>.</w:t>
      </w:r>
    </w:p>
    <w:p w:rsidR="001014F5" w:rsidRPr="001014F5" w:rsidRDefault="001014F5" w:rsidP="001014F5">
      <w:pPr>
        <w:pStyle w:val="ab"/>
        <w:ind w:firstLine="720"/>
        <w:jc w:val="both"/>
        <w:rPr>
          <w:sz w:val="28"/>
          <w:szCs w:val="28"/>
        </w:rPr>
      </w:pPr>
      <w:r w:rsidRPr="001014F5">
        <w:rPr>
          <w:sz w:val="28"/>
          <w:szCs w:val="28"/>
        </w:rPr>
        <w:t>В летний период на базе образовательных учреждений действовало 15 лагерей дневного пребывания детей  всего оздоровлено 1514 учащихся. Финансирование осуществлялось за счет средств Министерства труда и социального развития Росто</w:t>
      </w:r>
      <w:r w:rsidRPr="001014F5">
        <w:rPr>
          <w:sz w:val="28"/>
          <w:szCs w:val="28"/>
        </w:rPr>
        <w:t>в</w:t>
      </w:r>
      <w:r w:rsidRPr="001014F5">
        <w:rPr>
          <w:sz w:val="28"/>
          <w:szCs w:val="28"/>
        </w:rPr>
        <w:t xml:space="preserve">ской области из расчета 122,89 руб. в день на одного ребенка, </w:t>
      </w:r>
      <w:proofErr w:type="spellStart"/>
      <w:r w:rsidRPr="001014F5">
        <w:rPr>
          <w:sz w:val="28"/>
          <w:szCs w:val="28"/>
        </w:rPr>
        <w:t>софинансирование</w:t>
      </w:r>
      <w:proofErr w:type="spellEnd"/>
      <w:r w:rsidRPr="001014F5">
        <w:rPr>
          <w:sz w:val="28"/>
          <w:szCs w:val="28"/>
        </w:rPr>
        <w:t xml:space="preserve"> местного бюджета составляет 20,18 руб. на одного ребенка. За 2012 год израсходов</w:t>
      </w:r>
      <w:r w:rsidRPr="001014F5">
        <w:rPr>
          <w:sz w:val="28"/>
          <w:szCs w:val="28"/>
        </w:rPr>
        <w:t>а</w:t>
      </w:r>
      <w:r w:rsidRPr="001014F5">
        <w:rPr>
          <w:sz w:val="28"/>
          <w:szCs w:val="28"/>
        </w:rPr>
        <w:t xml:space="preserve">ны денежные средства в сумме 2428,6 тыс. руб., из них за счет средств областного бюджета 2086,2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 xml:space="preserve">., из средств местного бюджета 342,4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 xml:space="preserve">.  По программе энергосбережение израсходованы денежные средства на газификацию школ № 48 </w:t>
      </w:r>
      <w:proofErr w:type="spellStart"/>
      <w:r w:rsidRPr="001014F5">
        <w:rPr>
          <w:sz w:val="28"/>
          <w:szCs w:val="28"/>
        </w:rPr>
        <w:t>х</w:t>
      </w:r>
      <w:proofErr w:type="gramStart"/>
      <w:r w:rsidRPr="001014F5">
        <w:rPr>
          <w:sz w:val="28"/>
          <w:szCs w:val="28"/>
        </w:rPr>
        <w:t>.А</w:t>
      </w:r>
      <w:proofErr w:type="gramEnd"/>
      <w:r w:rsidRPr="001014F5">
        <w:rPr>
          <w:sz w:val="28"/>
          <w:szCs w:val="28"/>
        </w:rPr>
        <w:t>лексеевка</w:t>
      </w:r>
      <w:proofErr w:type="spellEnd"/>
      <w:r w:rsidRPr="001014F5">
        <w:rPr>
          <w:sz w:val="28"/>
          <w:szCs w:val="28"/>
        </w:rPr>
        <w:t xml:space="preserve">, № 62 </w:t>
      </w:r>
      <w:proofErr w:type="spellStart"/>
      <w:r w:rsidRPr="001014F5">
        <w:rPr>
          <w:sz w:val="28"/>
          <w:szCs w:val="28"/>
        </w:rPr>
        <w:t>сл.Красюковская</w:t>
      </w:r>
      <w:proofErr w:type="spellEnd"/>
      <w:r w:rsidRPr="001014F5">
        <w:rPr>
          <w:sz w:val="28"/>
          <w:szCs w:val="28"/>
        </w:rPr>
        <w:t xml:space="preserve"> в сумме 2341,3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>.</w:t>
      </w:r>
    </w:p>
    <w:p w:rsidR="001014F5" w:rsidRPr="001014F5" w:rsidRDefault="001014F5" w:rsidP="001014F5">
      <w:pPr>
        <w:pStyle w:val="ab"/>
        <w:ind w:firstLine="720"/>
        <w:jc w:val="both"/>
        <w:rPr>
          <w:sz w:val="28"/>
          <w:szCs w:val="28"/>
        </w:rPr>
      </w:pPr>
      <w:r w:rsidRPr="001014F5">
        <w:rPr>
          <w:sz w:val="28"/>
          <w:szCs w:val="28"/>
        </w:rPr>
        <w:t xml:space="preserve">На </w:t>
      </w:r>
      <w:proofErr w:type="spellStart"/>
      <w:r w:rsidRPr="001014F5">
        <w:rPr>
          <w:sz w:val="28"/>
          <w:szCs w:val="28"/>
        </w:rPr>
        <w:t>энергообследование</w:t>
      </w:r>
      <w:proofErr w:type="spellEnd"/>
      <w:r w:rsidRPr="001014F5">
        <w:rPr>
          <w:sz w:val="28"/>
          <w:szCs w:val="28"/>
        </w:rPr>
        <w:t xml:space="preserve"> выделены денежные средства в сумме 2204,4 тыс. руб. На страхование имущества направлены средства в сумме 108,0 </w:t>
      </w:r>
      <w:proofErr w:type="spellStart"/>
      <w:r w:rsidRPr="001014F5">
        <w:rPr>
          <w:sz w:val="28"/>
          <w:szCs w:val="28"/>
        </w:rPr>
        <w:t>тыс</w:t>
      </w:r>
      <w:proofErr w:type="gramStart"/>
      <w:r w:rsidRPr="001014F5">
        <w:rPr>
          <w:sz w:val="28"/>
          <w:szCs w:val="28"/>
        </w:rPr>
        <w:t>.р</w:t>
      </w:r>
      <w:proofErr w:type="gramEnd"/>
      <w:r w:rsidRPr="001014F5">
        <w:rPr>
          <w:sz w:val="28"/>
          <w:szCs w:val="28"/>
        </w:rPr>
        <w:t>уб</w:t>
      </w:r>
      <w:proofErr w:type="spellEnd"/>
      <w:r w:rsidRPr="001014F5">
        <w:rPr>
          <w:sz w:val="28"/>
          <w:szCs w:val="28"/>
        </w:rPr>
        <w:t>., на аттест</w:t>
      </w:r>
      <w:r w:rsidRPr="001014F5">
        <w:rPr>
          <w:sz w:val="28"/>
          <w:szCs w:val="28"/>
        </w:rPr>
        <w:t>а</w:t>
      </w:r>
      <w:r w:rsidRPr="001014F5">
        <w:rPr>
          <w:sz w:val="28"/>
          <w:szCs w:val="28"/>
        </w:rPr>
        <w:t xml:space="preserve">цию рабочих мест – 1942,5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 xml:space="preserve">., на земельный налог -22420,0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 xml:space="preserve">, на налог на имущество 6741,4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 xml:space="preserve">., на  установку металлопластиковых окон – 818,1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>.</w:t>
      </w:r>
    </w:p>
    <w:p w:rsidR="001014F5" w:rsidRPr="001014F5" w:rsidRDefault="001014F5" w:rsidP="001014F5">
      <w:pPr>
        <w:pStyle w:val="ab"/>
        <w:ind w:firstLine="720"/>
        <w:jc w:val="both"/>
        <w:rPr>
          <w:sz w:val="28"/>
          <w:szCs w:val="28"/>
        </w:rPr>
      </w:pPr>
      <w:r w:rsidRPr="001014F5">
        <w:rPr>
          <w:sz w:val="28"/>
          <w:szCs w:val="28"/>
        </w:rPr>
        <w:t xml:space="preserve"> По программе профилактики терроризма и экстремизма на обслуживание тр</w:t>
      </w:r>
      <w:r w:rsidRPr="001014F5">
        <w:rPr>
          <w:sz w:val="28"/>
          <w:szCs w:val="28"/>
        </w:rPr>
        <w:t>е</w:t>
      </w:r>
      <w:r w:rsidRPr="001014F5">
        <w:rPr>
          <w:sz w:val="28"/>
          <w:szCs w:val="28"/>
        </w:rPr>
        <w:t xml:space="preserve">вожной кнопки израсходованы денежные средства в сумме 1863,9 </w:t>
      </w:r>
      <w:proofErr w:type="spellStart"/>
      <w:r w:rsidRPr="001014F5">
        <w:rPr>
          <w:sz w:val="28"/>
          <w:szCs w:val="28"/>
        </w:rPr>
        <w:t>тыс</w:t>
      </w:r>
      <w:proofErr w:type="gramStart"/>
      <w:r w:rsidRPr="001014F5">
        <w:rPr>
          <w:sz w:val="28"/>
          <w:szCs w:val="28"/>
        </w:rPr>
        <w:t>.р</w:t>
      </w:r>
      <w:proofErr w:type="gramEnd"/>
      <w:r w:rsidRPr="001014F5">
        <w:rPr>
          <w:sz w:val="28"/>
          <w:szCs w:val="28"/>
        </w:rPr>
        <w:t>уб</w:t>
      </w:r>
      <w:proofErr w:type="spellEnd"/>
      <w:r w:rsidRPr="001014F5">
        <w:rPr>
          <w:sz w:val="28"/>
          <w:szCs w:val="28"/>
        </w:rPr>
        <w:t>.</w:t>
      </w:r>
    </w:p>
    <w:p w:rsidR="001014F5" w:rsidRPr="001014F5" w:rsidRDefault="001014F5" w:rsidP="001014F5">
      <w:pPr>
        <w:pStyle w:val="ab"/>
        <w:ind w:firstLine="720"/>
        <w:jc w:val="both"/>
        <w:rPr>
          <w:sz w:val="28"/>
          <w:szCs w:val="28"/>
        </w:rPr>
      </w:pPr>
      <w:r w:rsidRPr="001014F5">
        <w:rPr>
          <w:sz w:val="28"/>
          <w:szCs w:val="28"/>
        </w:rPr>
        <w:t xml:space="preserve">По программе пожарной безопасности израсходованы денежные средства в сумме 973,1 </w:t>
      </w:r>
      <w:proofErr w:type="spellStart"/>
      <w:r w:rsidRPr="001014F5">
        <w:rPr>
          <w:sz w:val="28"/>
          <w:szCs w:val="28"/>
        </w:rPr>
        <w:t>тыс</w:t>
      </w:r>
      <w:proofErr w:type="gramStart"/>
      <w:r w:rsidRPr="001014F5">
        <w:rPr>
          <w:sz w:val="28"/>
          <w:szCs w:val="28"/>
        </w:rPr>
        <w:t>.р</w:t>
      </w:r>
      <w:proofErr w:type="gramEnd"/>
      <w:r w:rsidRPr="001014F5">
        <w:rPr>
          <w:sz w:val="28"/>
          <w:szCs w:val="28"/>
        </w:rPr>
        <w:t>уб</w:t>
      </w:r>
      <w:proofErr w:type="spellEnd"/>
      <w:r w:rsidRPr="001014F5">
        <w:rPr>
          <w:sz w:val="28"/>
          <w:szCs w:val="28"/>
        </w:rPr>
        <w:t xml:space="preserve">., в том числе на пропитку чердачных помещений 142,0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 xml:space="preserve">, на замеры сопротивления 456,8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>.</w:t>
      </w:r>
    </w:p>
    <w:p w:rsidR="001014F5" w:rsidRPr="001014F5" w:rsidRDefault="001014F5" w:rsidP="001014F5">
      <w:pPr>
        <w:pStyle w:val="ab"/>
        <w:ind w:firstLine="720"/>
        <w:jc w:val="both"/>
        <w:rPr>
          <w:sz w:val="28"/>
          <w:szCs w:val="28"/>
        </w:rPr>
      </w:pPr>
      <w:r w:rsidRPr="001014F5">
        <w:rPr>
          <w:sz w:val="28"/>
          <w:szCs w:val="28"/>
        </w:rPr>
        <w:t xml:space="preserve"> Уголь за 2012 год  завезен на сумму 7197,1 тыс. руб.</w:t>
      </w:r>
    </w:p>
    <w:p w:rsidR="001014F5" w:rsidRPr="001014F5" w:rsidRDefault="001014F5" w:rsidP="001014F5">
      <w:pPr>
        <w:pStyle w:val="ab"/>
        <w:ind w:firstLine="720"/>
        <w:jc w:val="both"/>
        <w:rPr>
          <w:sz w:val="28"/>
          <w:szCs w:val="28"/>
        </w:rPr>
      </w:pPr>
      <w:r w:rsidRPr="001014F5">
        <w:rPr>
          <w:sz w:val="28"/>
          <w:szCs w:val="28"/>
        </w:rPr>
        <w:t xml:space="preserve"> За 2012 год  количество опекаемых  в среднем составило 150 человек. На их содержание было профинансировано – 13820,2  тыс. руб. Размер средств на 1-го оп</w:t>
      </w:r>
      <w:r w:rsidRPr="001014F5">
        <w:rPr>
          <w:sz w:val="28"/>
          <w:szCs w:val="28"/>
        </w:rPr>
        <w:t>е</w:t>
      </w:r>
      <w:r w:rsidRPr="001014F5">
        <w:rPr>
          <w:sz w:val="28"/>
          <w:szCs w:val="28"/>
        </w:rPr>
        <w:t xml:space="preserve">каемого ребенка в месяц  составляет  7258  руб.  </w:t>
      </w:r>
    </w:p>
    <w:p w:rsidR="001014F5" w:rsidRPr="001014F5" w:rsidRDefault="001014F5" w:rsidP="001014F5">
      <w:pPr>
        <w:pStyle w:val="ab"/>
        <w:ind w:firstLine="720"/>
        <w:jc w:val="both"/>
        <w:rPr>
          <w:sz w:val="28"/>
          <w:szCs w:val="28"/>
        </w:rPr>
      </w:pPr>
      <w:r w:rsidRPr="001014F5">
        <w:rPr>
          <w:sz w:val="28"/>
          <w:szCs w:val="28"/>
        </w:rPr>
        <w:t>На осуществление полномочий по предоставлению мер социальной поддержки детей-сирот и детей, оставшихся без попечения родителей, переданных на воспит</w:t>
      </w:r>
      <w:r w:rsidRPr="001014F5">
        <w:rPr>
          <w:sz w:val="28"/>
          <w:szCs w:val="28"/>
        </w:rPr>
        <w:t>а</w:t>
      </w:r>
      <w:r w:rsidRPr="001014F5">
        <w:rPr>
          <w:sz w:val="28"/>
          <w:szCs w:val="28"/>
        </w:rPr>
        <w:t>ние в семьи опекунов или попечителей, приемные семьи и обучающихся в муниц</w:t>
      </w:r>
      <w:r w:rsidRPr="001014F5">
        <w:rPr>
          <w:sz w:val="28"/>
          <w:szCs w:val="28"/>
        </w:rPr>
        <w:t>и</w:t>
      </w:r>
      <w:r w:rsidRPr="001014F5">
        <w:rPr>
          <w:sz w:val="28"/>
          <w:szCs w:val="28"/>
        </w:rPr>
        <w:t>пальных общеобразовательных учреждениях, в части обеспечения бесплатным пр</w:t>
      </w:r>
      <w:r w:rsidRPr="001014F5">
        <w:rPr>
          <w:sz w:val="28"/>
          <w:szCs w:val="28"/>
        </w:rPr>
        <w:t>о</w:t>
      </w:r>
      <w:r w:rsidRPr="001014F5">
        <w:rPr>
          <w:sz w:val="28"/>
          <w:szCs w:val="28"/>
        </w:rPr>
        <w:t>ездом на городском, пригородном, в сельской местности – внутрирайонном тран</w:t>
      </w:r>
      <w:r w:rsidRPr="001014F5">
        <w:rPr>
          <w:sz w:val="28"/>
          <w:szCs w:val="28"/>
        </w:rPr>
        <w:t>с</w:t>
      </w:r>
      <w:r w:rsidRPr="001014F5">
        <w:rPr>
          <w:sz w:val="28"/>
          <w:szCs w:val="28"/>
        </w:rPr>
        <w:t xml:space="preserve">порте (кроме такси) профинансировано 261,0 </w:t>
      </w:r>
      <w:proofErr w:type="spellStart"/>
      <w:r w:rsidRPr="001014F5">
        <w:rPr>
          <w:sz w:val="28"/>
          <w:szCs w:val="28"/>
        </w:rPr>
        <w:t>тыс</w:t>
      </w:r>
      <w:proofErr w:type="gramStart"/>
      <w:r w:rsidRPr="001014F5">
        <w:rPr>
          <w:sz w:val="28"/>
          <w:szCs w:val="28"/>
        </w:rPr>
        <w:t>.р</w:t>
      </w:r>
      <w:proofErr w:type="gramEnd"/>
      <w:r w:rsidRPr="001014F5">
        <w:rPr>
          <w:sz w:val="28"/>
          <w:szCs w:val="28"/>
        </w:rPr>
        <w:t>уб</w:t>
      </w:r>
      <w:proofErr w:type="spellEnd"/>
      <w:r w:rsidRPr="001014F5">
        <w:rPr>
          <w:sz w:val="28"/>
          <w:szCs w:val="28"/>
        </w:rPr>
        <w:t>, пособие на одного ребенка с</w:t>
      </w:r>
      <w:r w:rsidRPr="001014F5">
        <w:rPr>
          <w:sz w:val="28"/>
          <w:szCs w:val="28"/>
        </w:rPr>
        <w:t>о</w:t>
      </w:r>
      <w:r w:rsidRPr="001014F5">
        <w:rPr>
          <w:sz w:val="28"/>
          <w:szCs w:val="28"/>
        </w:rPr>
        <w:t>ставляет 150 руб.</w:t>
      </w:r>
    </w:p>
    <w:p w:rsidR="001014F5" w:rsidRPr="001014F5" w:rsidRDefault="001014F5" w:rsidP="001014F5">
      <w:pPr>
        <w:pStyle w:val="ab"/>
        <w:ind w:firstLine="720"/>
        <w:jc w:val="both"/>
        <w:rPr>
          <w:sz w:val="28"/>
          <w:szCs w:val="28"/>
        </w:rPr>
      </w:pPr>
      <w:r w:rsidRPr="001014F5">
        <w:rPr>
          <w:sz w:val="28"/>
          <w:szCs w:val="28"/>
        </w:rPr>
        <w:t xml:space="preserve">На содержание 10 приемных семей (36 детей) за 2012 год  профинансировано 5421,4 </w:t>
      </w:r>
      <w:proofErr w:type="spellStart"/>
      <w:r w:rsidRPr="001014F5">
        <w:rPr>
          <w:sz w:val="28"/>
          <w:szCs w:val="28"/>
        </w:rPr>
        <w:t>тыс</w:t>
      </w:r>
      <w:proofErr w:type="gramStart"/>
      <w:r w:rsidRPr="001014F5">
        <w:rPr>
          <w:sz w:val="28"/>
          <w:szCs w:val="28"/>
        </w:rPr>
        <w:t>.р</w:t>
      </w:r>
      <w:proofErr w:type="gramEnd"/>
      <w:r w:rsidRPr="001014F5">
        <w:rPr>
          <w:sz w:val="28"/>
          <w:szCs w:val="28"/>
        </w:rPr>
        <w:t>уб</w:t>
      </w:r>
      <w:proofErr w:type="spellEnd"/>
      <w:r w:rsidRPr="001014F5">
        <w:rPr>
          <w:sz w:val="28"/>
          <w:szCs w:val="28"/>
        </w:rPr>
        <w:t xml:space="preserve">. Размер средств на одного ребенка  7258руб.  </w:t>
      </w:r>
    </w:p>
    <w:p w:rsidR="001014F5" w:rsidRPr="001014F5" w:rsidRDefault="001014F5" w:rsidP="001014F5">
      <w:pPr>
        <w:pStyle w:val="ab"/>
        <w:ind w:firstLine="720"/>
        <w:jc w:val="both"/>
        <w:rPr>
          <w:sz w:val="28"/>
          <w:szCs w:val="28"/>
        </w:rPr>
      </w:pPr>
      <w:r w:rsidRPr="001014F5">
        <w:rPr>
          <w:sz w:val="28"/>
          <w:szCs w:val="28"/>
        </w:rPr>
        <w:t xml:space="preserve"> За 2012 год  оплата на содержание детей в ДОУ-  13425,2 тыс. руб.  Средний размер родительской платы составил 996 руб.57 коп. Численность детей, на которых выплачивается компенсация части родительской платы – 1719 человек.</w:t>
      </w:r>
    </w:p>
    <w:p w:rsidR="001014F5" w:rsidRPr="001014F5" w:rsidRDefault="001014F5" w:rsidP="001014F5">
      <w:pPr>
        <w:pStyle w:val="ab"/>
        <w:ind w:firstLine="720"/>
        <w:jc w:val="both"/>
        <w:rPr>
          <w:sz w:val="28"/>
          <w:szCs w:val="28"/>
        </w:rPr>
      </w:pPr>
      <w:r w:rsidRPr="001014F5">
        <w:rPr>
          <w:sz w:val="28"/>
          <w:szCs w:val="28"/>
        </w:rPr>
        <w:t>За  2012 год  компенсация части родительской платы за содержание ребенка в детских дошкольных учреждениях  выплачена в сумме 3937,0 тыс. руб.</w:t>
      </w:r>
    </w:p>
    <w:p w:rsidR="001014F5" w:rsidRPr="001014F5" w:rsidRDefault="001014F5" w:rsidP="001014F5">
      <w:pPr>
        <w:shd w:val="clear" w:color="auto" w:fill="FFFFFF"/>
        <w:ind w:firstLine="709"/>
        <w:jc w:val="both"/>
        <w:rPr>
          <w:color w:val="000000"/>
          <w:spacing w:val="15"/>
          <w:sz w:val="28"/>
          <w:szCs w:val="28"/>
        </w:rPr>
      </w:pPr>
      <w:r w:rsidRPr="001014F5">
        <w:rPr>
          <w:sz w:val="28"/>
          <w:szCs w:val="28"/>
        </w:rPr>
        <w:lastRenderedPageBreak/>
        <w:t>За 2012 год  выплачены единовременные пособия при усыновлении, удочер</w:t>
      </w:r>
      <w:r w:rsidRPr="001014F5">
        <w:rPr>
          <w:sz w:val="28"/>
          <w:szCs w:val="28"/>
        </w:rPr>
        <w:t>е</w:t>
      </w:r>
      <w:r w:rsidRPr="001014F5">
        <w:rPr>
          <w:sz w:val="28"/>
          <w:szCs w:val="28"/>
        </w:rPr>
        <w:t xml:space="preserve">нии детей в сумме 308,7 </w:t>
      </w:r>
      <w:proofErr w:type="spellStart"/>
      <w:r w:rsidRPr="001014F5">
        <w:rPr>
          <w:sz w:val="28"/>
          <w:szCs w:val="28"/>
        </w:rPr>
        <w:t>тыс</w:t>
      </w:r>
      <w:proofErr w:type="gramStart"/>
      <w:r w:rsidRPr="001014F5">
        <w:rPr>
          <w:sz w:val="28"/>
          <w:szCs w:val="28"/>
        </w:rPr>
        <w:t>.р</w:t>
      </w:r>
      <w:proofErr w:type="gramEnd"/>
      <w:r w:rsidRPr="001014F5">
        <w:rPr>
          <w:sz w:val="28"/>
          <w:szCs w:val="28"/>
        </w:rPr>
        <w:t>уб</w:t>
      </w:r>
      <w:proofErr w:type="spellEnd"/>
      <w:r w:rsidRPr="001014F5">
        <w:rPr>
          <w:sz w:val="28"/>
          <w:szCs w:val="28"/>
        </w:rPr>
        <w:t xml:space="preserve"> ( 24 пособия), единовременное пособие старше 18 лет выплачено в сумме 79,9 </w:t>
      </w:r>
      <w:proofErr w:type="spellStart"/>
      <w:r w:rsidRPr="001014F5">
        <w:rPr>
          <w:sz w:val="28"/>
          <w:szCs w:val="28"/>
        </w:rPr>
        <w:t>тыс.руб</w:t>
      </w:r>
      <w:proofErr w:type="spellEnd"/>
      <w:r w:rsidRPr="001014F5">
        <w:rPr>
          <w:sz w:val="28"/>
          <w:szCs w:val="28"/>
        </w:rPr>
        <w:t xml:space="preserve"> (1пособие)</w:t>
      </w:r>
    </w:p>
    <w:p w:rsidR="007204BB" w:rsidRPr="003E7767" w:rsidRDefault="007204BB" w:rsidP="003E7767">
      <w:pPr>
        <w:ind w:firstLine="709"/>
        <w:jc w:val="center"/>
        <w:rPr>
          <w:sz w:val="28"/>
          <w:szCs w:val="28"/>
        </w:rPr>
      </w:pPr>
    </w:p>
    <w:p w:rsidR="00EE08FD" w:rsidRDefault="00EE08FD" w:rsidP="00EE08F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ИТОГИ РАЗВИТИЯ СИСТЕМЫ ОБРАЗОВАНИЯ В 2012 </w:t>
      </w:r>
      <w:r w:rsidR="00177CC2">
        <w:rPr>
          <w:b/>
          <w:bCs/>
          <w:sz w:val="23"/>
          <w:szCs w:val="23"/>
        </w:rPr>
        <w:t>ГОДУ</w:t>
      </w:r>
      <w:r w:rsidR="00F6253E">
        <w:rPr>
          <w:b/>
          <w:bCs/>
          <w:sz w:val="23"/>
          <w:szCs w:val="23"/>
        </w:rPr>
        <w:t>.</w:t>
      </w:r>
    </w:p>
    <w:p w:rsidR="00EE08FD" w:rsidRDefault="00EE08FD" w:rsidP="00EE08FD">
      <w:pPr>
        <w:pStyle w:val="Default"/>
        <w:jc w:val="center"/>
        <w:rPr>
          <w:sz w:val="23"/>
          <w:szCs w:val="23"/>
        </w:rPr>
      </w:pPr>
    </w:p>
    <w:p w:rsidR="00EE08FD" w:rsidRPr="00EE08FD" w:rsidRDefault="00EE08FD" w:rsidP="00854A0D">
      <w:pPr>
        <w:pStyle w:val="Default"/>
        <w:ind w:firstLine="708"/>
        <w:jc w:val="both"/>
        <w:rPr>
          <w:sz w:val="28"/>
          <w:szCs w:val="28"/>
        </w:rPr>
      </w:pPr>
      <w:r w:rsidRPr="00EE08FD">
        <w:rPr>
          <w:iCs/>
          <w:sz w:val="28"/>
          <w:szCs w:val="28"/>
        </w:rPr>
        <w:t>Образование сегодня стало одним из главных приоритетов общества и госуда</w:t>
      </w:r>
      <w:r w:rsidRPr="00EE08FD">
        <w:rPr>
          <w:iCs/>
          <w:sz w:val="28"/>
          <w:szCs w:val="28"/>
        </w:rPr>
        <w:t>р</w:t>
      </w:r>
      <w:r w:rsidRPr="00EE08FD">
        <w:rPr>
          <w:iCs/>
          <w:sz w:val="28"/>
          <w:szCs w:val="28"/>
        </w:rPr>
        <w:t>ства. Рост благосостояния граждан требует инвестиций в человеческий капитал. В эпоху быстрой смены технологий речь идет о формировании новой системы непр</w:t>
      </w:r>
      <w:r w:rsidRPr="00EE08FD">
        <w:rPr>
          <w:iCs/>
          <w:sz w:val="28"/>
          <w:szCs w:val="28"/>
        </w:rPr>
        <w:t>е</w:t>
      </w:r>
      <w:r w:rsidRPr="00EE08FD">
        <w:rPr>
          <w:iCs/>
          <w:sz w:val="28"/>
          <w:szCs w:val="28"/>
        </w:rPr>
        <w:t>рывного образования, подготовки квалифицированных кадров для экономики реги</w:t>
      </w:r>
      <w:r w:rsidRPr="00EE08FD">
        <w:rPr>
          <w:iCs/>
          <w:sz w:val="28"/>
          <w:szCs w:val="28"/>
        </w:rPr>
        <w:t>о</w:t>
      </w:r>
      <w:r w:rsidRPr="00EE08FD">
        <w:rPr>
          <w:iCs/>
          <w:sz w:val="28"/>
          <w:szCs w:val="28"/>
        </w:rPr>
        <w:t xml:space="preserve">на. </w:t>
      </w:r>
    </w:p>
    <w:p w:rsidR="00EE08FD" w:rsidRPr="00EE08FD" w:rsidRDefault="00EE08FD" w:rsidP="00854A0D">
      <w:pPr>
        <w:pStyle w:val="Default"/>
        <w:ind w:firstLine="708"/>
        <w:jc w:val="both"/>
        <w:rPr>
          <w:sz w:val="28"/>
          <w:szCs w:val="28"/>
        </w:rPr>
      </w:pPr>
      <w:r w:rsidRPr="00EE08FD">
        <w:rPr>
          <w:iCs/>
          <w:sz w:val="28"/>
          <w:szCs w:val="28"/>
        </w:rPr>
        <w:t xml:space="preserve">Состояние муниципальной системы образования свидетельствует о том, что образовательное пространство на территории Октябрьского района сохранено, но претерпело некоторые изменения, что позволило улучшить качество предоставления услуг дошкольного, общего и дополнительного образования. </w:t>
      </w:r>
    </w:p>
    <w:p w:rsidR="00EE08FD" w:rsidRPr="00EE08FD" w:rsidRDefault="00EE08FD" w:rsidP="00854A0D">
      <w:pPr>
        <w:pStyle w:val="Default"/>
        <w:ind w:firstLine="708"/>
        <w:jc w:val="both"/>
        <w:rPr>
          <w:sz w:val="28"/>
          <w:szCs w:val="28"/>
        </w:rPr>
      </w:pPr>
      <w:r w:rsidRPr="00EE08FD">
        <w:rPr>
          <w:iCs/>
          <w:sz w:val="28"/>
          <w:szCs w:val="28"/>
        </w:rPr>
        <w:t xml:space="preserve">Расширение </w:t>
      </w:r>
      <w:r w:rsidR="00854A0D">
        <w:rPr>
          <w:iCs/>
          <w:sz w:val="28"/>
          <w:szCs w:val="28"/>
        </w:rPr>
        <w:t xml:space="preserve">и </w:t>
      </w:r>
      <w:r w:rsidRPr="00EE08FD">
        <w:rPr>
          <w:iCs/>
          <w:sz w:val="28"/>
          <w:szCs w:val="28"/>
        </w:rPr>
        <w:t>видо</w:t>
      </w:r>
      <w:r w:rsidR="00854A0D">
        <w:rPr>
          <w:iCs/>
          <w:sz w:val="28"/>
          <w:szCs w:val="28"/>
        </w:rPr>
        <w:t xml:space="preserve">вое </w:t>
      </w:r>
      <w:r w:rsidRPr="00EE08FD">
        <w:rPr>
          <w:iCs/>
          <w:sz w:val="28"/>
          <w:szCs w:val="28"/>
        </w:rPr>
        <w:t>разнообрази</w:t>
      </w:r>
      <w:r w:rsidR="00854A0D">
        <w:rPr>
          <w:iCs/>
          <w:sz w:val="28"/>
          <w:szCs w:val="28"/>
        </w:rPr>
        <w:t>е</w:t>
      </w:r>
      <w:r w:rsidRPr="00EE08FD">
        <w:rPr>
          <w:iCs/>
          <w:sz w:val="28"/>
          <w:szCs w:val="28"/>
        </w:rPr>
        <w:t xml:space="preserve"> дошкольных образовательных учрежд</w:t>
      </w:r>
      <w:r w:rsidRPr="00EE08FD">
        <w:rPr>
          <w:iCs/>
          <w:sz w:val="28"/>
          <w:szCs w:val="28"/>
        </w:rPr>
        <w:t>е</w:t>
      </w:r>
      <w:r w:rsidRPr="00EE08FD">
        <w:rPr>
          <w:iCs/>
          <w:sz w:val="28"/>
          <w:szCs w:val="28"/>
        </w:rPr>
        <w:t>ний, вариативност</w:t>
      </w:r>
      <w:r w:rsidR="00854A0D">
        <w:rPr>
          <w:iCs/>
          <w:sz w:val="28"/>
          <w:szCs w:val="28"/>
        </w:rPr>
        <w:t>ь</w:t>
      </w:r>
      <w:r w:rsidRPr="00EE08FD">
        <w:rPr>
          <w:iCs/>
          <w:sz w:val="28"/>
          <w:szCs w:val="28"/>
        </w:rPr>
        <w:t xml:space="preserve"> дошкольного образования, в соответствии с потребностями нас</w:t>
      </w:r>
      <w:r w:rsidRPr="00EE08FD">
        <w:rPr>
          <w:iCs/>
          <w:sz w:val="28"/>
          <w:szCs w:val="28"/>
        </w:rPr>
        <w:t>е</w:t>
      </w:r>
      <w:r w:rsidRPr="00EE08FD">
        <w:rPr>
          <w:iCs/>
          <w:sz w:val="28"/>
          <w:szCs w:val="28"/>
        </w:rPr>
        <w:t>ления, позволило увеличить количество детей дошкольного возраста</w:t>
      </w:r>
      <w:r w:rsidR="00854A0D">
        <w:rPr>
          <w:iCs/>
          <w:sz w:val="28"/>
          <w:szCs w:val="28"/>
        </w:rPr>
        <w:t>,</w:t>
      </w:r>
      <w:r w:rsidRPr="00EE08FD">
        <w:rPr>
          <w:iCs/>
          <w:sz w:val="28"/>
          <w:szCs w:val="28"/>
        </w:rPr>
        <w:t xml:space="preserve"> охваченных с</w:t>
      </w:r>
      <w:r w:rsidRPr="00EE08FD">
        <w:rPr>
          <w:iCs/>
          <w:sz w:val="28"/>
          <w:szCs w:val="28"/>
        </w:rPr>
        <w:t>и</w:t>
      </w:r>
      <w:r w:rsidRPr="00EE08FD">
        <w:rPr>
          <w:iCs/>
          <w:sz w:val="28"/>
          <w:szCs w:val="28"/>
        </w:rPr>
        <w:t xml:space="preserve">стемой дошкольного образования. </w:t>
      </w:r>
    </w:p>
    <w:p w:rsidR="00EE08FD" w:rsidRPr="00EE08FD" w:rsidRDefault="00EE08FD" w:rsidP="00854A0D">
      <w:pPr>
        <w:pStyle w:val="Default"/>
        <w:ind w:firstLine="708"/>
        <w:jc w:val="both"/>
        <w:rPr>
          <w:sz w:val="28"/>
          <w:szCs w:val="28"/>
        </w:rPr>
      </w:pPr>
      <w:proofErr w:type="gramStart"/>
      <w:r w:rsidRPr="00EE08FD">
        <w:rPr>
          <w:iCs/>
          <w:sz w:val="28"/>
          <w:szCs w:val="28"/>
        </w:rPr>
        <w:t>Созданы условия для самореализации и самоопределения каждого обучающ</w:t>
      </w:r>
      <w:r w:rsidRPr="00EE08FD">
        <w:rPr>
          <w:iCs/>
          <w:sz w:val="28"/>
          <w:szCs w:val="28"/>
        </w:rPr>
        <w:t>е</w:t>
      </w:r>
      <w:r w:rsidRPr="00EE08FD">
        <w:rPr>
          <w:iCs/>
          <w:sz w:val="28"/>
          <w:szCs w:val="28"/>
        </w:rPr>
        <w:t xml:space="preserve">гося - проведены мероприятия по апробации нового содержания и форм организации учебного процесса с учетом потребностей рынка труда и обеспечения осознанного выбора учащимися будущей профессии. </w:t>
      </w:r>
      <w:proofErr w:type="gramEnd"/>
    </w:p>
    <w:p w:rsidR="00EE08FD" w:rsidRPr="00EE08FD" w:rsidRDefault="00EE08FD" w:rsidP="00854A0D">
      <w:pPr>
        <w:pStyle w:val="Default"/>
        <w:ind w:firstLine="708"/>
        <w:jc w:val="both"/>
        <w:rPr>
          <w:iCs/>
          <w:sz w:val="28"/>
          <w:szCs w:val="28"/>
        </w:rPr>
      </w:pPr>
      <w:proofErr w:type="gramStart"/>
      <w:r w:rsidRPr="00EE08FD">
        <w:rPr>
          <w:iCs/>
          <w:sz w:val="28"/>
          <w:szCs w:val="28"/>
        </w:rPr>
        <w:t>Обеспечены свободным доступом к сети Интернет 100 % школ района, лице</w:t>
      </w:r>
      <w:r w:rsidRPr="00EE08FD">
        <w:rPr>
          <w:iCs/>
          <w:sz w:val="28"/>
          <w:szCs w:val="28"/>
        </w:rPr>
        <w:t>н</w:t>
      </w:r>
      <w:r w:rsidRPr="00EE08FD">
        <w:rPr>
          <w:iCs/>
          <w:sz w:val="28"/>
          <w:szCs w:val="28"/>
        </w:rPr>
        <w:t>зионными программными продуктами – 100 %.</w:t>
      </w:r>
      <w:proofErr w:type="gramEnd"/>
    </w:p>
    <w:p w:rsidR="00EE08FD" w:rsidRPr="00EE08FD" w:rsidRDefault="00EE08FD" w:rsidP="00854A0D">
      <w:pPr>
        <w:pStyle w:val="Default"/>
        <w:ind w:firstLine="708"/>
        <w:jc w:val="both"/>
        <w:rPr>
          <w:sz w:val="28"/>
          <w:szCs w:val="28"/>
        </w:rPr>
      </w:pPr>
      <w:r w:rsidRPr="00EE08FD">
        <w:rPr>
          <w:iCs/>
          <w:sz w:val="28"/>
          <w:szCs w:val="28"/>
        </w:rPr>
        <w:t>Принятые меры по профилактике социального сиротства, позволили сократить количество детей, чьи родители лишены родительских прав. В полной мере реализ</w:t>
      </w:r>
      <w:r w:rsidRPr="00EE08FD">
        <w:rPr>
          <w:iCs/>
          <w:sz w:val="28"/>
          <w:szCs w:val="28"/>
        </w:rPr>
        <w:t>у</w:t>
      </w:r>
      <w:r w:rsidRPr="00EE08FD">
        <w:rPr>
          <w:iCs/>
          <w:sz w:val="28"/>
          <w:szCs w:val="28"/>
        </w:rPr>
        <w:t>ются меры по дополнительным социальным гарантиям детей, оставшихся без поп</w:t>
      </w:r>
      <w:r w:rsidRPr="00EE08FD">
        <w:rPr>
          <w:iCs/>
          <w:sz w:val="28"/>
          <w:szCs w:val="28"/>
        </w:rPr>
        <w:t>е</w:t>
      </w:r>
      <w:r w:rsidRPr="00EE08FD">
        <w:rPr>
          <w:iCs/>
          <w:sz w:val="28"/>
          <w:szCs w:val="28"/>
        </w:rPr>
        <w:t xml:space="preserve">чения родителей. </w:t>
      </w:r>
    </w:p>
    <w:p w:rsidR="00EE08FD" w:rsidRPr="00EE08FD" w:rsidRDefault="00EE08FD" w:rsidP="00854A0D">
      <w:pPr>
        <w:pStyle w:val="Default"/>
        <w:ind w:firstLine="708"/>
        <w:jc w:val="both"/>
        <w:rPr>
          <w:sz w:val="28"/>
          <w:szCs w:val="28"/>
        </w:rPr>
      </w:pPr>
      <w:r w:rsidRPr="00EE08FD">
        <w:rPr>
          <w:iCs/>
          <w:sz w:val="28"/>
          <w:szCs w:val="28"/>
        </w:rPr>
        <w:t xml:space="preserve">Количество инновационных программ дополнительного образования детей увеличилось на 40 %. По итогам участия школьников в конкурсах и олимпиадах на 5 % увеличилось число победителей Всероссийских и Международных конкурсов. </w:t>
      </w:r>
    </w:p>
    <w:p w:rsidR="00EE08FD" w:rsidRPr="00EE08FD" w:rsidRDefault="00EE08FD" w:rsidP="00EE08FD">
      <w:pPr>
        <w:pStyle w:val="Default"/>
        <w:jc w:val="both"/>
        <w:rPr>
          <w:iCs/>
          <w:sz w:val="28"/>
          <w:szCs w:val="28"/>
        </w:rPr>
      </w:pPr>
      <w:r w:rsidRPr="00EE08FD">
        <w:rPr>
          <w:iCs/>
          <w:sz w:val="28"/>
          <w:szCs w:val="28"/>
        </w:rPr>
        <w:t>Выявлено значительное снижение количества учащихся, состоящих на профилакт</w:t>
      </w:r>
      <w:r w:rsidRPr="00EE08FD">
        <w:rPr>
          <w:iCs/>
          <w:sz w:val="28"/>
          <w:szCs w:val="28"/>
        </w:rPr>
        <w:t>и</w:t>
      </w:r>
      <w:r w:rsidRPr="00EE08FD">
        <w:rPr>
          <w:iCs/>
          <w:sz w:val="28"/>
          <w:szCs w:val="28"/>
        </w:rPr>
        <w:t>ческом учете в общеобразовательных учреждениях.</w:t>
      </w:r>
    </w:p>
    <w:p w:rsidR="00EE08FD" w:rsidRPr="00EE08FD" w:rsidRDefault="00EE08FD" w:rsidP="00854A0D">
      <w:pPr>
        <w:pStyle w:val="Default"/>
        <w:jc w:val="both"/>
        <w:rPr>
          <w:color w:val="auto"/>
          <w:sz w:val="28"/>
          <w:szCs w:val="28"/>
        </w:rPr>
      </w:pPr>
      <w:r w:rsidRPr="00EE08FD">
        <w:rPr>
          <w:iCs/>
          <w:color w:val="auto"/>
          <w:sz w:val="28"/>
          <w:szCs w:val="28"/>
        </w:rPr>
        <w:t xml:space="preserve">Мероприятия районных целевых программ выполнены на 100 %. </w:t>
      </w:r>
    </w:p>
    <w:p w:rsidR="00EE08FD" w:rsidRPr="00EE08FD" w:rsidRDefault="00EE08FD" w:rsidP="00854A0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E08FD">
        <w:rPr>
          <w:iCs/>
          <w:color w:val="auto"/>
          <w:sz w:val="28"/>
          <w:szCs w:val="28"/>
        </w:rPr>
        <w:t>Практика проведения выездных встреч с работниками системы образования, с жителями населенных пунктов позволила уменьшить число обращений граждан и сделать более открытой и привлекательной образовательную сферу для сотруднич</w:t>
      </w:r>
      <w:r w:rsidRPr="00EE08FD">
        <w:rPr>
          <w:iCs/>
          <w:color w:val="auto"/>
          <w:sz w:val="28"/>
          <w:szCs w:val="28"/>
        </w:rPr>
        <w:t>е</w:t>
      </w:r>
      <w:r w:rsidRPr="00EE08FD">
        <w:rPr>
          <w:iCs/>
          <w:color w:val="auto"/>
          <w:sz w:val="28"/>
          <w:szCs w:val="28"/>
        </w:rPr>
        <w:t xml:space="preserve">ства по различным направлениям. </w:t>
      </w:r>
    </w:p>
    <w:p w:rsidR="00EE08FD" w:rsidRPr="00EE08FD" w:rsidRDefault="00EE08FD" w:rsidP="00854A0D">
      <w:pPr>
        <w:ind w:firstLine="708"/>
        <w:jc w:val="both"/>
        <w:rPr>
          <w:sz w:val="28"/>
          <w:szCs w:val="28"/>
        </w:rPr>
      </w:pPr>
      <w:r w:rsidRPr="00EE08FD">
        <w:rPr>
          <w:iCs/>
          <w:sz w:val="28"/>
          <w:szCs w:val="28"/>
        </w:rPr>
        <w:t>Анализируя развитие системы образования района необходимо отметить, что сложившаяся муниципальная система образования стабильно функционирует, обр</w:t>
      </w:r>
      <w:r w:rsidRPr="00EE08FD">
        <w:rPr>
          <w:iCs/>
          <w:sz w:val="28"/>
          <w:szCs w:val="28"/>
        </w:rPr>
        <w:t>а</w:t>
      </w:r>
      <w:r w:rsidRPr="00EE08FD">
        <w:rPr>
          <w:iCs/>
          <w:sz w:val="28"/>
          <w:szCs w:val="28"/>
        </w:rPr>
        <w:t>зовательные учреждения в тесном взаимодействии решают возникающие проблемы, осуществляя на практике принцип общественно – государственного управления обр</w:t>
      </w:r>
      <w:r w:rsidRPr="00EE08FD">
        <w:rPr>
          <w:iCs/>
          <w:sz w:val="28"/>
          <w:szCs w:val="28"/>
        </w:rPr>
        <w:t>а</w:t>
      </w:r>
      <w:r w:rsidRPr="00EE08FD">
        <w:rPr>
          <w:iCs/>
          <w:sz w:val="28"/>
          <w:szCs w:val="28"/>
        </w:rPr>
        <w:t>зованием, что позволяет гарантировать дальнейшее развитие образовательной сферы района.</w:t>
      </w:r>
    </w:p>
    <w:p w:rsidR="00234D59" w:rsidRDefault="00234D59" w:rsidP="000A4D1B">
      <w:pPr>
        <w:rPr>
          <w:sz w:val="26"/>
          <w:szCs w:val="26"/>
        </w:rPr>
      </w:pPr>
    </w:p>
    <w:p w:rsidR="00A01323" w:rsidRDefault="00234D59" w:rsidP="00B86A2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01323">
        <w:rPr>
          <w:b/>
          <w:bCs/>
          <w:sz w:val="28"/>
          <w:szCs w:val="28"/>
        </w:rPr>
        <w:lastRenderedPageBreak/>
        <w:t>Приоритетные направления деятельности</w:t>
      </w:r>
      <w:r w:rsidR="00B86A26" w:rsidRPr="00A01323">
        <w:rPr>
          <w:b/>
          <w:bCs/>
          <w:sz w:val="28"/>
          <w:szCs w:val="28"/>
        </w:rPr>
        <w:t xml:space="preserve"> Отдела </w:t>
      </w:r>
      <w:r w:rsidRPr="00A01323">
        <w:rPr>
          <w:b/>
          <w:bCs/>
          <w:sz w:val="28"/>
          <w:szCs w:val="28"/>
        </w:rPr>
        <w:t>образования</w:t>
      </w:r>
    </w:p>
    <w:p w:rsidR="00B86A26" w:rsidRPr="00A01323" w:rsidRDefault="00234D59" w:rsidP="00B86A2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01323">
        <w:rPr>
          <w:b/>
          <w:bCs/>
          <w:sz w:val="28"/>
          <w:szCs w:val="28"/>
        </w:rPr>
        <w:t xml:space="preserve"> и задачи на 2013 год</w:t>
      </w:r>
      <w:r w:rsidR="00B86A26" w:rsidRPr="00A01323">
        <w:rPr>
          <w:b/>
          <w:bCs/>
          <w:sz w:val="28"/>
          <w:szCs w:val="28"/>
        </w:rPr>
        <w:t>.</w:t>
      </w:r>
    </w:p>
    <w:p w:rsidR="00600CD9" w:rsidRDefault="00935B22" w:rsidP="00600CD9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935B22">
        <w:rPr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. </w:t>
      </w:r>
      <w:r w:rsidR="00600CD9" w:rsidRPr="00B86A26">
        <w:rPr>
          <w:sz w:val="28"/>
          <w:szCs w:val="28"/>
        </w:rPr>
        <w:t>Обеспечение условий осуществления государственной</w:t>
      </w:r>
      <w:r w:rsidR="00600CD9">
        <w:rPr>
          <w:sz w:val="28"/>
          <w:szCs w:val="28"/>
        </w:rPr>
        <w:t xml:space="preserve"> </w:t>
      </w:r>
      <w:r w:rsidR="00600CD9" w:rsidRPr="00B86A26">
        <w:rPr>
          <w:sz w:val="28"/>
          <w:szCs w:val="28"/>
        </w:rPr>
        <w:t xml:space="preserve">образовательной политики </w:t>
      </w:r>
      <w:r w:rsidR="00600CD9">
        <w:rPr>
          <w:sz w:val="28"/>
          <w:szCs w:val="28"/>
        </w:rPr>
        <w:t>Ростовской области  в Октябрьском районе, в соответствии с д</w:t>
      </w:r>
      <w:r w:rsidR="00600CD9" w:rsidRPr="00B86A26">
        <w:rPr>
          <w:sz w:val="28"/>
          <w:szCs w:val="28"/>
        </w:rPr>
        <w:t>ействующим законод</w:t>
      </w:r>
      <w:r w:rsidR="00600CD9" w:rsidRPr="00B86A26">
        <w:rPr>
          <w:sz w:val="28"/>
          <w:szCs w:val="28"/>
        </w:rPr>
        <w:t>а</w:t>
      </w:r>
      <w:r w:rsidR="00600CD9" w:rsidRPr="00B86A26">
        <w:rPr>
          <w:sz w:val="28"/>
          <w:szCs w:val="28"/>
        </w:rPr>
        <w:t>тельством, полномочия</w:t>
      </w:r>
      <w:r w:rsidR="00600CD9">
        <w:rPr>
          <w:sz w:val="28"/>
          <w:szCs w:val="28"/>
        </w:rPr>
        <w:t xml:space="preserve">ми субъекта, Посланиями и </w:t>
      </w:r>
      <w:r w:rsidR="00600CD9" w:rsidRPr="00B86A26">
        <w:rPr>
          <w:sz w:val="28"/>
          <w:szCs w:val="28"/>
        </w:rPr>
        <w:t>Указами Президента РФ.</w:t>
      </w:r>
    </w:p>
    <w:p w:rsidR="00234D59" w:rsidRDefault="00600CD9" w:rsidP="00600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34D59" w:rsidRPr="00B86A26">
        <w:rPr>
          <w:sz w:val="28"/>
          <w:szCs w:val="28"/>
        </w:rPr>
        <w:t xml:space="preserve">Осуществление </w:t>
      </w:r>
      <w:proofErr w:type="gramStart"/>
      <w:r w:rsidR="00234D59" w:rsidRPr="00B86A26">
        <w:rPr>
          <w:sz w:val="28"/>
          <w:szCs w:val="28"/>
        </w:rPr>
        <w:t>контроля за</w:t>
      </w:r>
      <w:proofErr w:type="gramEnd"/>
      <w:r w:rsidR="00234D59" w:rsidRPr="00B86A26">
        <w:rPr>
          <w:sz w:val="28"/>
          <w:szCs w:val="28"/>
        </w:rPr>
        <w:t xml:space="preserve"> соблюдением федерального и</w:t>
      </w:r>
      <w:r w:rsidR="00B86A26" w:rsidRPr="00B86A26">
        <w:rPr>
          <w:b/>
          <w:bCs/>
          <w:sz w:val="28"/>
          <w:szCs w:val="28"/>
        </w:rPr>
        <w:t xml:space="preserve"> </w:t>
      </w:r>
      <w:r w:rsidR="00234D59" w:rsidRPr="00B86A26">
        <w:rPr>
          <w:sz w:val="28"/>
          <w:szCs w:val="28"/>
        </w:rPr>
        <w:t>регионального законод</w:t>
      </w:r>
      <w:r w:rsidR="00234D59" w:rsidRPr="00B86A26">
        <w:rPr>
          <w:sz w:val="28"/>
          <w:szCs w:val="28"/>
        </w:rPr>
        <w:t>а</w:t>
      </w:r>
      <w:r w:rsidR="00234D59" w:rsidRPr="00B86A26">
        <w:rPr>
          <w:sz w:val="28"/>
          <w:szCs w:val="28"/>
        </w:rPr>
        <w:t xml:space="preserve">тельства в сфере образования в </w:t>
      </w:r>
      <w:r w:rsidR="00F6253E">
        <w:rPr>
          <w:sz w:val="28"/>
          <w:szCs w:val="28"/>
        </w:rPr>
        <w:t>Октябрьском районе</w:t>
      </w:r>
      <w:r w:rsidR="00234D59" w:rsidRPr="00B86A26">
        <w:rPr>
          <w:sz w:val="28"/>
          <w:szCs w:val="28"/>
        </w:rPr>
        <w:t>.</w:t>
      </w:r>
    </w:p>
    <w:p w:rsidR="00935B22" w:rsidRDefault="00600CD9" w:rsidP="00600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35B22">
        <w:rPr>
          <w:sz w:val="28"/>
          <w:szCs w:val="28"/>
        </w:rPr>
        <w:t xml:space="preserve">. </w:t>
      </w:r>
      <w:r w:rsidR="00935B22" w:rsidRPr="00935B22">
        <w:rPr>
          <w:sz w:val="28"/>
          <w:szCs w:val="28"/>
        </w:rPr>
        <w:t>Обеспечение государственных гарантий прав граждан на получение общедосту</w:t>
      </w:r>
      <w:r w:rsidR="00935B22" w:rsidRPr="00935B22">
        <w:rPr>
          <w:sz w:val="28"/>
          <w:szCs w:val="28"/>
        </w:rPr>
        <w:t>п</w:t>
      </w:r>
      <w:r w:rsidR="00935B22" w:rsidRPr="00935B22">
        <w:rPr>
          <w:sz w:val="28"/>
          <w:szCs w:val="28"/>
        </w:rPr>
        <w:t>ного и бесплатного дошкольного, начального общего, основного общего, среднего (полного) общего образования, а также дополнительного образования в образов</w:t>
      </w:r>
      <w:r w:rsidR="00935B22" w:rsidRPr="00935B22">
        <w:rPr>
          <w:sz w:val="28"/>
          <w:szCs w:val="28"/>
        </w:rPr>
        <w:t>а</w:t>
      </w:r>
      <w:r w:rsidR="00935B22" w:rsidRPr="00935B22">
        <w:rPr>
          <w:sz w:val="28"/>
          <w:szCs w:val="28"/>
        </w:rPr>
        <w:t>тельных учреждениях района</w:t>
      </w:r>
      <w:r w:rsidR="00935B22">
        <w:rPr>
          <w:sz w:val="28"/>
          <w:szCs w:val="28"/>
        </w:rPr>
        <w:t>.</w:t>
      </w:r>
    </w:p>
    <w:p w:rsidR="00600CD9" w:rsidRPr="00600CD9" w:rsidRDefault="00600CD9" w:rsidP="00600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600CD9">
        <w:rPr>
          <w:sz w:val="28"/>
          <w:szCs w:val="28"/>
        </w:rPr>
        <w:t xml:space="preserve"> </w:t>
      </w:r>
      <w:r w:rsidRPr="00B86A26">
        <w:rPr>
          <w:sz w:val="28"/>
          <w:szCs w:val="28"/>
        </w:rPr>
        <w:t xml:space="preserve">Формирование </w:t>
      </w:r>
      <w:r>
        <w:rPr>
          <w:sz w:val="28"/>
          <w:szCs w:val="28"/>
        </w:rPr>
        <w:t xml:space="preserve">современной модели образования, </w:t>
      </w:r>
      <w:r w:rsidRPr="00B86A26">
        <w:rPr>
          <w:sz w:val="28"/>
          <w:szCs w:val="28"/>
        </w:rPr>
        <w:t>ориентированной на пов</w:t>
      </w:r>
      <w:r>
        <w:rPr>
          <w:sz w:val="28"/>
          <w:szCs w:val="28"/>
        </w:rPr>
        <w:t xml:space="preserve">ышение эффективности управления </w:t>
      </w:r>
      <w:r w:rsidRPr="00B86A26">
        <w:rPr>
          <w:sz w:val="28"/>
          <w:szCs w:val="28"/>
        </w:rPr>
        <w:t>образовательными ресурсами и совершенствование кач</w:t>
      </w:r>
      <w:r w:rsidRPr="00B86A26">
        <w:rPr>
          <w:sz w:val="28"/>
          <w:szCs w:val="28"/>
        </w:rPr>
        <w:t>е</w:t>
      </w:r>
      <w:r>
        <w:rPr>
          <w:sz w:val="28"/>
          <w:szCs w:val="28"/>
        </w:rPr>
        <w:t>ства образования.</w:t>
      </w:r>
    </w:p>
    <w:p w:rsidR="00600CD9" w:rsidRPr="00B86A26" w:rsidRDefault="00600CD9" w:rsidP="00600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Wingdings-Regular"/>
          <w:sz w:val="28"/>
          <w:szCs w:val="28"/>
        </w:rPr>
        <w:t>5</w:t>
      </w:r>
      <w:r w:rsidR="00935B22">
        <w:rPr>
          <w:rFonts w:eastAsia="Wingdings-Regular"/>
          <w:sz w:val="28"/>
          <w:szCs w:val="28"/>
        </w:rPr>
        <w:t xml:space="preserve">.  </w:t>
      </w:r>
      <w:r w:rsidRPr="00B86A26">
        <w:rPr>
          <w:sz w:val="28"/>
          <w:szCs w:val="28"/>
        </w:rPr>
        <w:t>Реализация мер по м</w:t>
      </w:r>
      <w:r>
        <w:rPr>
          <w:sz w:val="28"/>
          <w:szCs w:val="28"/>
        </w:rPr>
        <w:t xml:space="preserve">одернизации общего образования, </w:t>
      </w:r>
      <w:r w:rsidRPr="00B86A26">
        <w:rPr>
          <w:sz w:val="28"/>
          <w:szCs w:val="28"/>
        </w:rPr>
        <w:t>приоритетного национал</w:t>
      </w:r>
      <w:r w:rsidRPr="00B86A26">
        <w:rPr>
          <w:sz w:val="28"/>
          <w:szCs w:val="28"/>
        </w:rPr>
        <w:t>ь</w:t>
      </w:r>
      <w:r w:rsidRPr="00B86A26">
        <w:rPr>
          <w:sz w:val="28"/>
          <w:szCs w:val="28"/>
        </w:rPr>
        <w:t>ного прое</w:t>
      </w:r>
      <w:r>
        <w:rPr>
          <w:sz w:val="28"/>
          <w:szCs w:val="28"/>
        </w:rPr>
        <w:t xml:space="preserve">кта «Образование», национальной </w:t>
      </w:r>
      <w:r w:rsidRPr="00B86A26">
        <w:rPr>
          <w:sz w:val="28"/>
          <w:szCs w:val="28"/>
        </w:rPr>
        <w:t>образовательной инициативы «Н</w:t>
      </w:r>
      <w:r>
        <w:rPr>
          <w:sz w:val="28"/>
          <w:szCs w:val="28"/>
        </w:rPr>
        <w:t>аша 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вая школа», федеральной и </w:t>
      </w:r>
      <w:r w:rsidRPr="00B86A26">
        <w:rPr>
          <w:sz w:val="28"/>
          <w:szCs w:val="28"/>
        </w:rPr>
        <w:t>областной программ развития образо</w:t>
      </w:r>
      <w:r>
        <w:rPr>
          <w:sz w:val="28"/>
          <w:szCs w:val="28"/>
        </w:rPr>
        <w:t xml:space="preserve">вания, приоритетных направлений </w:t>
      </w:r>
      <w:r w:rsidRPr="00B86A26">
        <w:rPr>
          <w:sz w:val="28"/>
          <w:szCs w:val="28"/>
        </w:rPr>
        <w:t xml:space="preserve">модернизации системы образования в </w:t>
      </w:r>
      <w:r>
        <w:rPr>
          <w:sz w:val="28"/>
          <w:szCs w:val="28"/>
        </w:rPr>
        <w:t>Октябрьском районе</w:t>
      </w:r>
      <w:r w:rsidRPr="00B86A26">
        <w:rPr>
          <w:sz w:val="28"/>
          <w:szCs w:val="28"/>
        </w:rPr>
        <w:t xml:space="preserve"> на 2013 и</w:t>
      </w:r>
    </w:p>
    <w:p w:rsidR="00600CD9" w:rsidRPr="00B86A26" w:rsidRDefault="00600CD9" w:rsidP="00600CD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86A26">
        <w:rPr>
          <w:sz w:val="28"/>
          <w:szCs w:val="28"/>
        </w:rPr>
        <w:t>последующие годы, стратегии развития образования до 2020 года.</w:t>
      </w:r>
    </w:p>
    <w:p w:rsidR="00234D59" w:rsidRPr="00B86A26" w:rsidRDefault="00600CD9" w:rsidP="00600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Wingdings-Regular"/>
          <w:sz w:val="28"/>
          <w:szCs w:val="28"/>
        </w:rPr>
        <w:t>6</w:t>
      </w:r>
      <w:r w:rsidR="00935B22">
        <w:rPr>
          <w:rFonts w:eastAsia="Wingdings-Regular"/>
          <w:sz w:val="28"/>
          <w:szCs w:val="28"/>
        </w:rPr>
        <w:t xml:space="preserve">. </w:t>
      </w:r>
      <w:r w:rsidR="00234D59" w:rsidRPr="00B86A26">
        <w:rPr>
          <w:sz w:val="28"/>
          <w:szCs w:val="28"/>
        </w:rPr>
        <w:t>Внедрение эффективных методов управления ресурсами в сфере</w:t>
      </w:r>
      <w:r w:rsidR="00B86A26" w:rsidRPr="00B86A26">
        <w:rPr>
          <w:sz w:val="28"/>
          <w:szCs w:val="28"/>
        </w:rPr>
        <w:t xml:space="preserve"> </w:t>
      </w:r>
      <w:r w:rsidR="00234D59" w:rsidRPr="00B86A26">
        <w:rPr>
          <w:sz w:val="28"/>
          <w:szCs w:val="28"/>
        </w:rPr>
        <w:t>образования.</w:t>
      </w:r>
    </w:p>
    <w:p w:rsidR="00234D59" w:rsidRPr="00B86A26" w:rsidRDefault="00600CD9" w:rsidP="00600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Wingdings-Regular"/>
          <w:sz w:val="28"/>
          <w:szCs w:val="28"/>
        </w:rPr>
        <w:t>7</w:t>
      </w:r>
      <w:r w:rsidR="00935B22">
        <w:rPr>
          <w:rFonts w:eastAsia="Wingdings-Regular"/>
          <w:sz w:val="28"/>
          <w:szCs w:val="28"/>
        </w:rPr>
        <w:t xml:space="preserve">. </w:t>
      </w:r>
      <w:r w:rsidR="00F6253E">
        <w:rPr>
          <w:sz w:val="28"/>
          <w:szCs w:val="28"/>
        </w:rPr>
        <w:t>П</w:t>
      </w:r>
      <w:r w:rsidR="00234D59" w:rsidRPr="00B86A26">
        <w:rPr>
          <w:sz w:val="28"/>
          <w:szCs w:val="28"/>
        </w:rPr>
        <w:t>одготовка к введению ФГОС основного</w:t>
      </w:r>
      <w:r w:rsidR="00B86A26" w:rsidRPr="00B86A26">
        <w:rPr>
          <w:sz w:val="28"/>
          <w:szCs w:val="28"/>
        </w:rPr>
        <w:t xml:space="preserve"> </w:t>
      </w:r>
      <w:r w:rsidR="00234D59" w:rsidRPr="00B86A26">
        <w:rPr>
          <w:sz w:val="28"/>
          <w:szCs w:val="28"/>
        </w:rPr>
        <w:t>общего образования.</w:t>
      </w:r>
    </w:p>
    <w:p w:rsidR="00F6253E" w:rsidRDefault="00600CD9" w:rsidP="00600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Wingdings-Regular"/>
          <w:sz w:val="28"/>
          <w:szCs w:val="28"/>
        </w:rPr>
        <w:t>8</w:t>
      </w:r>
      <w:r w:rsidR="00935B22">
        <w:rPr>
          <w:rFonts w:eastAsia="Wingdings-Regular"/>
          <w:sz w:val="28"/>
          <w:szCs w:val="28"/>
        </w:rPr>
        <w:t xml:space="preserve">. </w:t>
      </w:r>
      <w:r w:rsidR="00234D59" w:rsidRPr="00B86A26">
        <w:rPr>
          <w:sz w:val="28"/>
          <w:szCs w:val="28"/>
        </w:rPr>
        <w:t>Осуществление контроля качества образования в рамках</w:t>
      </w:r>
      <w:r w:rsidR="00B86A26" w:rsidRPr="00B86A26">
        <w:rPr>
          <w:sz w:val="28"/>
          <w:szCs w:val="28"/>
        </w:rPr>
        <w:t xml:space="preserve"> </w:t>
      </w:r>
      <w:r w:rsidR="00234D59" w:rsidRPr="00B86A26">
        <w:rPr>
          <w:sz w:val="28"/>
          <w:szCs w:val="28"/>
        </w:rPr>
        <w:t>региональной системы оценки качества образования; организация</w:t>
      </w:r>
      <w:r w:rsidR="00B86A26" w:rsidRPr="00B86A26">
        <w:rPr>
          <w:sz w:val="28"/>
          <w:szCs w:val="28"/>
        </w:rPr>
        <w:t xml:space="preserve"> </w:t>
      </w:r>
      <w:r w:rsidR="00234D59" w:rsidRPr="00B86A26">
        <w:rPr>
          <w:sz w:val="28"/>
          <w:szCs w:val="28"/>
        </w:rPr>
        <w:t>мониторингов учебных достижений уч</w:t>
      </w:r>
      <w:r w:rsidR="00234D59" w:rsidRPr="00B86A26">
        <w:rPr>
          <w:sz w:val="28"/>
          <w:szCs w:val="28"/>
        </w:rPr>
        <w:t>а</w:t>
      </w:r>
      <w:r w:rsidR="00234D59" w:rsidRPr="00B86A26">
        <w:rPr>
          <w:sz w:val="28"/>
          <w:szCs w:val="28"/>
        </w:rPr>
        <w:t>щихся, выпускников</w:t>
      </w:r>
      <w:r w:rsidR="00B86A26" w:rsidRPr="00B86A26">
        <w:rPr>
          <w:sz w:val="28"/>
          <w:szCs w:val="28"/>
        </w:rPr>
        <w:t xml:space="preserve"> </w:t>
      </w:r>
      <w:r w:rsidR="00234D59" w:rsidRPr="00B86A26">
        <w:rPr>
          <w:sz w:val="28"/>
          <w:szCs w:val="28"/>
        </w:rPr>
        <w:t>образовательных учреждений</w:t>
      </w:r>
      <w:r w:rsidR="00B86A26" w:rsidRPr="00B86A26">
        <w:rPr>
          <w:sz w:val="28"/>
          <w:szCs w:val="28"/>
        </w:rPr>
        <w:t>.</w:t>
      </w:r>
    </w:p>
    <w:p w:rsidR="00F6253E" w:rsidRPr="00B86A26" w:rsidRDefault="00600CD9" w:rsidP="00600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935B22">
        <w:rPr>
          <w:sz w:val="28"/>
          <w:szCs w:val="28"/>
        </w:rPr>
        <w:t xml:space="preserve">. </w:t>
      </w:r>
      <w:r w:rsidR="00F6253E" w:rsidRPr="00F6253E">
        <w:rPr>
          <w:color w:val="000000"/>
          <w:sz w:val="28"/>
          <w:szCs w:val="28"/>
        </w:rPr>
        <w:t xml:space="preserve">Совершенствование системы проведения государственной (итоговой) аттестации в условиях независимого оценивания для выпускников </w:t>
      </w:r>
      <w:r w:rsidR="00F6253E" w:rsidRPr="00F6253E">
        <w:rPr>
          <w:color w:val="000000"/>
          <w:sz w:val="28"/>
          <w:szCs w:val="28"/>
          <w:lang w:val="en-US"/>
        </w:rPr>
        <w:t>IX</w:t>
      </w:r>
      <w:r w:rsidR="00F6253E" w:rsidRPr="00F6253E">
        <w:rPr>
          <w:color w:val="000000"/>
          <w:sz w:val="28"/>
          <w:szCs w:val="28"/>
        </w:rPr>
        <w:t xml:space="preserve"> классов, в форме единого государственного экзамена для выпускников </w:t>
      </w:r>
      <w:r w:rsidR="00F6253E" w:rsidRPr="00F6253E">
        <w:rPr>
          <w:color w:val="000000"/>
          <w:sz w:val="28"/>
          <w:szCs w:val="28"/>
          <w:lang w:val="en-US"/>
        </w:rPr>
        <w:t>XI</w:t>
      </w:r>
      <w:r w:rsidR="00F6253E" w:rsidRPr="00F6253E">
        <w:rPr>
          <w:color w:val="000000"/>
          <w:sz w:val="28"/>
          <w:szCs w:val="28"/>
        </w:rPr>
        <w:t>(</w:t>
      </w:r>
      <w:r w:rsidR="00F6253E" w:rsidRPr="00F6253E">
        <w:rPr>
          <w:color w:val="000000"/>
          <w:sz w:val="28"/>
          <w:szCs w:val="28"/>
          <w:lang w:val="en-US"/>
        </w:rPr>
        <w:t>XII</w:t>
      </w:r>
      <w:r w:rsidR="00F6253E" w:rsidRPr="00F6253E">
        <w:rPr>
          <w:color w:val="000000"/>
          <w:sz w:val="28"/>
          <w:szCs w:val="28"/>
        </w:rPr>
        <w:t>) классов, региональных экзам</w:t>
      </w:r>
      <w:r w:rsidR="00F6253E" w:rsidRPr="00F6253E">
        <w:rPr>
          <w:color w:val="000000"/>
          <w:sz w:val="28"/>
          <w:szCs w:val="28"/>
        </w:rPr>
        <w:t>е</w:t>
      </w:r>
      <w:r w:rsidR="00F6253E" w:rsidRPr="00F6253E">
        <w:rPr>
          <w:color w:val="000000"/>
          <w:sz w:val="28"/>
          <w:szCs w:val="28"/>
        </w:rPr>
        <w:t>нов.</w:t>
      </w:r>
    </w:p>
    <w:p w:rsidR="00234D59" w:rsidRPr="00B86A26" w:rsidRDefault="00600CD9" w:rsidP="00600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Wingdings-Regular"/>
          <w:sz w:val="28"/>
          <w:szCs w:val="28"/>
        </w:rPr>
        <w:t>10</w:t>
      </w:r>
      <w:r w:rsidR="00935B22">
        <w:rPr>
          <w:rFonts w:eastAsia="Wingdings-Regular"/>
          <w:sz w:val="28"/>
          <w:szCs w:val="28"/>
        </w:rPr>
        <w:t xml:space="preserve">. </w:t>
      </w:r>
      <w:r w:rsidR="00234D59" w:rsidRPr="00B86A26">
        <w:rPr>
          <w:sz w:val="28"/>
          <w:szCs w:val="28"/>
        </w:rPr>
        <w:t xml:space="preserve">Расширение системы </w:t>
      </w:r>
      <w:proofErr w:type="spellStart"/>
      <w:r w:rsidR="00234D59" w:rsidRPr="00B86A26">
        <w:rPr>
          <w:sz w:val="28"/>
          <w:szCs w:val="28"/>
        </w:rPr>
        <w:t>предпрофильной</w:t>
      </w:r>
      <w:proofErr w:type="spellEnd"/>
      <w:r w:rsidR="00234D59" w:rsidRPr="00B86A26">
        <w:rPr>
          <w:sz w:val="28"/>
          <w:szCs w:val="28"/>
        </w:rPr>
        <w:t xml:space="preserve"> подготовки</w:t>
      </w:r>
      <w:r w:rsidR="00B86A26" w:rsidRPr="00B86A26">
        <w:rPr>
          <w:sz w:val="28"/>
          <w:szCs w:val="28"/>
        </w:rPr>
        <w:t xml:space="preserve"> </w:t>
      </w:r>
      <w:r w:rsidR="00234D59" w:rsidRPr="00B86A26">
        <w:rPr>
          <w:sz w:val="28"/>
          <w:szCs w:val="28"/>
        </w:rPr>
        <w:t>девятиклассников, обеспеч</w:t>
      </w:r>
      <w:r w:rsidR="00234D59" w:rsidRPr="00B86A26">
        <w:rPr>
          <w:sz w:val="28"/>
          <w:szCs w:val="28"/>
        </w:rPr>
        <w:t>е</w:t>
      </w:r>
      <w:r w:rsidR="00234D59" w:rsidRPr="00B86A26">
        <w:rPr>
          <w:sz w:val="28"/>
          <w:szCs w:val="28"/>
        </w:rPr>
        <w:t>ние качественного профильного обучения на</w:t>
      </w:r>
      <w:r w:rsidR="00B86A26" w:rsidRPr="00B86A26">
        <w:rPr>
          <w:sz w:val="28"/>
          <w:szCs w:val="28"/>
        </w:rPr>
        <w:t xml:space="preserve"> </w:t>
      </w:r>
      <w:r w:rsidR="00234D59" w:rsidRPr="00B86A26">
        <w:rPr>
          <w:sz w:val="28"/>
          <w:szCs w:val="28"/>
        </w:rPr>
        <w:t>старшей ступени общего образования.</w:t>
      </w:r>
    </w:p>
    <w:p w:rsidR="00234D59" w:rsidRPr="00B86A26" w:rsidRDefault="00600CD9" w:rsidP="00600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Wingdings-Regular"/>
          <w:sz w:val="28"/>
          <w:szCs w:val="28"/>
        </w:rPr>
        <w:t>11</w:t>
      </w:r>
      <w:r w:rsidR="00935B22">
        <w:rPr>
          <w:rFonts w:eastAsia="Wingdings-Regular"/>
          <w:sz w:val="28"/>
          <w:szCs w:val="28"/>
        </w:rPr>
        <w:t xml:space="preserve">. </w:t>
      </w:r>
      <w:r w:rsidR="00234D59" w:rsidRPr="00B86A26">
        <w:rPr>
          <w:sz w:val="28"/>
          <w:szCs w:val="28"/>
        </w:rPr>
        <w:t>Формирование воспитательной системы, направленной на</w:t>
      </w:r>
      <w:r w:rsidR="00B86A26" w:rsidRPr="00B86A26">
        <w:rPr>
          <w:sz w:val="28"/>
          <w:szCs w:val="28"/>
        </w:rPr>
        <w:t xml:space="preserve"> </w:t>
      </w:r>
      <w:r w:rsidR="00234D59" w:rsidRPr="00B86A26">
        <w:rPr>
          <w:sz w:val="28"/>
          <w:szCs w:val="28"/>
        </w:rPr>
        <w:t>успешное развитие личности обучающихся, их социализации и</w:t>
      </w:r>
      <w:r w:rsidR="00B86A26" w:rsidRPr="00B86A26">
        <w:rPr>
          <w:sz w:val="28"/>
          <w:szCs w:val="28"/>
        </w:rPr>
        <w:t xml:space="preserve"> </w:t>
      </w:r>
      <w:r w:rsidR="00234D59" w:rsidRPr="00B86A26">
        <w:rPr>
          <w:sz w:val="28"/>
          <w:szCs w:val="28"/>
        </w:rPr>
        <w:t>профессионального становления.</w:t>
      </w:r>
    </w:p>
    <w:p w:rsidR="00234D59" w:rsidRPr="00B86A26" w:rsidRDefault="00935B22" w:rsidP="00600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Wingdings-Regular"/>
          <w:sz w:val="28"/>
          <w:szCs w:val="28"/>
        </w:rPr>
        <w:t>1</w:t>
      </w:r>
      <w:r w:rsidR="00600CD9">
        <w:rPr>
          <w:rFonts w:eastAsia="Wingdings-Regular"/>
          <w:sz w:val="28"/>
          <w:szCs w:val="28"/>
        </w:rPr>
        <w:t>2</w:t>
      </w:r>
      <w:r>
        <w:rPr>
          <w:rFonts w:eastAsia="Wingdings-Regular"/>
          <w:sz w:val="28"/>
          <w:szCs w:val="28"/>
        </w:rPr>
        <w:t xml:space="preserve">. </w:t>
      </w:r>
      <w:r w:rsidR="00234D59" w:rsidRPr="00B86A26">
        <w:rPr>
          <w:sz w:val="28"/>
          <w:szCs w:val="28"/>
        </w:rPr>
        <w:t>Совершенствование системы выявления и поддержки</w:t>
      </w:r>
      <w:r w:rsidR="00B86A26" w:rsidRPr="00B86A26">
        <w:rPr>
          <w:sz w:val="28"/>
          <w:szCs w:val="28"/>
        </w:rPr>
        <w:t xml:space="preserve"> </w:t>
      </w:r>
      <w:r w:rsidR="00234D59" w:rsidRPr="00B86A26">
        <w:rPr>
          <w:sz w:val="28"/>
          <w:szCs w:val="28"/>
        </w:rPr>
        <w:t>талантливых учащихся и молодежи.</w:t>
      </w:r>
    </w:p>
    <w:p w:rsidR="00234D59" w:rsidRPr="00B86A26" w:rsidRDefault="00935B22" w:rsidP="00600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Wingdings-Regular"/>
          <w:sz w:val="28"/>
          <w:szCs w:val="28"/>
        </w:rPr>
        <w:t>1</w:t>
      </w:r>
      <w:r w:rsidR="00600CD9">
        <w:rPr>
          <w:rFonts w:eastAsia="Wingdings-Regular"/>
          <w:sz w:val="28"/>
          <w:szCs w:val="28"/>
        </w:rPr>
        <w:t>3</w:t>
      </w:r>
      <w:r>
        <w:rPr>
          <w:rFonts w:eastAsia="Wingdings-Regular"/>
          <w:sz w:val="28"/>
          <w:szCs w:val="28"/>
        </w:rPr>
        <w:t xml:space="preserve">. </w:t>
      </w:r>
      <w:r w:rsidR="00234D59" w:rsidRPr="00B86A26">
        <w:rPr>
          <w:sz w:val="28"/>
          <w:szCs w:val="28"/>
        </w:rPr>
        <w:t>Реализация комплекса мер, направленных на формирование</w:t>
      </w:r>
      <w:r w:rsidR="00B86A26" w:rsidRPr="00B86A26">
        <w:rPr>
          <w:sz w:val="28"/>
          <w:szCs w:val="28"/>
        </w:rPr>
        <w:t xml:space="preserve"> </w:t>
      </w:r>
      <w:r w:rsidR="00234D59" w:rsidRPr="00B86A26">
        <w:rPr>
          <w:sz w:val="28"/>
          <w:szCs w:val="28"/>
        </w:rPr>
        <w:t>потребности в здор</w:t>
      </w:r>
      <w:r w:rsidR="00234D59" w:rsidRPr="00B86A26">
        <w:rPr>
          <w:sz w:val="28"/>
          <w:szCs w:val="28"/>
        </w:rPr>
        <w:t>о</w:t>
      </w:r>
      <w:r w:rsidR="00234D59" w:rsidRPr="00B86A26">
        <w:rPr>
          <w:sz w:val="28"/>
          <w:szCs w:val="28"/>
        </w:rPr>
        <w:t>вом образе жизни, предупреждение правонарушений</w:t>
      </w:r>
      <w:r w:rsidR="00B86A26" w:rsidRPr="00B86A26">
        <w:rPr>
          <w:sz w:val="28"/>
          <w:szCs w:val="28"/>
        </w:rPr>
        <w:t xml:space="preserve"> </w:t>
      </w:r>
      <w:r w:rsidR="00234D59" w:rsidRPr="00B86A26">
        <w:rPr>
          <w:sz w:val="28"/>
          <w:szCs w:val="28"/>
        </w:rPr>
        <w:t>несовершеннолетних, усиление мер первичной профилактики употребления</w:t>
      </w:r>
      <w:r w:rsidR="00B86A26" w:rsidRPr="00B86A26">
        <w:rPr>
          <w:sz w:val="28"/>
          <w:szCs w:val="28"/>
        </w:rPr>
        <w:t xml:space="preserve"> </w:t>
      </w:r>
      <w:proofErr w:type="spellStart"/>
      <w:r w:rsidR="00234D59" w:rsidRPr="00B86A26">
        <w:rPr>
          <w:sz w:val="28"/>
          <w:szCs w:val="28"/>
        </w:rPr>
        <w:t>психоактивных</w:t>
      </w:r>
      <w:proofErr w:type="spellEnd"/>
      <w:r w:rsidR="00234D59" w:rsidRPr="00B86A26">
        <w:rPr>
          <w:sz w:val="28"/>
          <w:szCs w:val="28"/>
        </w:rPr>
        <w:t xml:space="preserve"> веществ.</w:t>
      </w:r>
    </w:p>
    <w:p w:rsidR="00234D59" w:rsidRPr="00B86A26" w:rsidRDefault="00935B22" w:rsidP="00600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Wingdings-Regular"/>
          <w:sz w:val="28"/>
          <w:szCs w:val="28"/>
        </w:rPr>
        <w:t>1</w:t>
      </w:r>
      <w:r w:rsidR="00600CD9">
        <w:rPr>
          <w:rFonts w:eastAsia="Wingdings-Regular"/>
          <w:sz w:val="28"/>
          <w:szCs w:val="28"/>
        </w:rPr>
        <w:t>4</w:t>
      </w:r>
      <w:r>
        <w:rPr>
          <w:rFonts w:eastAsia="Wingdings-Regular"/>
          <w:sz w:val="28"/>
          <w:szCs w:val="28"/>
        </w:rPr>
        <w:t xml:space="preserve">. </w:t>
      </w:r>
      <w:r w:rsidR="00234D59" w:rsidRPr="00B86A26">
        <w:rPr>
          <w:sz w:val="28"/>
          <w:szCs w:val="28"/>
        </w:rPr>
        <w:t>Дальнейшее развитие семейных форм устройства детей-сирот и</w:t>
      </w:r>
      <w:r w:rsidR="00B86A26" w:rsidRPr="00B86A26">
        <w:rPr>
          <w:sz w:val="28"/>
          <w:szCs w:val="28"/>
        </w:rPr>
        <w:t xml:space="preserve"> </w:t>
      </w:r>
      <w:r w:rsidR="00234D59" w:rsidRPr="00B86A26">
        <w:rPr>
          <w:sz w:val="28"/>
          <w:szCs w:val="28"/>
        </w:rPr>
        <w:t>детей, оставши</w:t>
      </w:r>
      <w:r w:rsidR="00234D59" w:rsidRPr="00B86A26">
        <w:rPr>
          <w:sz w:val="28"/>
          <w:szCs w:val="28"/>
        </w:rPr>
        <w:t>х</w:t>
      </w:r>
      <w:r w:rsidR="00234D59" w:rsidRPr="00B86A26">
        <w:rPr>
          <w:sz w:val="28"/>
          <w:szCs w:val="28"/>
        </w:rPr>
        <w:t>ся без попечения родителей.</w:t>
      </w:r>
    </w:p>
    <w:p w:rsidR="00234D59" w:rsidRPr="00B86A26" w:rsidRDefault="00935B22" w:rsidP="00600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Wingdings-Regular"/>
          <w:sz w:val="28"/>
          <w:szCs w:val="28"/>
        </w:rPr>
        <w:t>1</w:t>
      </w:r>
      <w:r w:rsidR="00600CD9">
        <w:rPr>
          <w:rFonts w:eastAsia="Wingdings-Regular"/>
          <w:sz w:val="28"/>
          <w:szCs w:val="28"/>
        </w:rPr>
        <w:t>5</w:t>
      </w:r>
      <w:r>
        <w:rPr>
          <w:rFonts w:eastAsia="Wingdings-Regular"/>
          <w:sz w:val="28"/>
          <w:szCs w:val="28"/>
        </w:rPr>
        <w:t xml:space="preserve">. </w:t>
      </w:r>
      <w:r w:rsidR="00234D59" w:rsidRPr="00B86A26">
        <w:rPr>
          <w:sz w:val="28"/>
          <w:szCs w:val="28"/>
        </w:rPr>
        <w:t>Создание условий для обучения и воспитания детей-сирот и</w:t>
      </w:r>
      <w:r w:rsidR="00B86A26" w:rsidRPr="00B86A26">
        <w:rPr>
          <w:sz w:val="28"/>
          <w:szCs w:val="28"/>
        </w:rPr>
        <w:t xml:space="preserve"> </w:t>
      </w:r>
      <w:r w:rsidR="00234D59" w:rsidRPr="00B86A26">
        <w:rPr>
          <w:sz w:val="28"/>
          <w:szCs w:val="28"/>
        </w:rPr>
        <w:t>детей, оставшихся без попечения родителей, детей с особыми</w:t>
      </w:r>
      <w:r w:rsidR="00B86A26" w:rsidRPr="00B86A26">
        <w:rPr>
          <w:sz w:val="28"/>
          <w:szCs w:val="28"/>
        </w:rPr>
        <w:t xml:space="preserve"> </w:t>
      </w:r>
      <w:r w:rsidR="00234D59" w:rsidRPr="00B86A26">
        <w:rPr>
          <w:sz w:val="28"/>
          <w:szCs w:val="28"/>
        </w:rPr>
        <w:t>образовательными потребностями, их с</w:t>
      </w:r>
      <w:r w:rsidR="00234D59" w:rsidRPr="00B86A26">
        <w:rPr>
          <w:sz w:val="28"/>
          <w:szCs w:val="28"/>
        </w:rPr>
        <w:t>о</w:t>
      </w:r>
      <w:r w:rsidR="00234D59" w:rsidRPr="00B86A26">
        <w:rPr>
          <w:sz w:val="28"/>
          <w:szCs w:val="28"/>
        </w:rPr>
        <w:t>циализация, развитие</w:t>
      </w:r>
      <w:r w:rsidR="00B86A26" w:rsidRPr="00B86A26">
        <w:rPr>
          <w:sz w:val="28"/>
          <w:szCs w:val="28"/>
        </w:rPr>
        <w:t xml:space="preserve"> </w:t>
      </w:r>
      <w:r w:rsidR="00234D59" w:rsidRPr="00B86A26">
        <w:rPr>
          <w:sz w:val="28"/>
          <w:szCs w:val="28"/>
        </w:rPr>
        <w:t>дистанционного обучения детей-инвалидов, реализация д</w:t>
      </w:r>
      <w:r w:rsidR="00234D59" w:rsidRPr="00B86A26">
        <w:rPr>
          <w:sz w:val="28"/>
          <w:szCs w:val="28"/>
        </w:rPr>
        <w:t>о</w:t>
      </w:r>
      <w:r w:rsidR="00234D59" w:rsidRPr="00B86A26">
        <w:rPr>
          <w:sz w:val="28"/>
          <w:szCs w:val="28"/>
        </w:rPr>
        <w:t>ступной среды.</w:t>
      </w:r>
    </w:p>
    <w:p w:rsidR="00234D59" w:rsidRPr="00B86A26" w:rsidRDefault="00935B22" w:rsidP="00600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Wingdings-Regular"/>
          <w:sz w:val="28"/>
          <w:szCs w:val="28"/>
        </w:rPr>
        <w:t>1</w:t>
      </w:r>
      <w:r w:rsidR="00600CD9">
        <w:rPr>
          <w:rFonts w:eastAsia="Wingdings-Regular"/>
          <w:sz w:val="28"/>
          <w:szCs w:val="28"/>
        </w:rPr>
        <w:t>6</w:t>
      </w:r>
      <w:r>
        <w:rPr>
          <w:rFonts w:eastAsia="Wingdings-Regular"/>
          <w:sz w:val="28"/>
          <w:szCs w:val="28"/>
        </w:rPr>
        <w:t xml:space="preserve">. </w:t>
      </w:r>
      <w:r w:rsidR="00234D59" w:rsidRPr="00B86A26">
        <w:rPr>
          <w:sz w:val="28"/>
          <w:szCs w:val="28"/>
        </w:rPr>
        <w:t>Последовательное выполнение мероприятий по созданию</w:t>
      </w:r>
      <w:r w:rsidR="00B86A26" w:rsidRPr="00B86A26">
        <w:rPr>
          <w:sz w:val="28"/>
          <w:szCs w:val="28"/>
        </w:rPr>
        <w:t xml:space="preserve"> </w:t>
      </w:r>
      <w:r w:rsidR="00234D59" w:rsidRPr="00B86A26">
        <w:rPr>
          <w:sz w:val="28"/>
          <w:szCs w:val="28"/>
        </w:rPr>
        <w:t>безопасных условий образования детей и учащихся в образовательных</w:t>
      </w:r>
      <w:r w:rsidR="00B86A26" w:rsidRPr="00B86A26">
        <w:rPr>
          <w:sz w:val="28"/>
          <w:szCs w:val="28"/>
        </w:rPr>
        <w:t xml:space="preserve"> </w:t>
      </w:r>
      <w:r w:rsidR="00234D59" w:rsidRPr="00B86A26">
        <w:rPr>
          <w:sz w:val="28"/>
          <w:szCs w:val="28"/>
        </w:rPr>
        <w:t xml:space="preserve">учреждениях </w:t>
      </w:r>
      <w:r>
        <w:rPr>
          <w:sz w:val="28"/>
          <w:szCs w:val="28"/>
        </w:rPr>
        <w:t>района</w:t>
      </w:r>
      <w:r w:rsidR="00234D59" w:rsidRPr="00B86A26">
        <w:rPr>
          <w:sz w:val="28"/>
          <w:szCs w:val="28"/>
        </w:rPr>
        <w:t>.</w:t>
      </w:r>
    </w:p>
    <w:p w:rsidR="00234D59" w:rsidRPr="00B86A26" w:rsidRDefault="00935B22" w:rsidP="00600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Wingdings-Regular"/>
          <w:sz w:val="28"/>
          <w:szCs w:val="28"/>
        </w:rPr>
        <w:lastRenderedPageBreak/>
        <w:t>1</w:t>
      </w:r>
      <w:r w:rsidR="00600CD9">
        <w:rPr>
          <w:rFonts w:eastAsia="Wingdings-Regular"/>
          <w:sz w:val="28"/>
          <w:szCs w:val="28"/>
        </w:rPr>
        <w:t>7</w:t>
      </w:r>
      <w:r>
        <w:rPr>
          <w:rFonts w:eastAsia="Wingdings-Regular"/>
          <w:sz w:val="28"/>
          <w:szCs w:val="28"/>
        </w:rPr>
        <w:t xml:space="preserve">. </w:t>
      </w:r>
      <w:r w:rsidR="00234D59" w:rsidRPr="00B86A26">
        <w:rPr>
          <w:sz w:val="28"/>
          <w:szCs w:val="28"/>
        </w:rPr>
        <w:t>Модернизация повышения квалификации педагогических и</w:t>
      </w:r>
      <w:r w:rsidR="00B86A26" w:rsidRPr="00B86A26">
        <w:rPr>
          <w:sz w:val="28"/>
          <w:szCs w:val="28"/>
        </w:rPr>
        <w:t xml:space="preserve"> </w:t>
      </w:r>
      <w:r w:rsidR="00234D59" w:rsidRPr="00B86A26">
        <w:rPr>
          <w:sz w:val="28"/>
          <w:szCs w:val="28"/>
        </w:rPr>
        <w:t>руководящих кадров, основанная на накопительных и кредитно-модульных</w:t>
      </w:r>
      <w:r w:rsidR="00B86A26" w:rsidRPr="00B86A26">
        <w:rPr>
          <w:sz w:val="28"/>
          <w:szCs w:val="28"/>
        </w:rPr>
        <w:t xml:space="preserve"> </w:t>
      </w:r>
      <w:r w:rsidR="00234D59" w:rsidRPr="00B86A26">
        <w:rPr>
          <w:sz w:val="28"/>
          <w:szCs w:val="28"/>
        </w:rPr>
        <w:t>принципах, максимально оп</w:t>
      </w:r>
      <w:r w:rsidR="00234D59" w:rsidRPr="00B86A26">
        <w:rPr>
          <w:sz w:val="28"/>
          <w:szCs w:val="28"/>
        </w:rPr>
        <w:t>и</w:t>
      </w:r>
      <w:r w:rsidR="00234D59" w:rsidRPr="00B86A26">
        <w:rPr>
          <w:sz w:val="28"/>
          <w:szCs w:val="28"/>
        </w:rPr>
        <w:t>рающаяся на стажировки на базе учреждений</w:t>
      </w:r>
      <w:r w:rsidR="00B86A26" w:rsidRPr="00B86A26">
        <w:rPr>
          <w:sz w:val="28"/>
          <w:szCs w:val="28"/>
        </w:rPr>
        <w:t xml:space="preserve">, </w:t>
      </w:r>
      <w:r w:rsidR="00234D59" w:rsidRPr="00B86A26">
        <w:rPr>
          <w:sz w:val="28"/>
          <w:szCs w:val="28"/>
        </w:rPr>
        <w:t>внедряющих инновационные образ</w:t>
      </w:r>
      <w:r w:rsidR="00234D59" w:rsidRPr="00B86A26">
        <w:rPr>
          <w:sz w:val="28"/>
          <w:szCs w:val="28"/>
        </w:rPr>
        <w:t>о</w:t>
      </w:r>
      <w:r w:rsidR="00234D59" w:rsidRPr="00B86A26">
        <w:rPr>
          <w:sz w:val="28"/>
          <w:szCs w:val="28"/>
        </w:rPr>
        <w:t>вательные программы.</w:t>
      </w:r>
    </w:p>
    <w:p w:rsidR="00234D59" w:rsidRPr="00B86A26" w:rsidRDefault="00935B22" w:rsidP="00600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Wingdings-Regular"/>
          <w:sz w:val="28"/>
          <w:szCs w:val="28"/>
        </w:rPr>
        <w:t xml:space="preserve">16. </w:t>
      </w:r>
      <w:r w:rsidR="00234D59" w:rsidRPr="00B86A26">
        <w:rPr>
          <w:sz w:val="28"/>
          <w:szCs w:val="28"/>
        </w:rPr>
        <w:t>Совершенствование качества аттестационных процедур</w:t>
      </w:r>
      <w:r w:rsidR="00B86A26" w:rsidRPr="00B86A26">
        <w:rPr>
          <w:sz w:val="28"/>
          <w:szCs w:val="28"/>
        </w:rPr>
        <w:t xml:space="preserve"> </w:t>
      </w:r>
      <w:r w:rsidR="00234D59" w:rsidRPr="00B86A26">
        <w:rPr>
          <w:sz w:val="28"/>
          <w:szCs w:val="28"/>
        </w:rPr>
        <w:t>педагогических и руков</w:t>
      </w:r>
      <w:r w:rsidR="00234D59" w:rsidRPr="00B86A26">
        <w:rPr>
          <w:sz w:val="28"/>
          <w:szCs w:val="28"/>
        </w:rPr>
        <w:t>о</w:t>
      </w:r>
      <w:r w:rsidR="00234D59" w:rsidRPr="00B86A26">
        <w:rPr>
          <w:sz w:val="28"/>
          <w:szCs w:val="28"/>
        </w:rPr>
        <w:t>дящих кадров образовательных учреждений</w:t>
      </w:r>
      <w:r w:rsidR="00B86A26" w:rsidRPr="00B86A26">
        <w:rPr>
          <w:sz w:val="28"/>
          <w:szCs w:val="28"/>
        </w:rPr>
        <w:t xml:space="preserve">, </w:t>
      </w:r>
      <w:r w:rsidR="00234D59" w:rsidRPr="00B86A26">
        <w:rPr>
          <w:sz w:val="28"/>
          <w:szCs w:val="28"/>
        </w:rPr>
        <w:t>ориентированных на государственно-общественный характер с</w:t>
      </w:r>
      <w:r w:rsidR="00B86A26" w:rsidRPr="00B86A26">
        <w:rPr>
          <w:sz w:val="28"/>
          <w:szCs w:val="28"/>
        </w:rPr>
        <w:t xml:space="preserve"> </w:t>
      </w:r>
      <w:r w:rsidR="00234D59" w:rsidRPr="00B86A26">
        <w:rPr>
          <w:sz w:val="28"/>
          <w:szCs w:val="28"/>
        </w:rPr>
        <w:t>привлечением профессиональных ассоциаций, объедин</w:t>
      </w:r>
      <w:r w:rsidR="00234D59" w:rsidRPr="00B86A26">
        <w:rPr>
          <w:sz w:val="28"/>
          <w:szCs w:val="28"/>
        </w:rPr>
        <w:t>е</w:t>
      </w:r>
      <w:r w:rsidR="00234D59" w:rsidRPr="00B86A26">
        <w:rPr>
          <w:sz w:val="28"/>
          <w:szCs w:val="28"/>
        </w:rPr>
        <w:t>ний.</w:t>
      </w:r>
    </w:p>
    <w:p w:rsidR="00234D59" w:rsidRPr="00B86A26" w:rsidRDefault="00935B22" w:rsidP="00600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Wingdings-Regular"/>
          <w:sz w:val="28"/>
          <w:szCs w:val="28"/>
        </w:rPr>
        <w:t>1</w:t>
      </w:r>
      <w:r w:rsidR="00600CD9">
        <w:rPr>
          <w:rFonts w:eastAsia="Wingdings-Regular"/>
          <w:sz w:val="28"/>
          <w:szCs w:val="28"/>
        </w:rPr>
        <w:t>8</w:t>
      </w:r>
      <w:r>
        <w:rPr>
          <w:rFonts w:eastAsia="Wingdings-Regular"/>
          <w:sz w:val="28"/>
          <w:szCs w:val="28"/>
        </w:rPr>
        <w:t xml:space="preserve">. </w:t>
      </w:r>
      <w:r w:rsidR="00234D59" w:rsidRPr="00B86A26">
        <w:rPr>
          <w:sz w:val="28"/>
          <w:szCs w:val="28"/>
        </w:rPr>
        <w:t>Совершенствование механизмов лицензирования осуществления</w:t>
      </w:r>
      <w:r w:rsidR="00B86A26" w:rsidRPr="00B86A26">
        <w:rPr>
          <w:sz w:val="28"/>
          <w:szCs w:val="28"/>
        </w:rPr>
        <w:t xml:space="preserve"> </w:t>
      </w:r>
      <w:r w:rsidR="00234D59" w:rsidRPr="00B86A26">
        <w:rPr>
          <w:sz w:val="28"/>
          <w:szCs w:val="28"/>
        </w:rPr>
        <w:t>образовательной деятельности, государственной аккредитации</w:t>
      </w:r>
      <w:r w:rsidR="00B86A26" w:rsidRPr="00B86A26">
        <w:rPr>
          <w:sz w:val="28"/>
          <w:szCs w:val="28"/>
        </w:rPr>
        <w:t xml:space="preserve"> </w:t>
      </w:r>
      <w:r w:rsidR="00234D59" w:rsidRPr="00B86A26">
        <w:rPr>
          <w:sz w:val="28"/>
          <w:szCs w:val="28"/>
        </w:rPr>
        <w:t xml:space="preserve">муниципальных </w:t>
      </w:r>
      <w:r>
        <w:rPr>
          <w:sz w:val="28"/>
          <w:szCs w:val="28"/>
        </w:rPr>
        <w:t>бюджетных</w:t>
      </w:r>
      <w:r w:rsidR="00234D59" w:rsidRPr="00B86A26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тельный</w:t>
      </w:r>
      <w:proofErr w:type="gramEnd"/>
      <w:r>
        <w:rPr>
          <w:sz w:val="28"/>
          <w:szCs w:val="28"/>
        </w:rPr>
        <w:t xml:space="preserve"> учреждений</w:t>
      </w:r>
      <w:r w:rsidR="00234D59" w:rsidRPr="00B86A26">
        <w:rPr>
          <w:sz w:val="28"/>
          <w:szCs w:val="28"/>
        </w:rPr>
        <w:t>.</w:t>
      </w:r>
    </w:p>
    <w:p w:rsidR="00935B22" w:rsidRDefault="00935B22" w:rsidP="00600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Wingdings-Regular"/>
          <w:sz w:val="28"/>
          <w:szCs w:val="28"/>
        </w:rPr>
        <w:t>1</w:t>
      </w:r>
      <w:r w:rsidR="00600CD9">
        <w:rPr>
          <w:rFonts w:eastAsia="Wingdings-Regular"/>
          <w:sz w:val="28"/>
          <w:szCs w:val="28"/>
        </w:rPr>
        <w:t>9</w:t>
      </w:r>
      <w:r>
        <w:rPr>
          <w:rFonts w:eastAsia="Wingdings-Regular"/>
          <w:sz w:val="28"/>
          <w:szCs w:val="28"/>
        </w:rPr>
        <w:t xml:space="preserve">. </w:t>
      </w:r>
      <w:r w:rsidR="00234D59" w:rsidRPr="00B86A26">
        <w:rPr>
          <w:sz w:val="28"/>
          <w:szCs w:val="28"/>
        </w:rPr>
        <w:t>Поддержка и развитие новых организационно-правовых форм</w:t>
      </w:r>
      <w:r w:rsidR="00B86A26" w:rsidRPr="00B86A26">
        <w:rPr>
          <w:sz w:val="28"/>
          <w:szCs w:val="28"/>
        </w:rPr>
        <w:t xml:space="preserve"> </w:t>
      </w:r>
      <w:r w:rsidR="00234D59" w:rsidRPr="00B86A26">
        <w:rPr>
          <w:sz w:val="28"/>
          <w:szCs w:val="28"/>
        </w:rPr>
        <w:t>образовательных учреждений, укрепление их самостоятельности</w:t>
      </w:r>
      <w:r>
        <w:rPr>
          <w:sz w:val="28"/>
          <w:szCs w:val="28"/>
        </w:rPr>
        <w:t>.</w:t>
      </w:r>
    </w:p>
    <w:p w:rsidR="00234D59" w:rsidRPr="00B86A26" w:rsidRDefault="00600CD9" w:rsidP="00600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Wingdings-Regular"/>
          <w:sz w:val="28"/>
          <w:szCs w:val="28"/>
        </w:rPr>
        <w:t>20</w:t>
      </w:r>
      <w:r w:rsidR="00935B22">
        <w:rPr>
          <w:rFonts w:eastAsia="Wingdings-Regular"/>
          <w:sz w:val="28"/>
          <w:szCs w:val="28"/>
        </w:rPr>
        <w:t xml:space="preserve">. </w:t>
      </w:r>
      <w:r w:rsidR="00234D59" w:rsidRPr="00B86A26">
        <w:rPr>
          <w:sz w:val="28"/>
          <w:szCs w:val="28"/>
        </w:rPr>
        <w:t>Совершенствование системы организации отдыха и оздоровления</w:t>
      </w:r>
      <w:r w:rsidR="00B86A26" w:rsidRPr="00B86A26">
        <w:rPr>
          <w:sz w:val="28"/>
          <w:szCs w:val="28"/>
        </w:rPr>
        <w:t xml:space="preserve"> </w:t>
      </w:r>
      <w:r w:rsidR="00234D59" w:rsidRPr="00B86A26">
        <w:rPr>
          <w:sz w:val="28"/>
          <w:szCs w:val="28"/>
        </w:rPr>
        <w:t>детей, восп</w:t>
      </w:r>
      <w:r w:rsidR="00234D59" w:rsidRPr="00B86A26">
        <w:rPr>
          <w:sz w:val="28"/>
          <w:szCs w:val="28"/>
        </w:rPr>
        <w:t>и</w:t>
      </w:r>
      <w:r w:rsidR="00234D59" w:rsidRPr="00B86A26">
        <w:rPr>
          <w:sz w:val="28"/>
          <w:szCs w:val="28"/>
        </w:rPr>
        <w:t>танников и учащихся.</w:t>
      </w:r>
    </w:p>
    <w:p w:rsidR="00234D59" w:rsidRPr="00B86A26" w:rsidRDefault="00935B22" w:rsidP="00600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Wingdings-Regular"/>
          <w:sz w:val="28"/>
          <w:szCs w:val="28"/>
        </w:rPr>
        <w:t>2</w:t>
      </w:r>
      <w:r w:rsidR="00600CD9">
        <w:rPr>
          <w:rFonts w:eastAsia="Wingdings-Regular"/>
          <w:sz w:val="28"/>
          <w:szCs w:val="28"/>
        </w:rPr>
        <w:t>1</w:t>
      </w:r>
      <w:r>
        <w:rPr>
          <w:rFonts w:eastAsia="Wingdings-Regular"/>
          <w:sz w:val="28"/>
          <w:szCs w:val="28"/>
        </w:rPr>
        <w:t xml:space="preserve">. </w:t>
      </w:r>
      <w:r w:rsidR="00234D59" w:rsidRPr="00B86A26">
        <w:rPr>
          <w:sz w:val="28"/>
          <w:szCs w:val="28"/>
        </w:rPr>
        <w:t>Расширение мер морального и материального поощрения</w:t>
      </w:r>
      <w:r w:rsidR="00B86A26" w:rsidRPr="00B86A26">
        <w:rPr>
          <w:sz w:val="28"/>
          <w:szCs w:val="28"/>
        </w:rPr>
        <w:t xml:space="preserve"> </w:t>
      </w:r>
      <w:r w:rsidR="00234D59" w:rsidRPr="00B86A26">
        <w:rPr>
          <w:sz w:val="28"/>
          <w:szCs w:val="28"/>
        </w:rPr>
        <w:t>педагогических кадров, укрепление социального статуса учителя.</w:t>
      </w:r>
    </w:p>
    <w:p w:rsidR="00234D59" w:rsidRPr="00B86A26" w:rsidRDefault="00935B22" w:rsidP="00600CD9">
      <w:pPr>
        <w:jc w:val="both"/>
        <w:rPr>
          <w:sz w:val="28"/>
          <w:szCs w:val="28"/>
        </w:rPr>
      </w:pPr>
      <w:r>
        <w:rPr>
          <w:rFonts w:eastAsia="Wingdings-Regular"/>
          <w:sz w:val="28"/>
          <w:szCs w:val="28"/>
        </w:rPr>
        <w:t>2</w:t>
      </w:r>
      <w:r w:rsidR="00600CD9">
        <w:rPr>
          <w:rFonts w:eastAsia="Wingdings-Regular"/>
          <w:sz w:val="28"/>
          <w:szCs w:val="28"/>
        </w:rPr>
        <w:t>2</w:t>
      </w:r>
      <w:r>
        <w:rPr>
          <w:rFonts w:eastAsia="Wingdings-Regular"/>
          <w:sz w:val="28"/>
          <w:szCs w:val="28"/>
        </w:rPr>
        <w:t xml:space="preserve">. </w:t>
      </w:r>
      <w:r w:rsidR="00234D59" w:rsidRPr="00B86A26">
        <w:rPr>
          <w:sz w:val="28"/>
          <w:szCs w:val="28"/>
        </w:rPr>
        <w:t>Реализация комплекса мер по оказанию государственных услуг в электронном в</w:t>
      </w:r>
      <w:r w:rsidR="00234D59" w:rsidRPr="00B86A26">
        <w:rPr>
          <w:sz w:val="28"/>
          <w:szCs w:val="28"/>
        </w:rPr>
        <w:t>и</w:t>
      </w:r>
      <w:r w:rsidR="00234D59" w:rsidRPr="00B86A26">
        <w:rPr>
          <w:sz w:val="28"/>
          <w:szCs w:val="28"/>
        </w:rPr>
        <w:t>де.</w:t>
      </w:r>
    </w:p>
    <w:p w:rsidR="00234D59" w:rsidRDefault="00234D59" w:rsidP="00600CD9">
      <w:pPr>
        <w:jc w:val="both"/>
        <w:rPr>
          <w:sz w:val="26"/>
          <w:szCs w:val="26"/>
        </w:rPr>
      </w:pPr>
    </w:p>
    <w:p w:rsidR="00234D59" w:rsidRPr="00482767" w:rsidRDefault="00234D59" w:rsidP="00600CD9">
      <w:pPr>
        <w:jc w:val="both"/>
        <w:rPr>
          <w:sz w:val="26"/>
          <w:szCs w:val="26"/>
        </w:rPr>
      </w:pPr>
    </w:p>
    <w:p w:rsidR="000A4D1B" w:rsidRDefault="000A4D1B" w:rsidP="000A4D1B">
      <w:pPr>
        <w:jc w:val="center"/>
        <w:rPr>
          <w:sz w:val="26"/>
          <w:szCs w:val="26"/>
        </w:rPr>
      </w:pPr>
    </w:p>
    <w:p w:rsidR="00662C38" w:rsidRDefault="00662C38" w:rsidP="000A4D1B">
      <w:pPr>
        <w:jc w:val="center"/>
        <w:rPr>
          <w:sz w:val="26"/>
          <w:szCs w:val="26"/>
        </w:rPr>
      </w:pPr>
    </w:p>
    <w:p w:rsidR="00662C38" w:rsidRPr="00482767" w:rsidRDefault="00662C38" w:rsidP="000A4D1B">
      <w:pPr>
        <w:jc w:val="center"/>
        <w:rPr>
          <w:sz w:val="26"/>
          <w:szCs w:val="26"/>
        </w:rPr>
      </w:pPr>
    </w:p>
    <w:p w:rsidR="00662C38" w:rsidRPr="00662C38" w:rsidRDefault="00662C38" w:rsidP="00662C38">
      <w:pPr>
        <w:pStyle w:val="Default"/>
        <w:jc w:val="both"/>
        <w:rPr>
          <w:sz w:val="28"/>
          <w:szCs w:val="28"/>
        </w:rPr>
      </w:pPr>
    </w:p>
    <w:p w:rsidR="00CB3F6B" w:rsidRDefault="00CB3F6B" w:rsidP="00CB3F6B">
      <w:pPr>
        <w:pStyle w:val="Default"/>
        <w:rPr>
          <w:color w:val="auto"/>
        </w:rPr>
      </w:pPr>
    </w:p>
    <w:p w:rsidR="008E3222" w:rsidRDefault="008E3222" w:rsidP="00927B7E">
      <w:pPr>
        <w:jc w:val="center"/>
        <w:rPr>
          <w:sz w:val="28"/>
          <w:szCs w:val="28"/>
        </w:rPr>
      </w:pPr>
    </w:p>
    <w:p w:rsidR="008E3222" w:rsidRDefault="008E3222" w:rsidP="00927B7E">
      <w:pPr>
        <w:jc w:val="center"/>
        <w:rPr>
          <w:sz w:val="28"/>
          <w:szCs w:val="28"/>
        </w:rPr>
      </w:pPr>
    </w:p>
    <w:p w:rsidR="008E3222" w:rsidRDefault="008E3222" w:rsidP="00927B7E">
      <w:pPr>
        <w:jc w:val="center"/>
        <w:rPr>
          <w:sz w:val="28"/>
          <w:szCs w:val="28"/>
        </w:rPr>
      </w:pPr>
    </w:p>
    <w:p w:rsidR="008E3222" w:rsidRPr="001343E4" w:rsidRDefault="008E3222" w:rsidP="00927B7E">
      <w:pPr>
        <w:jc w:val="center"/>
        <w:rPr>
          <w:sz w:val="28"/>
          <w:szCs w:val="28"/>
        </w:rPr>
      </w:pPr>
    </w:p>
    <w:p w:rsidR="00927B7E" w:rsidRPr="001343E4" w:rsidRDefault="00927B7E" w:rsidP="00927B7E">
      <w:pPr>
        <w:jc w:val="both"/>
        <w:rPr>
          <w:sz w:val="28"/>
          <w:szCs w:val="28"/>
        </w:rPr>
      </w:pPr>
    </w:p>
    <w:p w:rsidR="00927B7E" w:rsidRDefault="00927B7E" w:rsidP="00927B7E">
      <w:pPr>
        <w:ind w:left="1260"/>
        <w:jc w:val="both"/>
        <w:rPr>
          <w:sz w:val="28"/>
          <w:szCs w:val="28"/>
        </w:rPr>
      </w:pPr>
    </w:p>
    <w:p w:rsidR="00927B7E" w:rsidRPr="001343E4" w:rsidRDefault="00927B7E" w:rsidP="00927B7E">
      <w:pPr>
        <w:ind w:left="1260"/>
        <w:jc w:val="both"/>
        <w:rPr>
          <w:sz w:val="28"/>
          <w:szCs w:val="28"/>
        </w:rPr>
      </w:pPr>
    </w:p>
    <w:p w:rsidR="005552DF" w:rsidRDefault="005552DF" w:rsidP="00C24FF3">
      <w:pPr>
        <w:spacing w:line="276" w:lineRule="auto"/>
        <w:ind w:firstLine="567"/>
        <w:jc w:val="both"/>
      </w:pPr>
    </w:p>
    <w:p w:rsidR="005552DF" w:rsidRDefault="005552DF" w:rsidP="00C24FF3">
      <w:pPr>
        <w:spacing w:line="276" w:lineRule="auto"/>
        <w:ind w:firstLine="567"/>
        <w:jc w:val="both"/>
      </w:pPr>
    </w:p>
    <w:p w:rsidR="005552DF" w:rsidRDefault="005552DF" w:rsidP="00C24FF3">
      <w:pPr>
        <w:spacing w:line="276" w:lineRule="auto"/>
        <w:ind w:firstLine="567"/>
        <w:jc w:val="both"/>
      </w:pPr>
    </w:p>
    <w:p w:rsidR="005552DF" w:rsidRDefault="005552DF" w:rsidP="00C24FF3">
      <w:pPr>
        <w:spacing w:line="276" w:lineRule="auto"/>
        <w:ind w:firstLine="567"/>
        <w:jc w:val="both"/>
      </w:pPr>
    </w:p>
    <w:p w:rsidR="005552DF" w:rsidRDefault="005552DF" w:rsidP="00C24FF3">
      <w:pPr>
        <w:spacing w:line="276" w:lineRule="auto"/>
        <w:ind w:firstLine="567"/>
        <w:jc w:val="both"/>
      </w:pPr>
    </w:p>
    <w:p w:rsidR="005552DF" w:rsidRDefault="005552DF" w:rsidP="00C24FF3">
      <w:pPr>
        <w:spacing w:line="276" w:lineRule="auto"/>
        <w:ind w:firstLine="567"/>
        <w:jc w:val="both"/>
      </w:pPr>
    </w:p>
    <w:p w:rsidR="005552DF" w:rsidRDefault="005552DF" w:rsidP="00C24FF3">
      <w:pPr>
        <w:spacing w:line="276" w:lineRule="auto"/>
        <w:ind w:firstLine="567"/>
        <w:jc w:val="both"/>
      </w:pPr>
    </w:p>
    <w:p w:rsidR="005552DF" w:rsidRDefault="005552DF" w:rsidP="00C24FF3">
      <w:pPr>
        <w:spacing w:line="276" w:lineRule="auto"/>
        <w:ind w:firstLine="567"/>
        <w:jc w:val="both"/>
      </w:pPr>
    </w:p>
    <w:p w:rsidR="005552DF" w:rsidRDefault="005552DF" w:rsidP="00C24FF3">
      <w:pPr>
        <w:spacing w:line="276" w:lineRule="auto"/>
        <w:ind w:firstLine="567"/>
        <w:jc w:val="both"/>
      </w:pPr>
    </w:p>
    <w:p w:rsidR="005552DF" w:rsidRDefault="005552DF" w:rsidP="00C24FF3">
      <w:pPr>
        <w:spacing w:line="276" w:lineRule="auto"/>
        <w:ind w:firstLine="567"/>
        <w:jc w:val="both"/>
      </w:pPr>
    </w:p>
    <w:p w:rsidR="005552DF" w:rsidRDefault="005552DF" w:rsidP="00C24FF3">
      <w:pPr>
        <w:spacing w:line="276" w:lineRule="auto"/>
        <w:ind w:firstLine="567"/>
        <w:jc w:val="both"/>
      </w:pPr>
    </w:p>
    <w:p w:rsidR="005552DF" w:rsidRDefault="005552DF" w:rsidP="00774327">
      <w:pPr>
        <w:spacing w:line="276" w:lineRule="auto"/>
        <w:jc w:val="both"/>
      </w:pPr>
    </w:p>
    <w:p w:rsidR="005552DF" w:rsidRDefault="005552DF" w:rsidP="00927B7E">
      <w:pPr>
        <w:spacing w:line="276" w:lineRule="auto"/>
        <w:jc w:val="both"/>
      </w:pPr>
    </w:p>
    <w:p w:rsidR="000C72A1" w:rsidRPr="00A819CA" w:rsidRDefault="000C72A1" w:rsidP="000C72A1">
      <w:pPr>
        <w:spacing w:line="276" w:lineRule="auto"/>
        <w:ind w:firstLine="567"/>
        <w:jc w:val="center"/>
        <w:rPr>
          <w:sz w:val="28"/>
          <w:szCs w:val="28"/>
        </w:rPr>
      </w:pPr>
      <w:r w:rsidRPr="00A819CA">
        <w:rPr>
          <w:b/>
          <w:bCs/>
          <w:sz w:val="28"/>
          <w:szCs w:val="28"/>
        </w:rPr>
        <w:lastRenderedPageBreak/>
        <w:t>План работы Отдела образования на 2013 год.</w:t>
      </w:r>
    </w:p>
    <w:tbl>
      <w:tblPr>
        <w:tblW w:w="1073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5100"/>
        <w:gridCol w:w="1828"/>
        <w:gridCol w:w="13"/>
        <w:gridCol w:w="2153"/>
        <w:gridCol w:w="8"/>
        <w:gridCol w:w="671"/>
      </w:tblGrid>
      <w:tr w:rsidR="000C72A1" w:rsidRPr="0029467C" w:rsidTr="007A5E05">
        <w:tc>
          <w:tcPr>
            <w:tcW w:w="965" w:type="dxa"/>
            <w:vAlign w:val="center"/>
          </w:tcPr>
          <w:p w:rsidR="000C72A1" w:rsidRPr="0029467C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 w:rsidRPr="0029467C">
              <w:rPr>
                <w:b/>
                <w:bCs/>
              </w:rPr>
              <w:t xml:space="preserve">№ </w:t>
            </w:r>
            <w:proofErr w:type="gramStart"/>
            <w:r w:rsidRPr="0029467C">
              <w:rPr>
                <w:b/>
                <w:bCs/>
              </w:rPr>
              <w:t>п</w:t>
            </w:r>
            <w:proofErr w:type="gramEnd"/>
            <w:r w:rsidRPr="0029467C">
              <w:rPr>
                <w:b/>
                <w:bCs/>
              </w:rPr>
              <w:t>/п</w:t>
            </w:r>
          </w:p>
        </w:tc>
        <w:tc>
          <w:tcPr>
            <w:tcW w:w="5100" w:type="dxa"/>
            <w:vAlign w:val="center"/>
          </w:tcPr>
          <w:p w:rsidR="000C72A1" w:rsidRPr="0029467C" w:rsidRDefault="000C72A1" w:rsidP="007A5E05">
            <w:pPr>
              <w:spacing w:line="276" w:lineRule="auto"/>
              <w:rPr>
                <w:b/>
                <w:bCs/>
              </w:rPr>
            </w:pPr>
            <w:r w:rsidRPr="0029467C">
              <w:rPr>
                <w:b/>
                <w:bCs/>
              </w:rPr>
              <w:t>Мероприятия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29467C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 w:rsidRPr="0029467C">
              <w:rPr>
                <w:b/>
                <w:bCs/>
              </w:rPr>
              <w:t>Сроки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29467C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 w:rsidRPr="0029467C">
              <w:rPr>
                <w:b/>
                <w:bCs/>
              </w:rPr>
              <w:t>Ответственный за</w:t>
            </w:r>
          </w:p>
          <w:p w:rsidR="000C72A1" w:rsidRPr="0029467C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 w:rsidRPr="0029467C">
              <w:rPr>
                <w:b/>
                <w:bCs/>
              </w:rPr>
              <w:t>исполнение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proofErr w:type="spellStart"/>
            <w:proofErr w:type="gramStart"/>
            <w:r w:rsidRPr="0029467C">
              <w:rPr>
                <w:b/>
                <w:bCs/>
              </w:rPr>
              <w:t>Отмет</w:t>
            </w:r>
            <w:proofErr w:type="spellEnd"/>
            <w:r w:rsidRPr="0029467C">
              <w:rPr>
                <w:b/>
                <w:bCs/>
              </w:rPr>
              <w:t>-ка</w:t>
            </w:r>
            <w:proofErr w:type="gramEnd"/>
          </w:p>
          <w:p w:rsidR="000C72A1" w:rsidRPr="0029467C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 w:rsidRPr="0029467C">
              <w:rPr>
                <w:b/>
                <w:bCs/>
              </w:rPr>
              <w:t xml:space="preserve">об </w:t>
            </w:r>
            <w:proofErr w:type="spellStart"/>
            <w:proofErr w:type="gramStart"/>
            <w:r w:rsidRPr="0029467C">
              <w:rPr>
                <w:b/>
                <w:bCs/>
              </w:rPr>
              <w:t>и</w:t>
            </w:r>
            <w:r w:rsidRPr="0029467C">
              <w:rPr>
                <w:b/>
                <w:bCs/>
              </w:rPr>
              <w:t>с</w:t>
            </w:r>
            <w:r w:rsidRPr="0029467C">
              <w:rPr>
                <w:b/>
                <w:bCs/>
              </w:rPr>
              <w:t>пол</w:t>
            </w:r>
            <w:proofErr w:type="spellEnd"/>
            <w:r w:rsidRPr="0029467C">
              <w:rPr>
                <w:b/>
                <w:bCs/>
              </w:rPr>
              <w:t>-н</w:t>
            </w:r>
            <w:r w:rsidRPr="0029467C">
              <w:rPr>
                <w:b/>
                <w:bCs/>
              </w:rPr>
              <w:t>е</w:t>
            </w:r>
            <w:r w:rsidRPr="0029467C">
              <w:rPr>
                <w:b/>
                <w:bCs/>
              </w:rPr>
              <w:t>нии</w:t>
            </w:r>
            <w:proofErr w:type="gramEnd"/>
          </w:p>
        </w:tc>
      </w:tr>
      <w:tr w:rsidR="000C72A1" w:rsidRPr="0029467C" w:rsidTr="007A5E05">
        <w:tc>
          <w:tcPr>
            <w:tcW w:w="965" w:type="dxa"/>
          </w:tcPr>
          <w:p w:rsidR="000C72A1" w:rsidRPr="0029467C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 w:rsidRPr="0029467C">
              <w:rPr>
                <w:b/>
                <w:bCs/>
              </w:rPr>
              <w:t>1</w:t>
            </w:r>
          </w:p>
        </w:tc>
        <w:tc>
          <w:tcPr>
            <w:tcW w:w="5100" w:type="dxa"/>
          </w:tcPr>
          <w:p w:rsidR="000C72A1" w:rsidRPr="0029467C" w:rsidRDefault="000C72A1" w:rsidP="007A5E05">
            <w:pPr>
              <w:spacing w:line="276" w:lineRule="auto"/>
              <w:rPr>
                <w:b/>
                <w:bCs/>
              </w:rPr>
            </w:pPr>
            <w:r w:rsidRPr="0029467C">
              <w:rPr>
                <w:b/>
                <w:bCs/>
              </w:rPr>
              <w:t>2</w:t>
            </w:r>
          </w:p>
        </w:tc>
        <w:tc>
          <w:tcPr>
            <w:tcW w:w="1841" w:type="dxa"/>
            <w:gridSpan w:val="2"/>
          </w:tcPr>
          <w:p w:rsidR="000C72A1" w:rsidRPr="0029467C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 w:rsidRPr="0029467C">
              <w:rPr>
                <w:b/>
                <w:bCs/>
              </w:rPr>
              <w:t>3</w:t>
            </w:r>
          </w:p>
        </w:tc>
        <w:tc>
          <w:tcPr>
            <w:tcW w:w="2161" w:type="dxa"/>
            <w:gridSpan w:val="2"/>
          </w:tcPr>
          <w:p w:rsidR="000C72A1" w:rsidRPr="0029467C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 w:rsidRPr="0029467C">
              <w:rPr>
                <w:b/>
                <w:bCs/>
              </w:rPr>
              <w:t>4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9A2C15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9773" w:type="dxa"/>
            <w:gridSpan w:val="6"/>
          </w:tcPr>
          <w:p w:rsidR="000C72A1" w:rsidRPr="00FA293A" w:rsidRDefault="000C72A1" w:rsidP="007A5E05">
            <w:pPr>
              <w:spacing w:line="276" w:lineRule="auto"/>
            </w:pPr>
            <w:r w:rsidRPr="00FA293A">
              <w:rPr>
                <w:b/>
                <w:bCs/>
              </w:rPr>
              <w:t>Подготовка проектов правовых актов, постановлений Главы Администрации</w:t>
            </w:r>
          </w:p>
        </w:tc>
      </w:tr>
      <w:tr w:rsidR="000C72A1" w:rsidRPr="0029467C" w:rsidTr="007A5E05">
        <w:tc>
          <w:tcPr>
            <w:tcW w:w="965" w:type="dxa"/>
          </w:tcPr>
          <w:p w:rsidR="000C72A1" w:rsidRPr="0029467C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 w:rsidRPr="00DD0840">
              <w:rPr>
                <w:bCs/>
              </w:rPr>
              <w:t>1.1</w:t>
            </w:r>
            <w:r w:rsidRPr="0029467C">
              <w:rPr>
                <w:b/>
                <w:bCs/>
              </w:rPr>
              <w:t>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pStyle w:val="1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A293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Подготовка проектов распоряжений и пост</w:t>
            </w:r>
            <w:r w:rsidRPr="00FA293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</w:t>
            </w:r>
            <w:r w:rsidRPr="00FA293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новлений Главы района по вопросам охраны прав детства</w:t>
            </w:r>
          </w:p>
          <w:p w:rsidR="000C72A1" w:rsidRPr="00FA293A" w:rsidRDefault="000C72A1" w:rsidP="000C72A1">
            <w:pPr>
              <w:numPr>
                <w:ilvl w:val="0"/>
                <w:numId w:val="31"/>
              </w:numPr>
            </w:pPr>
            <w:r w:rsidRPr="00FA293A">
              <w:t>об  установлении  опеки (попечител</w:t>
            </w:r>
            <w:r w:rsidRPr="00FA293A">
              <w:t>ь</w:t>
            </w:r>
            <w:r w:rsidRPr="00FA293A">
              <w:t>ства) над детьми,  оставшимися  сир</w:t>
            </w:r>
            <w:r w:rsidRPr="00FA293A">
              <w:t>о</w:t>
            </w:r>
            <w:r w:rsidRPr="00FA293A">
              <w:t>тами  или без  попечения  родителей;</w:t>
            </w:r>
          </w:p>
          <w:p w:rsidR="000C72A1" w:rsidRPr="00FA293A" w:rsidRDefault="000C72A1" w:rsidP="000C72A1">
            <w:pPr>
              <w:numPr>
                <w:ilvl w:val="0"/>
                <w:numId w:val="31"/>
              </w:numPr>
            </w:pPr>
            <w:r w:rsidRPr="00FA293A">
              <w:t>о  назначении  пособий  опекунам  (п</w:t>
            </w:r>
            <w:r w:rsidRPr="00FA293A">
              <w:t>о</w:t>
            </w:r>
            <w:r w:rsidRPr="00FA293A">
              <w:t>печителям) несовершеннолетних;</w:t>
            </w:r>
          </w:p>
          <w:p w:rsidR="000C72A1" w:rsidRPr="00FA293A" w:rsidRDefault="000C72A1" w:rsidP="000C72A1">
            <w:pPr>
              <w:numPr>
                <w:ilvl w:val="0"/>
                <w:numId w:val="31"/>
              </w:numPr>
            </w:pPr>
            <w:r w:rsidRPr="00FA293A">
              <w:t>об  определении  детей-сирот и детей, оставшихся  без  попечения  родителей  в детские  государственные  учрежд</w:t>
            </w:r>
            <w:r w:rsidRPr="00FA293A">
              <w:t>е</w:t>
            </w:r>
            <w:r w:rsidRPr="00FA293A">
              <w:t>ния;</w:t>
            </w:r>
          </w:p>
          <w:p w:rsidR="000C72A1" w:rsidRPr="00FA293A" w:rsidRDefault="000C72A1" w:rsidP="000C72A1">
            <w:pPr>
              <w:numPr>
                <w:ilvl w:val="0"/>
                <w:numId w:val="31"/>
              </w:numPr>
            </w:pPr>
            <w:r w:rsidRPr="00FA293A">
              <w:t>о  разрешении на  совершение от  имени  подопечного  сделок  в  случаях, пред</w:t>
            </w:r>
            <w:r w:rsidRPr="00FA293A">
              <w:t>у</w:t>
            </w:r>
            <w:r w:rsidRPr="00FA293A">
              <w:t xml:space="preserve">смотренных  законом  о  порядке  управления  имуществом  подопечного; </w:t>
            </w:r>
          </w:p>
          <w:p w:rsidR="000C72A1" w:rsidRPr="00FA293A" w:rsidRDefault="000C72A1" w:rsidP="000C72A1">
            <w:pPr>
              <w:numPr>
                <w:ilvl w:val="0"/>
                <w:numId w:val="31"/>
              </w:numPr>
            </w:pPr>
            <w:r w:rsidRPr="00FA293A">
              <w:t>о присвоении  или  изменении  фам</w:t>
            </w:r>
            <w:r w:rsidRPr="00FA293A">
              <w:t>и</w:t>
            </w:r>
            <w:r w:rsidRPr="00FA293A">
              <w:t>лии,  имени  несовершеннолетним  в  случаях, предусмотренных  законод</w:t>
            </w:r>
            <w:r w:rsidRPr="00FA293A">
              <w:t>а</w:t>
            </w:r>
            <w:r w:rsidRPr="00FA293A">
              <w:t>тельством,</w:t>
            </w:r>
          </w:p>
          <w:p w:rsidR="000C72A1" w:rsidRPr="00FA293A" w:rsidRDefault="000C72A1" w:rsidP="000C72A1">
            <w:pPr>
              <w:numPr>
                <w:ilvl w:val="0"/>
                <w:numId w:val="31"/>
              </w:numPr>
            </w:pPr>
            <w:r w:rsidRPr="00FA293A">
              <w:t>о  размере  ежемесячной  денежной  выплаты  опекунам (попечителям)  в  201</w:t>
            </w:r>
            <w:r>
              <w:t>3</w:t>
            </w:r>
            <w:r w:rsidRPr="00FA293A">
              <w:t xml:space="preserve">  году; </w:t>
            </w:r>
          </w:p>
          <w:p w:rsidR="000C72A1" w:rsidRPr="00FA293A" w:rsidRDefault="000C72A1" w:rsidP="000C72A1">
            <w:pPr>
              <w:numPr>
                <w:ilvl w:val="0"/>
                <w:numId w:val="31"/>
              </w:numPr>
            </w:pPr>
            <w:r w:rsidRPr="00FA293A">
              <w:t>о  внесении  изменений  в  список  о</w:t>
            </w:r>
            <w:r w:rsidRPr="00FA293A">
              <w:t>б</w:t>
            </w:r>
            <w:r w:rsidRPr="00FA293A">
              <w:t>щественных  инспекторов  по  охране  прав  детства  образовательных  учр</w:t>
            </w:r>
            <w:r w:rsidRPr="00FA293A">
              <w:t>е</w:t>
            </w:r>
            <w:r w:rsidRPr="00FA293A">
              <w:t>ждений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</w:pPr>
            <w:r w:rsidRPr="00FA293A">
              <w:t>в течение года</w:t>
            </w:r>
          </w:p>
          <w:p w:rsidR="000C72A1" w:rsidRPr="00FA293A" w:rsidRDefault="000C72A1" w:rsidP="007A5E05">
            <w:pPr>
              <w:spacing w:line="276" w:lineRule="auto"/>
            </w:pPr>
          </w:p>
          <w:p w:rsidR="000C72A1" w:rsidRPr="00FA293A" w:rsidRDefault="000C72A1" w:rsidP="007A5E05">
            <w:pPr>
              <w:spacing w:line="276" w:lineRule="auto"/>
            </w:pPr>
          </w:p>
          <w:p w:rsidR="000C72A1" w:rsidRPr="00FA293A" w:rsidRDefault="000C72A1" w:rsidP="007A5E05">
            <w:pPr>
              <w:spacing w:line="276" w:lineRule="auto"/>
            </w:pPr>
          </w:p>
          <w:p w:rsidR="000C72A1" w:rsidRPr="00FA293A" w:rsidRDefault="000C72A1" w:rsidP="007A5E05">
            <w:pPr>
              <w:spacing w:line="276" w:lineRule="auto"/>
            </w:pPr>
          </w:p>
          <w:p w:rsidR="000C72A1" w:rsidRPr="00FA293A" w:rsidRDefault="000C72A1" w:rsidP="007A5E05">
            <w:pPr>
              <w:spacing w:line="276" w:lineRule="auto"/>
            </w:pPr>
          </w:p>
          <w:p w:rsidR="000C72A1" w:rsidRPr="00FA293A" w:rsidRDefault="000C72A1" w:rsidP="007A5E05">
            <w:pPr>
              <w:spacing w:line="276" w:lineRule="auto"/>
            </w:pPr>
          </w:p>
          <w:p w:rsidR="000C72A1" w:rsidRPr="00FA293A" w:rsidRDefault="000C72A1" w:rsidP="007A5E05">
            <w:pPr>
              <w:spacing w:line="276" w:lineRule="auto"/>
            </w:pPr>
          </w:p>
          <w:p w:rsidR="000C72A1" w:rsidRPr="00FA293A" w:rsidRDefault="000C72A1" w:rsidP="007A5E05">
            <w:pPr>
              <w:spacing w:line="276" w:lineRule="auto"/>
            </w:pPr>
          </w:p>
          <w:p w:rsidR="000C72A1" w:rsidRPr="00FA293A" w:rsidRDefault="000C72A1" w:rsidP="007A5E05">
            <w:pPr>
              <w:spacing w:line="276" w:lineRule="auto"/>
            </w:pPr>
          </w:p>
          <w:p w:rsidR="000C72A1" w:rsidRPr="00FA293A" w:rsidRDefault="000C72A1" w:rsidP="007A5E05">
            <w:pPr>
              <w:spacing w:line="276" w:lineRule="auto"/>
            </w:pPr>
          </w:p>
          <w:p w:rsidR="000C72A1" w:rsidRPr="00FA293A" w:rsidRDefault="000C72A1" w:rsidP="007A5E05">
            <w:pPr>
              <w:spacing w:line="276" w:lineRule="auto"/>
            </w:pPr>
          </w:p>
          <w:p w:rsidR="000C72A1" w:rsidRPr="00FA293A" w:rsidRDefault="000C72A1" w:rsidP="007A5E05">
            <w:pPr>
              <w:spacing w:line="276" w:lineRule="auto"/>
            </w:pPr>
          </w:p>
          <w:p w:rsidR="000C72A1" w:rsidRPr="00FA293A" w:rsidRDefault="000C72A1" w:rsidP="007A5E05">
            <w:pPr>
              <w:spacing w:line="276" w:lineRule="auto"/>
            </w:pPr>
          </w:p>
          <w:p w:rsidR="000C72A1" w:rsidRPr="00FA293A" w:rsidRDefault="000C72A1" w:rsidP="007A5E05">
            <w:pPr>
              <w:spacing w:line="276" w:lineRule="auto"/>
            </w:pPr>
          </w:p>
          <w:p w:rsidR="000C72A1" w:rsidRPr="00FA293A" w:rsidRDefault="000C72A1" w:rsidP="007A5E05">
            <w:pPr>
              <w:spacing w:line="276" w:lineRule="auto"/>
            </w:pPr>
          </w:p>
          <w:p w:rsidR="000C72A1" w:rsidRPr="00FA293A" w:rsidRDefault="000C72A1" w:rsidP="007A5E05">
            <w:pPr>
              <w:spacing w:line="276" w:lineRule="auto"/>
            </w:pPr>
          </w:p>
          <w:p w:rsidR="000C72A1" w:rsidRPr="00FA293A" w:rsidRDefault="000C72A1" w:rsidP="007A5E05">
            <w:pPr>
              <w:spacing w:line="276" w:lineRule="auto"/>
            </w:pPr>
          </w:p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январь</w:t>
            </w:r>
          </w:p>
          <w:p w:rsidR="000C72A1" w:rsidRPr="00FA293A" w:rsidRDefault="000C72A1" w:rsidP="007A5E05">
            <w:pPr>
              <w:spacing w:line="276" w:lineRule="auto"/>
            </w:pPr>
          </w:p>
          <w:p w:rsidR="000C72A1" w:rsidRPr="00FA293A" w:rsidRDefault="000C72A1" w:rsidP="007A5E05">
            <w:pPr>
              <w:spacing w:line="276" w:lineRule="auto"/>
            </w:pPr>
          </w:p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сентябрь</w:t>
            </w:r>
          </w:p>
          <w:p w:rsidR="000C72A1" w:rsidRPr="00FA293A" w:rsidRDefault="000C72A1" w:rsidP="007A5E05">
            <w:pPr>
              <w:spacing w:line="276" w:lineRule="auto"/>
            </w:pPr>
          </w:p>
          <w:p w:rsidR="000C72A1" w:rsidRPr="00FA293A" w:rsidRDefault="000C72A1" w:rsidP="007A5E05">
            <w:pPr>
              <w:spacing w:line="276" w:lineRule="auto"/>
            </w:pPr>
          </w:p>
          <w:p w:rsidR="000C72A1" w:rsidRPr="00FA293A" w:rsidRDefault="000C72A1" w:rsidP="007A5E05">
            <w:pPr>
              <w:spacing w:line="276" w:lineRule="auto"/>
            </w:pP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r w:rsidRPr="00FA293A">
              <w:t>Яковлева Г.В.</w:t>
            </w:r>
          </w:p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  <w:r w:rsidRPr="00FA293A">
              <w:t>Волошина  Г.А.</w:t>
            </w:r>
          </w:p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Жмурина</w:t>
            </w:r>
            <w:proofErr w:type="spellEnd"/>
            <w:r w:rsidRPr="00FA293A">
              <w:t xml:space="preserve">  О.А.</w:t>
            </w:r>
          </w:p>
          <w:p w:rsidR="000C72A1" w:rsidRPr="00FA293A" w:rsidRDefault="000C72A1" w:rsidP="007A5E05">
            <w:pPr>
              <w:spacing w:line="276" w:lineRule="auto"/>
              <w:jc w:val="center"/>
            </w:pPr>
          </w:p>
          <w:p w:rsidR="000C72A1" w:rsidRPr="00FA293A" w:rsidRDefault="000C72A1" w:rsidP="007A5E05">
            <w:pPr>
              <w:spacing w:line="276" w:lineRule="auto"/>
              <w:jc w:val="center"/>
            </w:pPr>
          </w:p>
        </w:tc>
        <w:tc>
          <w:tcPr>
            <w:tcW w:w="671" w:type="dxa"/>
          </w:tcPr>
          <w:p w:rsidR="000C72A1" w:rsidRPr="00FA293A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1.2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Подготовка проектов Распоряжений, Пост</w:t>
            </w:r>
            <w:r w:rsidRPr="00FA293A">
              <w:t>а</w:t>
            </w:r>
            <w:r w:rsidRPr="00FA293A">
              <w:t>новлений Администрации Октябрьского рай</w:t>
            </w:r>
            <w:r w:rsidRPr="00FA293A">
              <w:t>о</w:t>
            </w:r>
            <w:r w:rsidRPr="00FA293A">
              <w:t>на, проектов приказов начальника отдела обр</w:t>
            </w:r>
            <w:r w:rsidRPr="00FA293A">
              <w:t>а</w:t>
            </w:r>
            <w:r w:rsidRPr="00FA293A">
              <w:t>зования, связанных с ремонтом образовател</w:t>
            </w:r>
            <w:r w:rsidRPr="00FA293A">
              <w:t>ь</w:t>
            </w:r>
            <w:r w:rsidRPr="00FA293A">
              <w:t>ных учреждений, подготовкой к новому уче</w:t>
            </w:r>
            <w:r w:rsidRPr="00FA293A">
              <w:t>б</w:t>
            </w:r>
            <w:r w:rsidRPr="00FA293A">
              <w:t>ному году, подготовкой к отопительному сез</w:t>
            </w:r>
            <w:r w:rsidRPr="00FA293A">
              <w:t>о</w:t>
            </w:r>
            <w:r w:rsidRPr="00FA293A">
              <w:t>ну.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  <w:r>
              <w:t>в</w:t>
            </w:r>
            <w:r w:rsidRPr="00FA293A">
              <w:t xml:space="preserve"> течение года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Бубенщиков</w:t>
            </w:r>
            <w:proofErr w:type="spellEnd"/>
            <w:r w:rsidRPr="00FA293A">
              <w:t xml:space="preserve"> Д.Ю.</w:t>
            </w:r>
          </w:p>
        </w:tc>
        <w:tc>
          <w:tcPr>
            <w:tcW w:w="671" w:type="dxa"/>
          </w:tcPr>
          <w:p w:rsidR="000C72A1" w:rsidRPr="00FA293A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  <w:highlight w:val="yellow"/>
              </w:rPr>
            </w:pPr>
            <w:r w:rsidRPr="00DD0840">
              <w:rPr>
                <w:bCs/>
              </w:rPr>
              <w:t>1.3.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Проект Постановления Главы района  о пров</w:t>
            </w:r>
            <w:r w:rsidRPr="00FA293A">
              <w:t>е</w:t>
            </w:r>
            <w:r w:rsidRPr="00FA293A">
              <w:t>дении Акции «Пасхальная капель»</w:t>
            </w:r>
            <w:r>
              <w:t>.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jc w:val="center"/>
            </w:pPr>
            <w:r>
              <w:t>ф</w:t>
            </w:r>
            <w:r w:rsidRPr="00FA293A">
              <w:t>евраль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Егорова М.И.</w:t>
            </w:r>
          </w:p>
        </w:tc>
        <w:tc>
          <w:tcPr>
            <w:tcW w:w="671" w:type="dxa"/>
          </w:tcPr>
          <w:p w:rsidR="000C72A1" w:rsidRPr="00FA293A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1.4.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 xml:space="preserve">Подготовка проекта Постановления Главы </w:t>
            </w:r>
            <w:r w:rsidRPr="00FA293A">
              <w:lastRenderedPageBreak/>
              <w:t>района</w:t>
            </w:r>
            <w:r w:rsidRPr="00FA293A">
              <w:rPr>
                <w:b/>
                <w:bCs/>
              </w:rPr>
              <w:t xml:space="preserve"> «</w:t>
            </w:r>
            <w:r w:rsidRPr="00FA293A">
              <w:t>О расширении сети дошкольного о</w:t>
            </w:r>
            <w:r w:rsidRPr="00FA293A">
              <w:t>б</w:t>
            </w:r>
            <w:r w:rsidRPr="00FA293A">
              <w:t>разования в районе в 2013г.»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lastRenderedPageBreak/>
              <w:t>Март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proofErr w:type="spellStart"/>
            <w:r w:rsidRPr="00FA293A">
              <w:t>Шафикова</w:t>
            </w:r>
            <w:proofErr w:type="spellEnd"/>
            <w:r w:rsidRPr="00FA293A">
              <w:t xml:space="preserve"> Е.Г.</w:t>
            </w:r>
          </w:p>
        </w:tc>
        <w:tc>
          <w:tcPr>
            <w:tcW w:w="671" w:type="dxa"/>
          </w:tcPr>
          <w:p w:rsidR="000C72A1" w:rsidRPr="00FA293A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lastRenderedPageBreak/>
              <w:t>1.5.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Проект Постановления Главы района  о пров</w:t>
            </w:r>
            <w:r w:rsidRPr="00FA293A">
              <w:t>е</w:t>
            </w:r>
            <w:r w:rsidRPr="00FA293A">
              <w:t>дении Пятых образовательных Пасхальных чтений.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Апрель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Егорова М.И.</w:t>
            </w:r>
          </w:p>
        </w:tc>
        <w:tc>
          <w:tcPr>
            <w:tcW w:w="671" w:type="dxa"/>
          </w:tcPr>
          <w:p w:rsidR="000C72A1" w:rsidRPr="00FA293A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1.6.</w:t>
            </w:r>
          </w:p>
        </w:tc>
        <w:tc>
          <w:tcPr>
            <w:tcW w:w="5100" w:type="dxa"/>
          </w:tcPr>
          <w:p w:rsidR="000C72A1" w:rsidRPr="001D2AE8" w:rsidRDefault="000C72A1" w:rsidP="007A5E05">
            <w:pPr>
              <w:pStyle w:val="1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D2AE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Проект Постановления Главы района  об орг</w:t>
            </w:r>
            <w:r w:rsidRPr="001D2AE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</w:t>
            </w:r>
            <w:r w:rsidRPr="001D2AE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низации летней оздоровительной компании в 2013 году.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1D2AE8" w:rsidRDefault="000C72A1" w:rsidP="007A5E05">
            <w:pPr>
              <w:spacing w:line="276" w:lineRule="auto"/>
              <w:jc w:val="center"/>
            </w:pPr>
            <w:r w:rsidRPr="001D2AE8">
              <w:t>Февраль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1D2AE8" w:rsidRDefault="000C72A1" w:rsidP="007A5E05">
            <w:pPr>
              <w:spacing w:line="276" w:lineRule="auto"/>
              <w:jc w:val="center"/>
            </w:pPr>
            <w:proofErr w:type="spellStart"/>
            <w:r w:rsidRPr="001D2AE8">
              <w:t>Пичко</w:t>
            </w:r>
            <w:proofErr w:type="spellEnd"/>
            <w:r w:rsidRPr="001D2AE8">
              <w:t xml:space="preserve"> Н.К.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1.7.</w:t>
            </w:r>
          </w:p>
        </w:tc>
        <w:tc>
          <w:tcPr>
            <w:tcW w:w="5100" w:type="dxa"/>
          </w:tcPr>
          <w:p w:rsidR="000C72A1" w:rsidRPr="001D2AE8" w:rsidRDefault="000C72A1" w:rsidP="007A5E05">
            <w:pPr>
              <w:pStyle w:val="1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D2AE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Проект Постановления Главы района о пров</w:t>
            </w:r>
            <w:r w:rsidRPr="001D2AE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е</w:t>
            </w:r>
            <w:r w:rsidRPr="001D2AE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дении учебно-полевых сборов с учащимися, проходящими переподготовку по основам в</w:t>
            </w:r>
            <w:r w:rsidRPr="001D2AE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</w:t>
            </w:r>
            <w:r w:rsidRPr="001D2AE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енной службы.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1D2AE8" w:rsidRDefault="000C72A1" w:rsidP="007A5E05">
            <w:pPr>
              <w:spacing w:line="276" w:lineRule="auto"/>
              <w:jc w:val="center"/>
            </w:pPr>
            <w:r w:rsidRPr="001D2AE8">
              <w:t>Апрель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1D2AE8" w:rsidRDefault="000C72A1" w:rsidP="007A5E05">
            <w:pPr>
              <w:spacing w:line="276" w:lineRule="auto"/>
              <w:jc w:val="center"/>
            </w:pPr>
            <w:proofErr w:type="spellStart"/>
            <w:r w:rsidRPr="001D2AE8">
              <w:t>Пичко</w:t>
            </w:r>
            <w:proofErr w:type="spellEnd"/>
            <w:r w:rsidRPr="001D2AE8">
              <w:t xml:space="preserve"> Н.К.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1.8.</w:t>
            </w:r>
          </w:p>
        </w:tc>
        <w:tc>
          <w:tcPr>
            <w:tcW w:w="5100" w:type="dxa"/>
          </w:tcPr>
          <w:p w:rsidR="000C72A1" w:rsidRPr="001D2AE8" w:rsidRDefault="000C72A1" w:rsidP="007A5E05">
            <w:pPr>
              <w:pStyle w:val="1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3C4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Подготовка проекта распоряжения «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 пров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дении единого государственного экзамена на территории Октябрьского района в</w:t>
            </w:r>
            <w:r w:rsidRPr="002D3C4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2013 году.</w:t>
            </w:r>
          </w:p>
        </w:tc>
        <w:tc>
          <w:tcPr>
            <w:tcW w:w="1841" w:type="dxa"/>
            <w:gridSpan w:val="2"/>
            <w:vAlign w:val="center"/>
          </w:tcPr>
          <w:p w:rsidR="000C72A1" w:rsidRDefault="000C72A1" w:rsidP="007A5E05">
            <w:pPr>
              <w:spacing w:line="276" w:lineRule="auto"/>
              <w:jc w:val="center"/>
            </w:pPr>
            <w:r>
              <w:t>Апрель</w:t>
            </w:r>
          </w:p>
          <w:p w:rsidR="000C72A1" w:rsidRPr="001D2AE8" w:rsidRDefault="000C72A1" w:rsidP="007A5E05">
            <w:pPr>
              <w:spacing w:line="276" w:lineRule="auto"/>
              <w:jc w:val="center"/>
            </w:pPr>
          </w:p>
        </w:tc>
        <w:tc>
          <w:tcPr>
            <w:tcW w:w="2161" w:type="dxa"/>
            <w:gridSpan w:val="2"/>
            <w:vAlign w:val="center"/>
          </w:tcPr>
          <w:p w:rsidR="000C72A1" w:rsidRPr="001D2AE8" w:rsidRDefault="000C72A1" w:rsidP="007A5E05">
            <w:pPr>
              <w:spacing w:line="276" w:lineRule="auto"/>
              <w:jc w:val="center"/>
            </w:pPr>
            <w:proofErr w:type="spellStart"/>
            <w:r>
              <w:t>Тараско</w:t>
            </w:r>
            <w:proofErr w:type="spellEnd"/>
            <w:r>
              <w:t xml:space="preserve"> АА.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1.9.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Подготовка проекта распоряжения «Об утве</w:t>
            </w:r>
            <w:r w:rsidRPr="00FA293A">
              <w:t>р</w:t>
            </w:r>
            <w:r w:rsidRPr="00FA293A">
              <w:t>ждении комиссии по приемке образовательных учреждений к новому 2013-2014 учебному г</w:t>
            </w:r>
            <w:r w:rsidRPr="00FA293A">
              <w:t>о</w:t>
            </w:r>
            <w:r w:rsidRPr="00FA293A">
              <w:t>ду.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Май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proofErr w:type="spellStart"/>
            <w:r w:rsidRPr="00FA293A">
              <w:t>Бубенщиков</w:t>
            </w:r>
            <w:proofErr w:type="spellEnd"/>
            <w:r w:rsidRPr="00FA293A">
              <w:t xml:space="preserve"> Д.Ю.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1.10.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pStyle w:val="1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A293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Подготовка проекта Постановления Главы района «Об упорядочении размера</w:t>
            </w:r>
          </w:p>
          <w:p w:rsidR="000C72A1" w:rsidRPr="00FA293A" w:rsidRDefault="000C72A1" w:rsidP="007A5E05">
            <w:pPr>
              <w:jc w:val="both"/>
            </w:pPr>
            <w:r w:rsidRPr="00FA293A">
              <w:t>родительской платы за содержание детей в дошкольных образовательных учреждениях»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февраль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proofErr w:type="spellStart"/>
            <w:r w:rsidRPr="00FA293A">
              <w:t>Шафикова</w:t>
            </w:r>
            <w:proofErr w:type="spellEnd"/>
            <w:r w:rsidRPr="00FA293A">
              <w:t xml:space="preserve"> Е.Г.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1.11.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Проект Постановления Главы района  о пров</w:t>
            </w:r>
            <w:r w:rsidRPr="00FA293A">
              <w:t>е</w:t>
            </w:r>
            <w:r w:rsidRPr="00FA293A">
              <w:t>дении августовской педагогической конфере</w:t>
            </w:r>
            <w:r w:rsidRPr="00FA293A">
              <w:t>н</w:t>
            </w:r>
            <w:r w:rsidRPr="00FA293A">
              <w:t>ции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Июнь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Граненко</w:t>
            </w:r>
            <w:proofErr w:type="spellEnd"/>
            <w:r w:rsidRPr="00FA293A">
              <w:t xml:space="preserve"> В.П.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1.12.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Подготовка проекта распоряжения «Об утве</w:t>
            </w:r>
            <w:r w:rsidRPr="00FA293A">
              <w:t>р</w:t>
            </w:r>
            <w:r w:rsidRPr="00FA293A">
              <w:t>ждении школьных маршрутов по подвозу уч</w:t>
            </w:r>
            <w:r w:rsidRPr="00FA293A">
              <w:t>а</w:t>
            </w:r>
            <w:r w:rsidRPr="00FA293A">
              <w:t>щихся к образовательным учреждениям в 2013-2014 учебном году»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Август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  <w:rPr>
                <w:sz w:val="32"/>
                <w:szCs w:val="32"/>
              </w:rPr>
            </w:pPr>
          </w:p>
          <w:p w:rsidR="000C72A1" w:rsidRPr="00FA293A" w:rsidRDefault="000C72A1" w:rsidP="007A5E05">
            <w:pPr>
              <w:jc w:val="center"/>
            </w:pPr>
            <w:r w:rsidRPr="00FA293A">
              <w:t>Орбитан А.В.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1.13.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Проект постановления Главы района  "О пр</w:t>
            </w:r>
            <w:r w:rsidRPr="00FA293A">
              <w:t>о</w:t>
            </w:r>
            <w:r w:rsidRPr="00FA293A">
              <w:t>ведении районного мероприятия, посвященн</w:t>
            </w:r>
            <w:r w:rsidRPr="00FA293A">
              <w:t>о</w:t>
            </w:r>
            <w:r w:rsidRPr="00FA293A">
              <w:t>го Дню Учителя"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Сентябрь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Опрышко Л.Г.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9A2C15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9773" w:type="dxa"/>
            <w:gridSpan w:val="6"/>
          </w:tcPr>
          <w:p w:rsidR="000C72A1" w:rsidRPr="002D74FF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 w:rsidRPr="002D74FF">
              <w:rPr>
                <w:b/>
                <w:bCs/>
              </w:rPr>
              <w:t>Бухгалтерская отчетность</w:t>
            </w:r>
          </w:p>
        </w:tc>
      </w:tr>
      <w:tr w:rsidR="000C72A1" w:rsidRPr="0029467C" w:rsidTr="007A5E05">
        <w:tc>
          <w:tcPr>
            <w:tcW w:w="965" w:type="dxa"/>
          </w:tcPr>
          <w:p w:rsidR="000C72A1" w:rsidRPr="00FA293A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 w:rsidRPr="00FA293A">
              <w:rPr>
                <w:b/>
                <w:bCs/>
              </w:rPr>
              <w:t>2.1.</w:t>
            </w:r>
          </w:p>
        </w:tc>
        <w:tc>
          <w:tcPr>
            <w:tcW w:w="9773" w:type="dxa"/>
            <w:gridSpan w:val="6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Налоговая отчетность</w:t>
            </w: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2.1.1.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pPr>
              <w:jc w:val="both"/>
            </w:pPr>
            <w:r w:rsidRPr="00FA293A">
              <w:t>Составление в ИФНС сведений о доходах ф</w:t>
            </w:r>
            <w:r w:rsidRPr="00FA293A">
              <w:t>и</w:t>
            </w:r>
            <w:r w:rsidRPr="00FA293A">
              <w:t>зических лиц за 2012год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1 квартал</w:t>
            </w: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Е.В.Рягузова</w:t>
            </w:r>
            <w:proofErr w:type="spellEnd"/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2.1.2.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pPr>
              <w:jc w:val="both"/>
            </w:pPr>
            <w:r w:rsidRPr="00FA293A">
              <w:t>Расчет авансовых платежей по транспортному налогу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Январь, апрель</w:t>
            </w:r>
          </w:p>
          <w:p w:rsidR="000C72A1" w:rsidRPr="00FA293A" w:rsidRDefault="000C72A1" w:rsidP="007A5E05">
            <w:pPr>
              <w:jc w:val="center"/>
            </w:pPr>
            <w:r w:rsidRPr="00FA293A">
              <w:t>Июль, октябрь</w:t>
            </w: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Е.В.Рягузова</w:t>
            </w:r>
            <w:proofErr w:type="spellEnd"/>
          </w:p>
          <w:p w:rsidR="000C72A1" w:rsidRPr="00FA293A" w:rsidRDefault="000C72A1" w:rsidP="007A5E05">
            <w:pPr>
              <w:jc w:val="center"/>
            </w:pP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2.1.3.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pPr>
              <w:jc w:val="both"/>
            </w:pPr>
            <w:r w:rsidRPr="00FA293A">
              <w:t>Составление налоговых деклараций по налогу на имущество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Январь, апрель</w:t>
            </w:r>
          </w:p>
          <w:p w:rsidR="000C72A1" w:rsidRPr="00FA293A" w:rsidRDefault="000C72A1" w:rsidP="007A5E05">
            <w:pPr>
              <w:jc w:val="center"/>
            </w:pPr>
            <w:r w:rsidRPr="00FA293A">
              <w:t>Июль, октябрь</w:t>
            </w: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Е.В.Рягузова</w:t>
            </w:r>
            <w:proofErr w:type="spellEnd"/>
          </w:p>
          <w:p w:rsidR="000C72A1" w:rsidRPr="00FA293A" w:rsidRDefault="000C72A1" w:rsidP="007A5E05">
            <w:pPr>
              <w:jc w:val="center"/>
            </w:pP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2.1.4.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pPr>
              <w:jc w:val="both"/>
            </w:pPr>
            <w:r w:rsidRPr="00FA293A">
              <w:t>Составление в ИФНС налоговых деклараций по НДС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Январь, апрель</w:t>
            </w:r>
          </w:p>
          <w:p w:rsidR="000C72A1" w:rsidRPr="00FA293A" w:rsidRDefault="000C72A1" w:rsidP="007A5E05">
            <w:pPr>
              <w:jc w:val="center"/>
            </w:pPr>
            <w:r w:rsidRPr="00FA293A">
              <w:t>Июль, октябрь</w:t>
            </w: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Е.В.Рягузова</w:t>
            </w:r>
            <w:proofErr w:type="spellEnd"/>
          </w:p>
          <w:p w:rsidR="000C72A1" w:rsidRPr="00FA293A" w:rsidRDefault="000C72A1" w:rsidP="007A5E05">
            <w:pPr>
              <w:jc w:val="center"/>
            </w:pP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2.1.5.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pPr>
              <w:jc w:val="both"/>
            </w:pPr>
            <w:r w:rsidRPr="00FA293A">
              <w:t>Составление в ИФНС налоговых деклараций по налогу на прибыль организаций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Январь, апрель</w:t>
            </w:r>
          </w:p>
          <w:p w:rsidR="000C72A1" w:rsidRPr="00FA293A" w:rsidRDefault="000C72A1" w:rsidP="007A5E05">
            <w:pPr>
              <w:jc w:val="center"/>
            </w:pPr>
            <w:r w:rsidRPr="00FA293A">
              <w:t>Июль, октябрь</w:t>
            </w: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Е.В.Рягузова</w:t>
            </w:r>
            <w:proofErr w:type="spellEnd"/>
          </w:p>
          <w:p w:rsidR="000C72A1" w:rsidRPr="00FA293A" w:rsidRDefault="000C72A1" w:rsidP="007A5E05">
            <w:pPr>
              <w:jc w:val="center"/>
            </w:pP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2.1.6.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pPr>
              <w:jc w:val="both"/>
            </w:pPr>
            <w:r w:rsidRPr="00FA293A">
              <w:t>Расчет по начисленным и уплаченным страх</w:t>
            </w:r>
            <w:r w:rsidRPr="00FA293A">
              <w:t>о</w:t>
            </w:r>
            <w:r w:rsidRPr="00FA293A">
              <w:t>вым взносам на обязательное пенсионное страхование в ПФ РФ,</w:t>
            </w:r>
            <w:r w:rsidR="00CD1947">
              <w:t xml:space="preserve"> </w:t>
            </w:r>
            <w:r w:rsidRPr="00FA293A">
              <w:t xml:space="preserve">страховым взносам на </w:t>
            </w:r>
            <w:r w:rsidRPr="00FA293A">
              <w:lastRenderedPageBreak/>
              <w:t>ОМС в ФФОМС и ТФОМС плательщиками страховых взносов, производящими выплаты и иные вознаграждения физическим лицам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lastRenderedPageBreak/>
              <w:t>Январь, апрель</w:t>
            </w:r>
          </w:p>
          <w:p w:rsidR="000C72A1" w:rsidRPr="00FA293A" w:rsidRDefault="000C72A1" w:rsidP="007A5E05">
            <w:pPr>
              <w:jc w:val="center"/>
            </w:pPr>
            <w:r w:rsidRPr="00FA293A">
              <w:t>июль, октябрь</w:t>
            </w: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Е.В.Рягузова</w:t>
            </w:r>
            <w:proofErr w:type="spellEnd"/>
          </w:p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lastRenderedPageBreak/>
              <w:t>2.1.7.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pPr>
              <w:jc w:val="both"/>
            </w:pPr>
            <w:r w:rsidRPr="00FA293A">
              <w:t>Индивидуальные сведения о начисленных и уплаченных  страховых взносах на обязател</w:t>
            </w:r>
            <w:r w:rsidRPr="00FA293A">
              <w:t>ь</w:t>
            </w:r>
            <w:r w:rsidRPr="00FA293A">
              <w:t>ное пенсионное страхование и страховом ст</w:t>
            </w:r>
            <w:r w:rsidRPr="00FA293A">
              <w:t>а</w:t>
            </w:r>
            <w:r w:rsidRPr="00FA293A">
              <w:t>же застрахованного лица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январь</w:t>
            </w:r>
          </w:p>
          <w:p w:rsidR="000C72A1" w:rsidRPr="00FA293A" w:rsidRDefault="000C72A1" w:rsidP="007A5E05">
            <w:pPr>
              <w:jc w:val="center"/>
            </w:pPr>
            <w:r w:rsidRPr="00FA293A">
              <w:t>апрель</w:t>
            </w:r>
          </w:p>
          <w:p w:rsidR="000C72A1" w:rsidRPr="00FA293A" w:rsidRDefault="000C72A1" w:rsidP="007A5E05">
            <w:pPr>
              <w:jc w:val="center"/>
            </w:pPr>
            <w:r w:rsidRPr="00FA293A">
              <w:t>июль</w:t>
            </w:r>
          </w:p>
          <w:p w:rsidR="000C72A1" w:rsidRPr="00FA293A" w:rsidRDefault="000C72A1" w:rsidP="007A5E05">
            <w:pPr>
              <w:jc w:val="center"/>
            </w:pPr>
            <w:r w:rsidRPr="00FA293A">
              <w:t>октябрь</w:t>
            </w: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Е.В.Рягузова</w:t>
            </w:r>
            <w:proofErr w:type="spellEnd"/>
          </w:p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2.1.8.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pPr>
              <w:jc w:val="both"/>
            </w:pPr>
            <w:r w:rsidRPr="00FA293A">
              <w:t>Составление в ИФНС сведений о среднесп</w:t>
            </w:r>
            <w:r w:rsidRPr="00FA293A">
              <w:t>и</w:t>
            </w:r>
            <w:r w:rsidRPr="00FA293A">
              <w:t>сочной численности работников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январь</w:t>
            </w: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Е.В.Рягузова</w:t>
            </w:r>
            <w:proofErr w:type="spellEnd"/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2.1.9.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pPr>
              <w:jc w:val="both"/>
            </w:pPr>
            <w:r w:rsidRPr="00FA293A">
              <w:t>Оформление  подтверждения  основного вида деятельности по обязательному страхованию от несчастных случаев на производстве и пр</w:t>
            </w:r>
            <w:r w:rsidRPr="00FA293A">
              <w:t>о</w:t>
            </w:r>
            <w:r w:rsidRPr="00FA293A">
              <w:t>фессиональных заболеваний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февраль</w:t>
            </w: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Е.В.Рягузова</w:t>
            </w:r>
            <w:proofErr w:type="spellEnd"/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2.1.10.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pPr>
              <w:jc w:val="both"/>
            </w:pPr>
            <w:r w:rsidRPr="00FA293A">
              <w:t>Составление расчетных ведомостей по сре</w:t>
            </w:r>
            <w:r w:rsidRPr="00FA293A">
              <w:t>д</w:t>
            </w:r>
            <w:r w:rsidRPr="00FA293A">
              <w:t>ствам ФСС РФ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ежеквартально</w:t>
            </w: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Е.В.Рягузова</w:t>
            </w:r>
            <w:proofErr w:type="spellEnd"/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FA293A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 w:rsidRPr="00FA293A">
              <w:rPr>
                <w:b/>
                <w:bCs/>
              </w:rPr>
              <w:t>2.2.</w:t>
            </w:r>
          </w:p>
        </w:tc>
        <w:tc>
          <w:tcPr>
            <w:tcW w:w="9102" w:type="dxa"/>
            <w:gridSpan w:val="5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Бюджетная отчетность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2.2.1.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pPr>
              <w:jc w:val="both"/>
            </w:pPr>
            <w:r w:rsidRPr="00FA293A">
              <w:t xml:space="preserve">Ведение бухгалтерского </w:t>
            </w:r>
            <w:proofErr w:type="gramStart"/>
            <w:r w:rsidRPr="00FA293A">
              <w:t>учета Отдела образ</w:t>
            </w:r>
            <w:r w:rsidRPr="00FA293A">
              <w:t>о</w:t>
            </w:r>
            <w:r w:rsidRPr="00FA293A">
              <w:t>вания Администрации Октябрьского района Ростовской области</w:t>
            </w:r>
            <w:proofErr w:type="gramEnd"/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ежедневно</w:t>
            </w: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Е.В.Рягузова</w:t>
            </w:r>
            <w:proofErr w:type="spellEnd"/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2.2.2.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pPr>
              <w:jc w:val="both"/>
            </w:pPr>
            <w:r w:rsidRPr="00FA293A">
              <w:t>Составление бюджетной отчетности Отдела образования Администрации Октябрьского района Ростовской области за 2012год, согла</w:t>
            </w:r>
            <w:r w:rsidRPr="00FA293A">
              <w:t>с</w:t>
            </w:r>
            <w:r w:rsidRPr="00FA293A">
              <w:t xml:space="preserve">но Инструкции о порядке составления и предоставления </w:t>
            </w:r>
            <w:proofErr w:type="spellStart"/>
            <w:r w:rsidRPr="00FA293A">
              <w:t>годовой</w:t>
            </w:r>
            <w:proofErr w:type="gramStart"/>
            <w:r w:rsidRPr="00FA293A">
              <w:t>,к</w:t>
            </w:r>
            <w:proofErr w:type="gramEnd"/>
            <w:r w:rsidRPr="00FA293A">
              <w:t>вартальной</w:t>
            </w:r>
            <w:proofErr w:type="spellEnd"/>
            <w:r w:rsidRPr="00FA293A">
              <w:t xml:space="preserve"> и меся</w:t>
            </w:r>
            <w:r w:rsidRPr="00FA293A">
              <w:t>ч</w:t>
            </w:r>
            <w:r w:rsidRPr="00FA293A">
              <w:t>ной бюджетной  отчетности об исполнении бюджетов бюджетной системы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январь</w:t>
            </w:r>
          </w:p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Е.В.Рягузова</w:t>
            </w:r>
            <w:proofErr w:type="spellEnd"/>
          </w:p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Н.О.Соловьева</w:t>
            </w:r>
            <w:proofErr w:type="spellEnd"/>
          </w:p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Т.С.Астахова</w:t>
            </w:r>
            <w:proofErr w:type="spellEnd"/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2.2.3.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pPr>
              <w:jc w:val="both"/>
            </w:pPr>
            <w:r w:rsidRPr="00FA293A">
              <w:t>Составление сводной квартальной и месячной отчетности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ежемесячно</w:t>
            </w:r>
          </w:p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Е.В.Рягузова</w:t>
            </w:r>
            <w:proofErr w:type="spellEnd"/>
          </w:p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Н.О.Соловьева</w:t>
            </w:r>
            <w:proofErr w:type="spellEnd"/>
          </w:p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Т.С.Астахова</w:t>
            </w:r>
            <w:proofErr w:type="spellEnd"/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2.2.4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pPr>
              <w:jc w:val="both"/>
            </w:pPr>
            <w:r w:rsidRPr="00FA293A">
              <w:t>Составление статистической информации по установленным формам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в установле</w:t>
            </w:r>
            <w:r w:rsidRPr="00FA293A">
              <w:t>н</w:t>
            </w:r>
            <w:r w:rsidRPr="00FA293A">
              <w:t>ные сроки</w:t>
            </w: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Е.В.Рягузова</w:t>
            </w:r>
            <w:proofErr w:type="spellEnd"/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2.2.5.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pPr>
              <w:jc w:val="both"/>
            </w:pPr>
            <w:r w:rsidRPr="00FA293A">
              <w:t>Предоставление кассового плана на финанс</w:t>
            </w:r>
            <w:r w:rsidRPr="00FA293A">
              <w:t>и</w:t>
            </w:r>
            <w:r w:rsidRPr="00FA293A">
              <w:t>рование расходов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ежемесячно</w:t>
            </w:r>
          </w:p>
          <w:p w:rsidR="000C72A1" w:rsidRPr="00FA293A" w:rsidRDefault="000C72A1" w:rsidP="007A5E05">
            <w:pPr>
              <w:jc w:val="center"/>
            </w:pP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Е.В.Рягузова</w:t>
            </w:r>
            <w:proofErr w:type="spellEnd"/>
          </w:p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Н.О.Соловьева</w:t>
            </w:r>
            <w:proofErr w:type="spellEnd"/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2.2.6.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pPr>
              <w:jc w:val="both"/>
            </w:pPr>
            <w:r w:rsidRPr="00FA293A">
              <w:t>Формирование  заявок на финансирование расходов отдела образования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По мере рег</w:t>
            </w:r>
            <w:r w:rsidRPr="00FA293A">
              <w:t>и</w:t>
            </w:r>
            <w:r w:rsidRPr="00FA293A">
              <w:t>страции бю</w:t>
            </w:r>
            <w:r w:rsidRPr="00FA293A">
              <w:t>д</w:t>
            </w:r>
            <w:r w:rsidRPr="00FA293A">
              <w:t>жетных обяз</w:t>
            </w:r>
            <w:r w:rsidRPr="00FA293A">
              <w:t>а</w:t>
            </w:r>
            <w:r w:rsidRPr="00FA293A">
              <w:t>тельств</w:t>
            </w: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Е.В.Рягузова</w:t>
            </w:r>
            <w:proofErr w:type="spellEnd"/>
          </w:p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Н.О.Соловьева</w:t>
            </w:r>
            <w:proofErr w:type="spellEnd"/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2.2.7.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pPr>
              <w:jc w:val="both"/>
            </w:pPr>
            <w:r w:rsidRPr="00FA293A">
              <w:t>Формирование  заявок на финансирование расходов за счет областных и федеральных средств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ежемесячно</w:t>
            </w:r>
          </w:p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Е.В.Рягузова</w:t>
            </w:r>
            <w:proofErr w:type="spellEnd"/>
          </w:p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Н.О.Соловьева</w:t>
            </w:r>
            <w:proofErr w:type="spellEnd"/>
          </w:p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Т.С.Астахова</w:t>
            </w:r>
            <w:proofErr w:type="spellEnd"/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2.2.8.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pPr>
              <w:jc w:val="both"/>
            </w:pPr>
            <w:r w:rsidRPr="00FA293A">
              <w:t>Сверка расчетов с поставщиками и подрядч</w:t>
            </w:r>
            <w:r w:rsidRPr="00FA293A">
              <w:t>и</w:t>
            </w:r>
            <w:r w:rsidRPr="00FA293A">
              <w:t>ками</w:t>
            </w:r>
          </w:p>
          <w:p w:rsidR="000C72A1" w:rsidRPr="00FA293A" w:rsidRDefault="000C72A1" w:rsidP="007A5E05">
            <w:pPr>
              <w:jc w:val="both"/>
            </w:pPr>
            <w:r w:rsidRPr="00FA293A">
              <w:t> 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ежеквартально</w:t>
            </w:r>
          </w:p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Е.В.Рягузова</w:t>
            </w:r>
            <w:proofErr w:type="spellEnd"/>
          </w:p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Н.О.Соловьева</w:t>
            </w:r>
            <w:proofErr w:type="spellEnd"/>
          </w:p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Т.С.Астахова</w:t>
            </w:r>
            <w:proofErr w:type="spellEnd"/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2.2.9.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pPr>
              <w:jc w:val="both"/>
            </w:pPr>
            <w:r w:rsidRPr="00FA293A">
              <w:t>Составление,</w:t>
            </w:r>
            <w:r>
              <w:t xml:space="preserve"> </w:t>
            </w:r>
            <w:r w:rsidRPr="00FA293A">
              <w:t>расчет и формирование проекта бюджета отдела образования на плановый п</w:t>
            </w:r>
            <w:r w:rsidRPr="00FA293A">
              <w:t>е</w:t>
            </w:r>
            <w:r w:rsidRPr="00FA293A">
              <w:t>риод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4 квартал</w:t>
            </w:r>
          </w:p>
          <w:p w:rsidR="000C72A1" w:rsidRPr="00FA293A" w:rsidRDefault="000C72A1" w:rsidP="007A5E05">
            <w:pPr>
              <w:jc w:val="center"/>
            </w:pP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Е.В.Рягузова</w:t>
            </w:r>
            <w:proofErr w:type="spellEnd"/>
          </w:p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Н.О.Соловьева</w:t>
            </w:r>
            <w:proofErr w:type="spellEnd"/>
          </w:p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Т.С.Астахова</w:t>
            </w:r>
            <w:proofErr w:type="spellEnd"/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2.2.10.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pPr>
              <w:jc w:val="both"/>
            </w:pPr>
            <w:r w:rsidRPr="00FA293A">
              <w:t>Обеспечение оперативного финансирования, выполнение расчетных и платежных обяз</w:t>
            </w:r>
            <w:r w:rsidRPr="00FA293A">
              <w:t>а</w:t>
            </w:r>
            <w:r w:rsidRPr="00FA293A">
              <w:t xml:space="preserve">тельств, своевременное отражение </w:t>
            </w:r>
            <w:proofErr w:type="spellStart"/>
            <w:r w:rsidRPr="00FA293A">
              <w:t>проиход</w:t>
            </w:r>
            <w:r w:rsidRPr="00FA293A">
              <w:t>я</w:t>
            </w:r>
            <w:r w:rsidRPr="00FA293A">
              <w:t>щих</w:t>
            </w:r>
            <w:proofErr w:type="spellEnd"/>
            <w:r w:rsidRPr="00FA293A">
              <w:t xml:space="preserve"> изменений в платежеспособности пре</w:t>
            </w:r>
            <w:r w:rsidRPr="00FA293A">
              <w:t>д</w:t>
            </w:r>
            <w:r w:rsidRPr="00FA293A">
              <w:t>приятия, отслеживание состояния собственных средств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ежедневно</w:t>
            </w:r>
          </w:p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r>
              <w:t xml:space="preserve">    </w:t>
            </w:r>
            <w:proofErr w:type="spellStart"/>
            <w:r w:rsidRPr="00FA293A">
              <w:t>Е.В.Рягузова</w:t>
            </w:r>
            <w:proofErr w:type="spellEnd"/>
          </w:p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Н.О.Соловьева</w:t>
            </w:r>
            <w:proofErr w:type="spellEnd"/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lastRenderedPageBreak/>
              <w:t>2.2.11.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pPr>
              <w:jc w:val="both"/>
            </w:pPr>
            <w:r w:rsidRPr="00FA293A">
              <w:t xml:space="preserve">Осуществление </w:t>
            </w:r>
            <w:proofErr w:type="gramStart"/>
            <w:r w:rsidRPr="00FA293A">
              <w:t>контроля за</w:t>
            </w:r>
            <w:proofErr w:type="gramEnd"/>
            <w:r w:rsidRPr="00FA293A">
              <w:t xml:space="preserve"> выполнением ф</w:t>
            </w:r>
            <w:r w:rsidRPr="00FA293A">
              <w:t>и</w:t>
            </w:r>
            <w:r w:rsidRPr="00FA293A">
              <w:t>нансовых показателей отдела образования А</w:t>
            </w:r>
            <w:r w:rsidRPr="00FA293A">
              <w:t>д</w:t>
            </w:r>
            <w:r w:rsidRPr="00FA293A">
              <w:t>министрации Октябрьского района, соблюд</w:t>
            </w:r>
            <w:r w:rsidRPr="00FA293A">
              <w:t>е</w:t>
            </w:r>
            <w:r w:rsidRPr="00FA293A">
              <w:t>ние кассовой дисциплины, расчеты с поста</w:t>
            </w:r>
            <w:r w:rsidRPr="00FA293A">
              <w:t>в</w:t>
            </w:r>
            <w:r w:rsidRPr="00FA293A">
              <w:t xml:space="preserve">щиками                         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ежедневно</w:t>
            </w:r>
          </w:p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Н.О.Соловьева</w:t>
            </w:r>
            <w:proofErr w:type="spellEnd"/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2.2.12.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pPr>
              <w:jc w:val="both"/>
            </w:pPr>
            <w:r w:rsidRPr="00FA293A">
              <w:t>Работа по формированию, ведению и хран</w:t>
            </w:r>
            <w:r w:rsidRPr="00FA293A">
              <w:t>е</w:t>
            </w:r>
            <w:r w:rsidRPr="00FA293A">
              <w:t>нию базы данных бухгалтерской информации, внесение изменений в справочную и норм</w:t>
            </w:r>
            <w:r w:rsidRPr="00FA293A">
              <w:t>а</w:t>
            </w:r>
            <w:r w:rsidRPr="00FA293A">
              <w:t>тивную документацию, используемую при о</w:t>
            </w:r>
            <w:r w:rsidRPr="00FA293A">
              <w:t>б</w:t>
            </w:r>
            <w:r w:rsidRPr="00FA293A">
              <w:t xml:space="preserve">работке данных                     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ежедневно</w:t>
            </w:r>
          </w:p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Н.О.Соловьева</w:t>
            </w:r>
            <w:proofErr w:type="spellEnd"/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2.2.13.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pPr>
              <w:jc w:val="both"/>
            </w:pPr>
            <w:r w:rsidRPr="00FA293A">
              <w:t xml:space="preserve">Подготовка данных по </w:t>
            </w:r>
            <w:proofErr w:type="spellStart"/>
            <w:r w:rsidRPr="00FA293A">
              <w:t>соответсвующим</w:t>
            </w:r>
            <w:proofErr w:type="spellEnd"/>
            <w:r w:rsidRPr="00FA293A">
              <w:t xml:space="preserve"> участкам бухгалтерского учета для составл</w:t>
            </w:r>
            <w:r w:rsidRPr="00FA293A">
              <w:t>е</w:t>
            </w:r>
            <w:r w:rsidRPr="00FA293A">
              <w:t xml:space="preserve">ния отчетности, сохранность бухгалтерских документов, оформление их в </w:t>
            </w:r>
            <w:proofErr w:type="spellStart"/>
            <w:r w:rsidRPr="00FA293A">
              <w:t>соответсвии</w:t>
            </w:r>
            <w:proofErr w:type="spellEnd"/>
            <w:r w:rsidRPr="00FA293A">
              <w:t xml:space="preserve"> с установленным порядком 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ежедневно</w:t>
            </w:r>
          </w:p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Н.О.Соловьева</w:t>
            </w:r>
            <w:proofErr w:type="spellEnd"/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2.2.14.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pPr>
              <w:jc w:val="both"/>
            </w:pPr>
            <w:r w:rsidRPr="00FA293A">
              <w:t>Выполнение работы по осуществлению ф</w:t>
            </w:r>
            <w:r w:rsidRPr="00FA293A">
              <w:t>и</w:t>
            </w:r>
            <w:r w:rsidRPr="00FA293A">
              <w:t xml:space="preserve">нансовой </w:t>
            </w:r>
            <w:proofErr w:type="gramStart"/>
            <w:r w:rsidRPr="00FA293A">
              <w:t>деятельности отдела образования Администрации Октябрьского района</w:t>
            </w:r>
            <w:proofErr w:type="gramEnd"/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ежедневно</w:t>
            </w: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Е.В.Рягузова</w:t>
            </w:r>
            <w:proofErr w:type="spellEnd"/>
          </w:p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Н.О.Соловьева</w:t>
            </w:r>
            <w:proofErr w:type="spellEnd"/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2.2.15.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pPr>
              <w:jc w:val="both"/>
            </w:pPr>
            <w:r w:rsidRPr="00FA293A">
              <w:t>Выполнение работы по ведению бухгалтерск</w:t>
            </w:r>
            <w:r w:rsidRPr="00FA293A">
              <w:t>о</w:t>
            </w:r>
            <w:r w:rsidRPr="00FA293A">
              <w:t>го учета средств, направляемых на выплату опекунам, приемным родителям и компенс</w:t>
            </w:r>
            <w:r w:rsidRPr="00FA293A">
              <w:t>а</w:t>
            </w:r>
            <w:r w:rsidRPr="00FA293A">
              <w:t>ционным выплатам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ежедневно</w:t>
            </w: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Т.С.Астахова</w:t>
            </w:r>
            <w:proofErr w:type="spellEnd"/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2.2.16.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pPr>
              <w:jc w:val="both"/>
            </w:pPr>
            <w:r w:rsidRPr="00FA293A">
              <w:t>Прием и контроль первичной документации по соответствующим участкам бухгалтерского учета и подготовка их к счетной обработке. Выдача справок  о размере ежемесячного д</w:t>
            </w:r>
            <w:r w:rsidRPr="00FA293A">
              <w:t>е</w:t>
            </w:r>
            <w:r w:rsidRPr="00FA293A">
              <w:t>нежного содержания опекаемых, проценте компенсационных выплат. Работа с входящей  корреспонденцией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ежедневно</w:t>
            </w: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Т.С.Астахова</w:t>
            </w:r>
            <w:proofErr w:type="spellEnd"/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2.2.17.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pPr>
              <w:jc w:val="both"/>
            </w:pPr>
            <w:r w:rsidRPr="00FA293A">
              <w:t>Отражение на счетах бухгалтерского учета операции, связанные с движением средств направляемых на выплату опекунам, прие</w:t>
            </w:r>
            <w:r w:rsidRPr="00FA293A">
              <w:t>м</w:t>
            </w:r>
            <w:r w:rsidRPr="00FA293A">
              <w:t>ным родителям и компенсационным выплатам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ежедневно</w:t>
            </w: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Т.С.Астахова</w:t>
            </w:r>
            <w:proofErr w:type="spellEnd"/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2.2.18.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pPr>
              <w:jc w:val="both"/>
            </w:pPr>
            <w:r w:rsidRPr="00FA293A">
              <w:t>Отражение на счетах бухгалтерского учета операции, связанные с движением средств направляемых на выплату опекунам, прие</w:t>
            </w:r>
            <w:r w:rsidRPr="00FA293A">
              <w:t>м</w:t>
            </w:r>
            <w:r w:rsidRPr="00FA293A">
              <w:t>ным родителям и компенсационным выплатам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ежедневно</w:t>
            </w: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Т.С.Астахова</w:t>
            </w:r>
            <w:proofErr w:type="spellEnd"/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2.2.19.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pPr>
              <w:jc w:val="both"/>
            </w:pPr>
            <w:r w:rsidRPr="00FA293A">
              <w:t>Подготовка данных по соответствующим участкам бухгалтерского учета для составл</w:t>
            </w:r>
            <w:r w:rsidRPr="00FA293A">
              <w:t>е</w:t>
            </w:r>
            <w:r w:rsidRPr="00FA293A">
              <w:t xml:space="preserve">ния отчетности, сохранность бухгалтерских документов, оформление их в соответствии с установленным порядком 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ежедневно</w:t>
            </w: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Т.С.Астахова</w:t>
            </w:r>
            <w:proofErr w:type="spellEnd"/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2.2.20.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pPr>
              <w:jc w:val="both"/>
            </w:pPr>
            <w:r w:rsidRPr="00FA293A">
              <w:t>Работа по формированию, ведению и хран</w:t>
            </w:r>
            <w:r w:rsidRPr="00FA293A">
              <w:t>е</w:t>
            </w:r>
            <w:r w:rsidRPr="00FA293A">
              <w:t>нию базы данных бухгалтерской информации, внесение изменений в справочную и норм</w:t>
            </w:r>
            <w:r w:rsidRPr="00FA293A">
              <w:t>а</w:t>
            </w:r>
            <w:r w:rsidRPr="00FA293A">
              <w:t>тивную документацию, используемую при о</w:t>
            </w:r>
            <w:r w:rsidRPr="00FA293A">
              <w:t>б</w:t>
            </w:r>
            <w:r w:rsidRPr="00FA293A">
              <w:t>работке данных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ежедневно</w:t>
            </w: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Т.С.Астахова</w:t>
            </w:r>
            <w:proofErr w:type="spellEnd"/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2.2.21.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pPr>
              <w:jc w:val="both"/>
            </w:pPr>
            <w:r w:rsidRPr="00FA293A">
              <w:t>Разъяснительная работа с родителями по начислению и перечислению компенсации ч</w:t>
            </w:r>
            <w:r w:rsidRPr="00FA293A">
              <w:t>а</w:t>
            </w:r>
            <w:r w:rsidRPr="00FA293A">
              <w:t>сти родительской платы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по мере обр</w:t>
            </w:r>
            <w:r w:rsidRPr="00FA293A">
              <w:t>а</w:t>
            </w:r>
            <w:r w:rsidRPr="00FA293A">
              <w:t>щения</w:t>
            </w: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Т.С.Астахова</w:t>
            </w:r>
            <w:proofErr w:type="spellEnd"/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FA293A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 w:rsidRPr="00FA293A">
              <w:rPr>
                <w:b/>
                <w:bCs/>
              </w:rPr>
              <w:t>2.3.</w:t>
            </w:r>
          </w:p>
        </w:tc>
        <w:tc>
          <w:tcPr>
            <w:tcW w:w="9102" w:type="dxa"/>
            <w:gridSpan w:val="5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Совместная работа с МАУ РЦО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2.3.1.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r w:rsidRPr="00FA293A">
              <w:t xml:space="preserve">Составление сводной бюджетной </w:t>
            </w:r>
            <w:proofErr w:type="gramStart"/>
            <w:r w:rsidRPr="00FA293A">
              <w:t xml:space="preserve">отчетности </w:t>
            </w:r>
            <w:r w:rsidRPr="00FA293A">
              <w:lastRenderedPageBreak/>
              <w:t>отдела образования Администрации Октябр</w:t>
            </w:r>
            <w:r w:rsidRPr="00FA293A">
              <w:t>ь</w:t>
            </w:r>
            <w:r w:rsidRPr="00FA293A">
              <w:t>ского района</w:t>
            </w:r>
            <w:proofErr w:type="gramEnd"/>
            <w:r w:rsidRPr="00FA293A">
              <w:t xml:space="preserve"> за 2012год, согласно Инструкции о порядке составления и предоставления год</w:t>
            </w:r>
            <w:r w:rsidRPr="00FA293A">
              <w:t>о</w:t>
            </w:r>
            <w:r w:rsidRPr="00FA293A">
              <w:t>вой,</w:t>
            </w:r>
            <w:r>
              <w:t xml:space="preserve"> </w:t>
            </w:r>
            <w:r w:rsidRPr="00FA293A">
              <w:t>квартальной и месячной бюджетной  о</w:t>
            </w:r>
            <w:r w:rsidRPr="00FA293A">
              <w:t>т</w:t>
            </w:r>
            <w:r w:rsidRPr="00FA293A">
              <w:t>четности об исполнении бюджетов бюджетной системы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lastRenderedPageBreak/>
              <w:t>январь</w:t>
            </w:r>
          </w:p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lastRenderedPageBreak/>
              <w:t>Е.В.Рягузова</w:t>
            </w:r>
            <w:proofErr w:type="spellEnd"/>
          </w:p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lastRenderedPageBreak/>
              <w:t>Л.Г.Калюкина</w:t>
            </w:r>
            <w:proofErr w:type="spellEnd"/>
          </w:p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А.В.Саркисян</w:t>
            </w:r>
            <w:proofErr w:type="spellEnd"/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lastRenderedPageBreak/>
              <w:t>2.3.2.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r w:rsidRPr="00FA293A">
              <w:t>Составление сводной квартальной и месячной отчетности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ежемесячно</w:t>
            </w:r>
          </w:p>
          <w:p w:rsidR="000C72A1" w:rsidRPr="00FA293A" w:rsidRDefault="000C72A1" w:rsidP="007A5E05">
            <w:pPr>
              <w:jc w:val="center"/>
            </w:pP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Е.В.Рягузова</w:t>
            </w:r>
            <w:proofErr w:type="spellEnd"/>
          </w:p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А.В.Саркисян</w:t>
            </w:r>
            <w:proofErr w:type="spellEnd"/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2.3.3.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r w:rsidRPr="00FA293A">
              <w:t>Предоставление кассового плана на финанс</w:t>
            </w:r>
            <w:r w:rsidRPr="00FA293A">
              <w:t>и</w:t>
            </w:r>
            <w:r w:rsidRPr="00FA293A">
              <w:t>рование расходов</w:t>
            </w:r>
          </w:p>
          <w:p w:rsidR="000C72A1" w:rsidRPr="00FA293A" w:rsidRDefault="000C72A1" w:rsidP="007A5E05">
            <w:r w:rsidRPr="00FA293A">
              <w:t> </w:t>
            </w:r>
          </w:p>
          <w:p w:rsidR="000C72A1" w:rsidRPr="00FA293A" w:rsidRDefault="000C72A1" w:rsidP="007A5E05">
            <w:r w:rsidRPr="00FA293A">
              <w:t>  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ежемесячно</w:t>
            </w:r>
          </w:p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Е.В.Рягузова</w:t>
            </w:r>
            <w:proofErr w:type="spellEnd"/>
          </w:p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Л.Г.Калюкина</w:t>
            </w:r>
            <w:proofErr w:type="spellEnd"/>
          </w:p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А.Б.Чумакова</w:t>
            </w:r>
            <w:proofErr w:type="spellEnd"/>
          </w:p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Н.О.Соловьева</w:t>
            </w:r>
            <w:proofErr w:type="spellEnd"/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2.3.4.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r w:rsidRPr="00FA293A">
              <w:t>Формирование  заявок на финансирование расходов учреждений образования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По мере рег</w:t>
            </w:r>
            <w:r w:rsidRPr="00FA293A">
              <w:t>и</w:t>
            </w:r>
            <w:r w:rsidRPr="00FA293A">
              <w:t>страции бю</w:t>
            </w:r>
            <w:r w:rsidRPr="00FA293A">
              <w:t>д</w:t>
            </w:r>
            <w:r w:rsidRPr="00FA293A">
              <w:t>жетных обяз</w:t>
            </w:r>
            <w:r w:rsidRPr="00FA293A">
              <w:t>а</w:t>
            </w:r>
            <w:r w:rsidRPr="00FA293A">
              <w:t>тельств</w:t>
            </w: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CD1947">
            <w:pPr>
              <w:jc w:val="center"/>
            </w:pPr>
            <w:proofErr w:type="spellStart"/>
            <w:r w:rsidRPr="00FA293A">
              <w:t>Е.В.Рягузова</w:t>
            </w:r>
            <w:proofErr w:type="spellEnd"/>
          </w:p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Л.Г.Калюкина</w:t>
            </w:r>
            <w:proofErr w:type="spellEnd"/>
          </w:p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А.Б.Чумакова</w:t>
            </w:r>
            <w:proofErr w:type="spellEnd"/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2.3.5.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r w:rsidRPr="00FA293A">
              <w:t>Формирование  заявок на финансирование расходов за счет областных и федеральных средств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ежемесячно</w:t>
            </w:r>
          </w:p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Е.В.Рягузова</w:t>
            </w:r>
            <w:proofErr w:type="spellEnd"/>
          </w:p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Л.Г.Калюкина</w:t>
            </w:r>
            <w:proofErr w:type="spellEnd"/>
          </w:p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А.Б.Чумакова</w:t>
            </w:r>
            <w:proofErr w:type="spellEnd"/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2.3.6.</w:t>
            </w:r>
          </w:p>
        </w:tc>
        <w:tc>
          <w:tcPr>
            <w:tcW w:w="5100" w:type="dxa"/>
            <w:vAlign w:val="bottom"/>
          </w:tcPr>
          <w:p w:rsidR="000C72A1" w:rsidRPr="00FA293A" w:rsidRDefault="000C72A1" w:rsidP="007A5E05">
            <w:r w:rsidRPr="00FA293A">
              <w:t>Предоставление сведений о кредиторской з</w:t>
            </w:r>
            <w:r w:rsidRPr="00FA293A">
              <w:t>а</w:t>
            </w:r>
            <w:r w:rsidRPr="00FA293A">
              <w:t>долженности учреждений образования</w:t>
            </w:r>
          </w:p>
          <w:p w:rsidR="000C72A1" w:rsidRPr="00FA293A" w:rsidRDefault="000C72A1" w:rsidP="007A5E05">
            <w:r w:rsidRPr="00FA293A">
              <w:t> </w:t>
            </w:r>
          </w:p>
        </w:tc>
        <w:tc>
          <w:tcPr>
            <w:tcW w:w="184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r w:rsidRPr="00FA293A">
              <w:t>ежемесячно</w:t>
            </w:r>
          </w:p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</w:p>
        </w:tc>
        <w:tc>
          <w:tcPr>
            <w:tcW w:w="2161" w:type="dxa"/>
            <w:gridSpan w:val="2"/>
            <w:vAlign w:val="bottom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Е.В.Рягузова</w:t>
            </w:r>
            <w:proofErr w:type="spellEnd"/>
          </w:p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Л.Г.Калюкина</w:t>
            </w:r>
            <w:proofErr w:type="spellEnd"/>
          </w:p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А.В.Саркисян</w:t>
            </w:r>
            <w:proofErr w:type="spellEnd"/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rPr>
          <w:trHeight w:val="380"/>
        </w:trPr>
        <w:tc>
          <w:tcPr>
            <w:tcW w:w="965" w:type="dxa"/>
          </w:tcPr>
          <w:p w:rsidR="000C72A1" w:rsidRPr="009A2C15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9102" w:type="dxa"/>
            <w:gridSpan w:val="5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rPr>
                <w:b/>
                <w:bCs/>
              </w:rPr>
              <w:t>Организационные мероприятия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FA293A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5100" w:type="dxa"/>
            <w:vAlign w:val="center"/>
          </w:tcPr>
          <w:p w:rsidR="000C72A1" w:rsidRPr="00FA293A" w:rsidRDefault="000C72A1" w:rsidP="007A5E05">
            <w:pPr>
              <w:jc w:val="both"/>
            </w:pP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jc w:val="center"/>
            </w:pP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3.1.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Формирование  заявок на финансирование расходов за счет областных и федеральных средств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pStyle w:val="a5"/>
              <w:tabs>
                <w:tab w:val="left" w:pos="708"/>
              </w:tabs>
              <w:ind w:left="-108"/>
              <w:jc w:val="center"/>
            </w:pPr>
            <w:r w:rsidRPr="00FA293A">
              <w:t>Ежемесячно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Рягузова</w:t>
            </w:r>
            <w:proofErr w:type="spellEnd"/>
            <w:r w:rsidRPr="00FA293A">
              <w:t xml:space="preserve"> Е.В.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3.2.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tabs>
                <w:tab w:val="num" w:pos="-108"/>
              </w:tabs>
              <w:jc w:val="both"/>
            </w:pPr>
            <w:r w:rsidRPr="00FA293A">
              <w:t>Подготовка статистических отчетов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pStyle w:val="a5"/>
              <w:tabs>
                <w:tab w:val="left" w:pos="708"/>
              </w:tabs>
              <w:ind w:left="-108"/>
              <w:jc w:val="center"/>
            </w:pPr>
            <w:r w:rsidRPr="00FA293A">
              <w:t>По графику</w:t>
            </w:r>
          </w:p>
          <w:p w:rsidR="000C72A1" w:rsidRPr="00FA293A" w:rsidRDefault="000C72A1" w:rsidP="007A5E05">
            <w:pPr>
              <w:pStyle w:val="a5"/>
              <w:tabs>
                <w:tab w:val="left" w:pos="708"/>
              </w:tabs>
              <w:ind w:left="-108"/>
              <w:jc w:val="center"/>
            </w:pPr>
            <w:proofErr w:type="spellStart"/>
            <w:r w:rsidRPr="00FA293A">
              <w:t>Госстатистики</w:t>
            </w:r>
            <w:proofErr w:type="spellEnd"/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Специалисты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3.3.</w:t>
            </w:r>
          </w:p>
        </w:tc>
        <w:tc>
          <w:tcPr>
            <w:tcW w:w="5100" w:type="dxa"/>
          </w:tcPr>
          <w:p w:rsidR="000C72A1" w:rsidRPr="001D2AE8" w:rsidRDefault="000C72A1" w:rsidP="007A5E05">
            <w:pPr>
              <w:jc w:val="both"/>
            </w:pPr>
            <w:r>
              <w:t>Совет профилактики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jc w:val="both"/>
            </w:pPr>
            <w:r>
              <w:t>ежемесячно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jc w:val="center"/>
            </w:pPr>
            <w:proofErr w:type="spellStart"/>
            <w:r>
              <w:t>Пичко</w:t>
            </w:r>
            <w:proofErr w:type="spellEnd"/>
            <w:r>
              <w:t xml:space="preserve"> Н.К.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3.4.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pStyle w:val="ab"/>
              <w:ind w:left="60"/>
              <w:jc w:val="both"/>
            </w:pPr>
            <w:r w:rsidRPr="00FA293A">
              <w:t xml:space="preserve">Участие в родительских собраниях 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ind w:left="-108"/>
              <w:jc w:val="center"/>
            </w:pPr>
            <w:r w:rsidRPr="00FA293A">
              <w:t>В течение года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Кураторы ОУ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3.5.1</w:t>
            </w:r>
          </w:p>
        </w:tc>
        <w:tc>
          <w:tcPr>
            <w:tcW w:w="5100" w:type="dxa"/>
            <w:vAlign w:val="center"/>
          </w:tcPr>
          <w:p w:rsidR="000C72A1" w:rsidRPr="00FA293A" w:rsidRDefault="000C72A1" w:rsidP="007A5E05">
            <w:pPr>
              <w:jc w:val="both"/>
            </w:pPr>
            <w:r w:rsidRPr="00FA293A">
              <w:t>Участие в заседаниях Арбитражного суда Р</w:t>
            </w:r>
            <w:r w:rsidRPr="00FA293A">
              <w:t>о</w:t>
            </w:r>
            <w:r w:rsidRPr="00FA293A">
              <w:t>стовской области, Октябрьского районного с</w:t>
            </w:r>
            <w:r w:rsidRPr="00FA293A">
              <w:t>у</w:t>
            </w:r>
            <w:r w:rsidRPr="00FA293A">
              <w:t>да Ростовской области, мировых судей.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В течение года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Щур В.В.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3.5.2.</w:t>
            </w:r>
          </w:p>
        </w:tc>
        <w:tc>
          <w:tcPr>
            <w:tcW w:w="5100" w:type="dxa"/>
            <w:vAlign w:val="center"/>
          </w:tcPr>
          <w:p w:rsidR="000C72A1" w:rsidRPr="00FA293A" w:rsidRDefault="000C72A1" w:rsidP="007A5E05">
            <w:pPr>
              <w:jc w:val="both"/>
            </w:pPr>
            <w:r w:rsidRPr="00FA293A">
              <w:t>Проведение плановых проверок образовател</w:t>
            </w:r>
            <w:r w:rsidRPr="00FA293A">
              <w:t>ь</w:t>
            </w:r>
            <w:r w:rsidRPr="00FA293A">
              <w:t>ных учреждений за соблюдением трудового законодательства РФ.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В соответствии с графиком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Щур В.В.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3.5.3.</w:t>
            </w:r>
          </w:p>
        </w:tc>
        <w:tc>
          <w:tcPr>
            <w:tcW w:w="5100" w:type="dxa"/>
            <w:vAlign w:val="center"/>
          </w:tcPr>
          <w:p w:rsidR="000C72A1" w:rsidRPr="00FA293A" w:rsidRDefault="000C72A1" w:rsidP="007A5E05">
            <w:pPr>
              <w:jc w:val="both"/>
            </w:pPr>
            <w:r w:rsidRPr="00FA293A">
              <w:t xml:space="preserve">Ведение </w:t>
            </w:r>
            <w:proofErr w:type="spellStart"/>
            <w:r w:rsidRPr="00FA293A">
              <w:t>претензионно</w:t>
            </w:r>
            <w:proofErr w:type="spellEnd"/>
            <w:r w:rsidRPr="00FA293A">
              <w:t>-исковой работы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В течение года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Щур В.В.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3.5.4.</w:t>
            </w:r>
          </w:p>
        </w:tc>
        <w:tc>
          <w:tcPr>
            <w:tcW w:w="5100" w:type="dxa"/>
            <w:vAlign w:val="center"/>
          </w:tcPr>
          <w:p w:rsidR="000C72A1" w:rsidRPr="00FA293A" w:rsidRDefault="000C72A1" w:rsidP="007A5E05">
            <w:pPr>
              <w:jc w:val="both"/>
            </w:pPr>
            <w:r w:rsidRPr="00FA293A">
              <w:t>Подготовка документов и участие в заседаниях опекунского Совета в интересах несоверше</w:t>
            </w:r>
            <w:r w:rsidRPr="00FA293A">
              <w:t>н</w:t>
            </w:r>
            <w:r w:rsidRPr="00FA293A">
              <w:t>нолетних детей при Администрации Октябр</w:t>
            </w:r>
            <w:r w:rsidRPr="00FA293A">
              <w:t>ь</w:t>
            </w:r>
            <w:r w:rsidRPr="00FA293A">
              <w:t>ского района, выполнение функций секретаря опекунского Совета.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В течение года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Щур В.В.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3.5.5.</w:t>
            </w:r>
          </w:p>
        </w:tc>
        <w:tc>
          <w:tcPr>
            <w:tcW w:w="5100" w:type="dxa"/>
            <w:vAlign w:val="center"/>
          </w:tcPr>
          <w:p w:rsidR="000C72A1" w:rsidRPr="00FA293A" w:rsidRDefault="000C72A1" w:rsidP="007A5E05">
            <w:pPr>
              <w:jc w:val="both"/>
            </w:pPr>
            <w:r w:rsidRPr="00FA293A">
              <w:t>Подготовка и заключение муниципальных контрактов отдела образования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В течение года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Щур В.В.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3.5.6.</w:t>
            </w:r>
          </w:p>
        </w:tc>
        <w:tc>
          <w:tcPr>
            <w:tcW w:w="5100" w:type="dxa"/>
            <w:vAlign w:val="center"/>
          </w:tcPr>
          <w:p w:rsidR="000C72A1" w:rsidRPr="00FA293A" w:rsidRDefault="000C72A1" w:rsidP="007A5E05">
            <w:pPr>
              <w:jc w:val="both"/>
            </w:pPr>
            <w:r w:rsidRPr="00FA293A">
              <w:t>Обеспечение методического руководства пр</w:t>
            </w:r>
            <w:r w:rsidRPr="00FA293A">
              <w:t>а</w:t>
            </w:r>
            <w:r w:rsidRPr="00FA293A">
              <w:t>вовой работы отдела образования и образов</w:t>
            </w:r>
            <w:r w:rsidRPr="00FA293A">
              <w:t>а</w:t>
            </w:r>
            <w:r w:rsidRPr="00FA293A">
              <w:t>тельных учреждений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В течение года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Щур В.В.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3.5.7.</w:t>
            </w:r>
          </w:p>
        </w:tc>
        <w:tc>
          <w:tcPr>
            <w:tcW w:w="5100" w:type="dxa"/>
            <w:vAlign w:val="center"/>
          </w:tcPr>
          <w:p w:rsidR="000C72A1" w:rsidRPr="00FA293A" w:rsidRDefault="000C72A1" w:rsidP="007A5E05">
            <w:pPr>
              <w:jc w:val="both"/>
            </w:pPr>
            <w:r w:rsidRPr="00FA293A">
              <w:t>Подготовка и прием документов на конкурс замещения вакантных должностей муниц</w:t>
            </w:r>
            <w:r w:rsidRPr="00FA293A">
              <w:t>и</w:t>
            </w:r>
            <w:r w:rsidRPr="00FA293A">
              <w:t xml:space="preserve">пальной службы Отдела образования, ведение </w:t>
            </w:r>
            <w:r w:rsidRPr="00FA293A">
              <w:lastRenderedPageBreak/>
              <w:t>протокола и подведение итогов результата конкурса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lastRenderedPageBreak/>
              <w:t>В течение года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Щур В.В.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lastRenderedPageBreak/>
              <w:t>3.5.8.</w:t>
            </w:r>
          </w:p>
        </w:tc>
        <w:tc>
          <w:tcPr>
            <w:tcW w:w="5100" w:type="dxa"/>
            <w:vAlign w:val="center"/>
          </w:tcPr>
          <w:p w:rsidR="000C72A1" w:rsidRPr="00FA293A" w:rsidRDefault="000C72A1" w:rsidP="007A5E05">
            <w:pPr>
              <w:spacing w:before="100" w:beforeAutospacing="1" w:after="100" w:afterAutospacing="1"/>
              <w:jc w:val="both"/>
            </w:pPr>
            <w:r w:rsidRPr="00FA293A">
              <w:t>Согласование локальных актов Отдела образ</w:t>
            </w:r>
            <w:r w:rsidRPr="00FA293A">
              <w:t>о</w:t>
            </w:r>
            <w:r w:rsidRPr="00FA293A">
              <w:t xml:space="preserve">вания 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spacing w:before="100" w:beforeAutospacing="1" w:after="100" w:afterAutospacing="1"/>
              <w:jc w:val="center"/>
            </w:pPr>
            <w:r w:rsidRPr="00FA293A">
              <w:t>В течение года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spacing w:before="100" w:beforeAutospacing="1" w:after="100" w:afterAutospacing="1"/>
              <w:jc w:val="center"/>
            </w:pPr>
            <w:r w:rsidRPr="00FA293A">
              <w:t>Щур В.В.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3.5.9.</w:t>
            </w:r>
          </w:p>
        </w:tc>
        <w:tc>
          <w:tcPr>
            <w:tcW w:w="5100" w:type="dxa"/>
            <w:vAlign w:val="center"/>
          </w:tcPr>
          <w:p w:rsidR="000C72A1" w:rsidRPr="00FA293A" w:rsidRDefault="000C72A1" w:rsidP="007A5E05">
            <w:pPr>
              <w:spacing w:before="100" w:beforeAutospacing="1" w:after="100" w:afterAutospacing="1"/>
              <w:jc w:val="both"/>
            </w:pPr>
            <w:r w:rsidRPr="00FA293A">
              <w:t>Подготовка проектов постановлений, распор</w:t>
            </w:r>
            <w:r w:rsidRPr="00FA293A">
              <w:t>я</w:t>
            </w:r>
            <w:r w:rsidRPr="00FA293A">
              <w:t>жений Администрации Октябрьского района по вопросам, находящимся в ведении Отдела образования</w:t>
            </w:r>
            <w:r>
              <w:t>.</w:t>
            </w:r>
            <w:r w:rsidRPr="00FA293A">
              <w:t xml:space="preserve"> 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spacing w:before="100" w:beforeAutospacing="1" w:after="100" w:afterAutospacing="1"/>
              <w:jc w:val="center"/>
            </w:pPr>
            <w:r w:rsidRPr="00FA293A">
              <w:t>В течение года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spacing w:before="100" w:beforeAutospacing="1" w:after="100" w:afterAutospacing="1"/>
              <w:jc w:val="center"/>
            </w:pPr>
            <w:r w:rsidRPr="00FA293A">
              <w:t>Щур В.В.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3.5.10.</w:t>
            </w:r>
          </w:p>
        </w:tc>
        <w:tc>
          <w:tcPr>
            <w:tcW w:w="5100" w:type="dxa"/>
            <w:vAlign w:val="center"/>
          </w:tcPr>
          <w:p w:rsidR="000C72A1" w:rsidRPr="00FA293A" w:rsidRDefault="000C72A1" w:rsidP="007A5E05">
            <w:pPr>
              <w:spacing w:before="100" w:beforeAutospacing="1" w:after="100" w:afterAutospacing="1"/>
              <w:jc w:val="both"/>
            </w:pPr>
            <w:r w:rsidRPr="00FA293A">
              <w:t>Участие в заседаниях Наблюдательного совета и ведение протокола</w:t>
            </w:r>
            <w:r>
              <w:t>.</w:t>
            </w:r>
            <w:r w:rsidRPr="00FA293A">
              <w:t xml:space="preserve"> 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spacing w:before="100" w:beforeAutospacing="1" w:after="100" w:afterAutospacing="1"/>
              <w:jc w:val="center"/>
            </w:pPr>
            <w:r w:rsidRPr="00FA293A">
              <w:t>Ежеквартально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spacing w:before="100" w:beforeAutospacing="1" w:after="100" w:afterAutospacing="1"/>
              <w:jc w:val="center"/>
            </w:pPr>
            <w:r w:rsidRPr="00FA293A">
              <w:t>Щур В.В.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3.1.11.</w:t>
            </w:r>
          </w:p>
        </w:tc>
        <w:tc>
          <w:tcPr>
            <w:tcW w:w="5100" w:type="dxa"/>
            <w:vAlign w:val="center"/>
          </w:tcPr>
          <w:p w:rsidR="000C72A1" w:rsidRPr="00FA293A" w:rsidRDefault="000C72A1" w:rsidP="007A5E05">
            <w:pPr>
              <w:spacing w:before="100" w:beforeAutospacing="1" w:after="100" w:afterAutospacing="1"/>
              <w:jc w:val="both"/>
            </w:pPr>
            <w:r w:rsidRPr="00FA293A">
              <w:t xml:space="preserve">Введение работы по муниципальным услугам 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spacing w:before="100" w:beforeAutospacing="1" w:after="100" w:afterAutospacing="1"/>
              <w:jc w:val="center"/>
            </w:pPr>
            <w:r w:rsidRPr="00FA293A">
              <w:t>В течение года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spacing w:before="100" w:beforeAutospacing="1" w:after="100" w:afterAutospacing="1"/>
              <w:jc w:val="center"/>
            </w:pPr>
            <w:r w:rsidRPr="00FA293A">
              <w:t>Щур В.В.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CD1947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CD1947">
              <w:rPr>
                <w:bCs/>
              </w:rPr>
              <w:t>3.6.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spacing w:line="276" w:lineRule="auto"/>
              <w:jc w:val="both"/>
              <w:rPr>
                <w:b/>
                <w:bCs/>
              </w:rPr>
            </w:pPr>
            <w:r w:rsidRPr="00FA293A">
              <w:t xml:space="preserve">Оказание методической помощи педагогам, </w:t>
            </w:r>
            <w:proofErr w:type="spellStart"/>
            <w:r w:rsidRPr="00FA293A">
              <w:t>аттестующимся</w:t>
            </w:r>
            <w:proofErr w:type="spellEnd"/>
            <w:r w:rsidRPr="00FA293A">
              <w:t xml:space="preserve"> на  высшую, первую категории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В течение года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proofErr w:type="spellStart"/>
            <w:r w:rsidRPr="00FA293A">
              <w:t>Граненко</w:t>
            </w:r>
            <w:proofErr w:type="spellEnd"/>
            <w:r w:rsidRPr="00FA293A">
              <w:t xml:space="preserve"> В.П.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 w:rsidRPr="00DD0840">
              <w:rPr>
                <w:bCs/>
              </w:rPr>
              <w:t>3.6.1.</w:t>
            </w:r>
          </w:p>
        </w:tc>
        <w:tc>
          <w:tcPr>
            <w:tcW w:w="5100" w:type="dxa"/>
            <w:vAlign w:val="center"/>
          </w:tcPr>
          <w:p w:rsidR="000C72A1" w:rsidRPr="00FA293A" w:rsidRDefault="000C72A1" w:rsidP="007A5E05">
            <w:pPr>
              <w:jc w:val="both"/>
            </w:pPr>
            <w:r w:rsidRPr="00FA293A">
              <w:t>Подготовка наградного материала.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Сентябрь,</w:t>
            </w:r>
          </w:p>
          <w:p w:rsidR="000C72A1" w:rsidRPr="00FA293A" w:rsidRDefault="000C72A1" w:rsidP="007A5E05">
            <w:pPr>
              <w:jc w:val="center"/>
            </w:pPr>
            <w:r w:rsidRPr="00FA293A">
              <w:t>декабрь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Граненко</w:t>
            </w:r>
            <w:proofErr w:type="spellEnd"/>
            <w:r w:rsidRPr="00FA293A">
              <w:t xml:space="preserve"> В.П.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3.7.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spacing w:line="276" w:lineRule="auto"/>
              <w:jc w:val="both"/>
            </w:pPr>
            <w:r w:rsidRPr="00FA293A">
              <w:t>Развитие олимпиадного движения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В течение года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Коновалова Е.Н.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3.7.1.</w:t>
            </w:r>
          </w:p>
        </w:tc>
        <w:tc>
          <w:tcPr>
            <w:tcW w:w="5100" w:type="dxa"/>
            <w:vAlign w:val="center"/>
          </w:tcPr>
          <w:p w:rsidR="000C72A1" w:rsidRPr="00FA293A" w:rsidRDefault="000C72A1" w:rsidP="007A5E05">
            <w:pPr>
              <w:jc w:val="both"/>
            </w:pPr>
            <w:r w:rsidRPr="00FA293A">
              <w:t>Аттестация педагогических кадров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Аттестацио</w:t>
            </w:r>
            <w:r w:rsidRPr="00FA293A">
              <w:t>н</w:t>
            </w:r>
            <w:r w:rsidRPr="00FA293A">
              <w:t>ный период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Коновалова Е.Н.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3.7.2.</w:t>
            </w:r>
          </w:p>
        </w:tc>
        <w:tc>
          <w:tcPr>
            <w:tcW w:w="5100" w:type="dxa"/>
            <w:vAlign w:val="center"/>
          </w:tcPr>
          <w:p w:rsidR="000C72A1" w:rsidRPr="00FA293A" w:rsidRDefault="000C72A1" w:rsidP="007A5E05">
            <w:pPr>
              <w:jc w:val="both"/>
            </w:pPr>
            <w:r w:rsidRPr="00FA293A">
              <w:t>Организация работы экспертных групп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Аттестацио</w:t>
            </w:r>
            <w:r w:rsidRPr="00FA293A">
              <w:t>н</w:t>
            </w:r>
            <w:r w:rsidRPr="00FA293A">
              <w:t>ный период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Коновалова Е.Н.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3.7.3.</w:t>
            </w:r>
          </w:p>
        </w:tc>
        <w:tc>
          <w:tcPr>
            <w:tcW w:w="5100" w:type="dxa"/>
            <w:vAlign w:val="center"/>
          </w:tcPr>
          <w:p w:rsidR="000C72A1" w:rsidRPr="00FA293A" w:rsidRDefault="000C72A1" w:rsidP="007A5E05">
            <w:pPr>
              <w:jc w:val="both"/>
            </w:pPr>
            <w:r w:rsidRPr="00FA293A">
              <w:t>Одаренные дети – интеллектуальный потенц</w:t>
            </w:r>
            <w:r w:rsidRPr="00FA293A">
              <w:t>и</w:t>
            </w:r>
            <w:r w:rsidRPr="00FA293A">
              <w:t>ал общества.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В течение учебного года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Коновалова Е.Н.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CD1947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CD1947">
              <w:rPr>
                <w:bCs/>
              </w:rPr>
              <w:t>3.8.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Формирование  муниципального  банка  да</w:t>
            </w:r>
            <w:r w:rsidRPr="00FA293A">
              <w:t>н</w:t>
            </w:r>
            <w:r w:rsidRPr="00FA293A">
              <w:t>ных о  детях, оставшихся без  попечения  р</w:t>
            </w:r>
            <w:r w:rsidRPr="00FA293A">
              <w:t>о</w:t>
            </w:r>
            <w:r w:rsidRPr="00FA293A">
              <w:t>дителей учет  сведений  о  ребенке, оставше</w:t>
            </w:r>
            <w:r w:rsidRPr="00FA293A">
              <w:t>м</w:t>
            </w:r>
            <w:r w:rsidRPr="00FA293A">
              <w:t>ся  без  попечения  родителей  в  журнале  пе</w:t>
            </w:r>
            <w:r w:rsidRPr="00FA293A">
              <w:t>р</w:t>
            </w:r>
            <w:r w:rsidRPr="00FA293A">
              <w:t>вичного  учета;</w:t>
            </w:r>
          </w:p>
          <w:p w:rsidR="000C72A1" w:rsidRPr="00FA293A" w:rsidRDefault="000C72A1" w:rsidP="007A5E05">
            <w:pPr>
              <w:jc w:val="both"/>
            </w:pPr>
            <w:r w:rsidRPr="00FA293A">
              <w:t xml:space="preserve"> - направление  анкеты  в региональный   банк  данных  в  </w:t>
            </w:r>
            <w:proofErr w:type="gramStart"/>
            <w:r w:rsidRPr="00FA293A">
              <w:t>МО РО</w:t>
            </w:r>
            <w:proofErr w:type="gramEnd"/>
            <w:r w:rsidRPr="00FA293A">
              <w:t>; внесен   сведений в журнал учета  анкет;</w:t>
            </w:r>
          </w:p>
          <w:p w:rsidR="000C72A1" w:rsidRPr="00FA293A" w:rsidRDefault="000C72A1" w:rsidP="007A5E05">
            <w:pPr>
              <w:jc w:val="both"/>
            </w:pPr>
            <w:r w:rsidRPr="00FA293A">
              <w:t xml:space="preserve"> - предоставление  сведений  о  детях, оста</w:t>
            </w:r>
            <w:r w:rsidRPr="00FA293A">
              <w:t>в</w:t>
            </w:r>
            <w:r w:rsidRPr="00FA293A">
              <w:t>шихся  без  попечения родителей,  гражданам,  желающим взять  на  воспитание  в  семью;</w:t>
            </w:r>
          </w:p>
          <w:p w:rsidR="000C72A1" w:rsidRDefault="000C72A1" w:rsidP="007A5E05">
            <w:pPr>
              <w:jc w:val="both"/>
            </w:pPr>
            <w:r w:rsidRPr="00FA293A">
              <w:t xml:space="preserve"> -подача  в  региональный  банк  данных д</w:t>
            </w:r>
            <w:r w:rsidRPr="00FA293A">
              <w:t>о</w:t>
            </w:r>
            <w:r w:rsidRPr="00FA293A">
              <w:t>полнений  и  изменений  к  анкете,   информ</w:t>
            </w:r>
            <w:r w:rsidRPr="00FA293A">
              <w:t>а</w:t>
            </w:r>
            <w:r>
              <w:t>ции  о  прекращении  учёта;</w:t>
            </w:r>
          </w:p>
          <w:p w:rsidR="000C72A1" w:rsidRPr="00FA293A" w:rsidRDefault="000C72A1" w:rsidP="007A5E05">
            <w:pPr>
              <w:jc w:val="both"/>
            </w:pPr>
            <w:r w:rsidRPr="00FA293A">
              <w:t xml:space="preserve"> -  участие  в  свер</w:t>
            </w:r>
            <w:r>
              <w:t xml:space="preserve">ке  регионального  </w:t>
            </w:r>
            <w:r w:rsidRPr="00FA293A">
              <w:t xml:space="preserve">банка  данных;  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jc w:val="center"/>
            </w:pPr>
            <w:r w:rsidRPr="00FA293A">
              <w:t>В течени</w:t>
            </w:r>
            <w:proofErr w:type="gramStart"/>
            <w:r w:rsidRPr="00FA293A">
              <w:t>и</w:t>
            </w:r>
            <w:proofErr w:type="gramEnd"/>
            <w:r w:rsidRPr="00FA293A">
              <w:t xml:space="preserve"> 3-х дней с момента  получения  сведений</w:t>
            </w:r>
          </w:p>
          <w:p w:rsidR="000C72A1" w:rsidRPr="00FA293A" w:rsidRDefault="000C72A1" w:rsidP="007A5E05"/>
          <w:p w:rsidR="000C72A1" w:rsidRPr="00FA293A" w:rsidRDefault="000C72A1" w:rsidP="007A5E05">
            <w:r w:rsidRPr="00FA293A">
              <w:t>по  истечении месяца</w:t>
            </w:r>
          </w:p>
          <w:p w:rsidR="000C72A1" w:rsidRPr="00FA293A" w:rsidRDefault="000C72A1" w:rsidP="007A5E05"/>
          <w:p w:rsidR="000C72A1" w:rsidRPr="00FA293A" w:rsidRDefault="000C72A1" w:rsidP="007A5E05">
            <w:r w:rsidRPr="00FA293A">
              <w:t>по  мере  о</w:t>
            </w:r>
            <w:r w:rsidRPr="00FA293A">
              <w:t>б</w:t>
            </w:r>
            <w:r w:rsidRPr="00FA293A">
              <w:t>ращения</w:t>
            </w:r>
          </w:p>
          <w:p w:rsidR="000C72A1" w:rsidRPr="00FA293A" w:rsidRDefault="000C72A1" w:rsidP="007A5E05"/>
          <w:p w:rsidR="000C72A1" w:rsidRPr="00FA293A" w:rsidRDefault="000C72A1" w:rsidP="007A5E05">
            <w:r w:rsidRPr="00FA293A">
              <w:t>в  течение 3 дней  с  моме</w:t>
            </w:r>
            <w:r w:rsidRPr="00FA293A">
              <w:t>н</w:t>
            </w:r>
            <w:r w:rsidRPr="00FA293A">
              <w:t>та  получения  сведений</w:t>
            </w:r>
          </w:p>
          <w:p w:rsidR="000C72A1" w:rsidRPr="00FA293A" w:rsidRDefault="000C72A1" w:rsidP="007A5E05">
            <w:r w:rsidRPr="00FA293A">
              <w:t>в течение года</w:t>
            </w:r>
          </w:p>
          <w:p w:rsidR="000C72A1" w:rsidRPr="00FA293A" w:rsidRDefault="000C72A1" w:rsidP="007A5E05"/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jc w:val="center"/>
            </w:pPr>
            <w:r w:rsidRPr="00FA293A">
              <w:t>Яковлева Г.В.</w:t>
            </w:r>
          </w:p>
          <w:p w:rsidR="000C72A1" w:rsidRPr="00FA293A" w:rsidRDefault="000C72A1" w:rsidP="007A5E05">
            <w:pPr>
              <w:jc w:val="center"/>
            </w:pP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3.8.1.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ind w:left="34"/>
              <w:jc w:val="both"/>
            </w:pPr>
            <w:r w:rsidRPr="00FA293A">
              <w:t>Формирование  муниципального  банка  да</w:t>
            </w:r>
            <w:r w:rsidRPr="00FA293A">
              <w:t>н</w:t>
            </w:r>
            <w:r w:rsidRPr="00FA293A">
              <w:t>ных  о  семьях,  находящихся  в  социально-опасном  положении</w:t>
            </w:r>
            <w:r>
              <w:t>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jc w:val="center"/>
            </w:pPr>
            <w:r w:rsidRPr="00FA293A">
              <w:t>февраль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jc w:val="center"/>
            </w:pPr>
            <w:r w:rsidRPr="00FA293A">
              <w:t>Яковлева Г.В.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3.8.2.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ind w:left="34"/>
              <w:jc w:val="both"/>
            </w:pPr>
            <w:proofErr w:type="gramStart"/>
            <w:r w:rsidRPr="00FA293A">
              <w:t>Контроль  за</w:t>
            </w:r>
            <w:proofErr w:type="gramEnd"/>
            <w:r w:rsidRPr="00FA293A">
              <w:t xml:space="preserve">  исполнением  должностных  обязанностей  внештатных  инспекторов  по  охране  прав  детства  в  образовательных  учреждениях</w:t>
            </w:r>
            <w:r>
              <w:t>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jc w:val="center"/>
            </w:pPr>
            <w:r w:rsidRPr="00FA293A">
              <w:t>В течение года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jc w:val="center"/>
            </w:pPr>
            <w:r w:rsidRPr="00FA293A">
              <w:t>Яковлева Г.В.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rPr>
          <w:trHeight w:val="910"/>
        </w:trPr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3.8.3.</w:t>
            </w:r>
          </w:p>
        </w:tc>
        <w:tc>
          <w:tcPr>
            <w:tcW w:w="5100" w:type="dxa"/>
          </w:tcPr>
          <w:p w:rsidR="000C72A1" w:rsidRDefault="000C72A1" w:rsidP="007A5E05">
            <w:pPr>
              <w:jc w:val="both"/>
            </w:pPr>
            <w:proofErr w:type="gramStart"/>
            <w:r w:rsidRPr="00FA293A">
              <w:t>Контроль  за</w:t>
            </w:r>
            <w:proofErr w:type="gramEnd"/>
            <w:r w:rsidRPr="00FA293A">
              <w:t xml:space="preserve">  исполнением  законодательства  о  детях-сиротах  и  детях, оставшихся без п</w:t>
            </w:r>
            <w:r w:rsidRPr="00FA293A">
              <w:t>о</w:t>
            </w:r>
            <w:r w:rsidRPr="00FA293A">
              <w:t>печения р</w:t>
            </w:r>
            <w:r>
              <w:t xml:space="preserve">одителей: </w:t>
            </w:r>
          </w:p>
          <w:p w:rsidR="000C72A1" w:rsidRPr="00FA293A" w:rsidRDefault="000C72A1" w:rsidP="007A5E05">
            <w:pPr>
              <w:jc w:val="both"/>
            </w:pPr>
            <w:r w:rsidRPr="00FA293A">
              <w:t xml:space="preserve"> -обследование  материально-бытовых  усл</w:t>
            </w:r>
            <w:r w:rsidRPr="00FA293A">
              <w:t>о</w:t>
            </w:r>
            <w:r w:rsidRPr="00FA293A">
              <w:t>вий  кандидатов  в  опекуны, приемные  род</w:t>
            </w:r>
            <w:r w:rsidRPr="00FA293A">
              <w:t>и</w:t>
            </w:r>
            <w:r w:rsidRPr="00FA293A">
              <w:t>тели;</w:t>
            </w:r>
          </w:p>
          <w:p w:rsidR="000C72A1" w:rsidRPr="00FA293A" w:rsidRDefault="000C72A1" w:rsidP="007A5E05">
            <w:pPr>
              <w:jc w:val="both"/>
            </w:pPr>
            <w:r w:rsidRPr="00FA293A">
              <w:lastRenderedPageBreak/>
              <w:t>- подготовка  заключений  органа опеки  и  п</w:t>
            </w:r>
            <w:r w:rsidRPr="00FA293A">
              <w:t>о</w:t>
            </w:r>
            <w:r w:rsidRPr="00FA293A">
              <w:t>печительства  в  защиту  прав  и  интересов  детей;</w:t>
            </w:r>
          </w:p>
          <w:p w:rsidR="000C72A1" w:rsidRPr="00FA293A" w:rsidRDefault="000C72A1" w:rsidP="007A5E05">
            <w:pPr>
              <w:jc w:val="both"/>
            </w:pPr>
            <w:r>
              <w:t xml:space="preserve">- </w:t>
            </w:r>
            <w:r w:rsidRPr="00FA293A">
              <w:t>контрольные  обследования  условий  восп</w:t>
            </w:r>
            <w:r w:rsidRPr="00FA293A">
              <w:t>и</w:t>
            </w:r>
            <w:r w:rsidRPr="00FA293A">
              <w:t>тания  опекаемых (подопечных) детей;</w:t>
            </w:r>
          </w:p>
          <w:p w:rsidR="000C72A1" w:rsidRPr="00FA293A" w:rsidRDefault="000C72A1" w:rsidP="007A5E05">
            <w:pPr>
              <w:jc w:val="both"/>
            </w:pPr>
            <w:r>
              <w:t xml:space="preserve">- </w:t>
            </w:r>
            <w:r w:rsidRPr="00FA293A">
              <w:t>обследование  условий  проживания  усыно</w:t>
            </w:r>
            <w:r w:rsidRPr="00FA293A">
              <w:t>в</w:t>
            </w:r>
            <w:r w:rsidRPr="00FA293A">
              <w:t>ленных  детей;</w:t>
            </w:r>
          </w:p>
          <w:p w:rsidR="000C72A1" w:rsidRPr="001D2AE8" w:rsidRDefault="000C72A1" w:rsidP="007A5E05">
            <w:pPr>
              <w:jc w:val="both"/>
            </w:pPr>
            <w:r>
              <w:t xml:space="preserve">- </w:t>
            </w:r>
            <w:r w:rsidRPr="00FA293A">
              <w:t>проверка  личных  дел  несовершеннолетних,  находящихся  в  приюте  «Огонёк»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jc w:val="both"/>
            </w:pPr>
            <w:r w:rsidRPr="00FA293A">
              <w:lastRenderedPageBreak/>
              <w:t>по мере обр</w:t>
            </w:r>
            <w:r w:rsidRPr="00FA293A">
              <w:t>а</w:t>
            </w:r>
            <w:r w:rsidRPr="00FA293A">
              <w:t xml:space="preserve">щения </w:t>
            </w:r>
          </w:p>
          <w:p w:rsidR="000C72A1" w:rsidRPr="00FA293A" w:rsidRDefault="000C72A1" w:rsidP="007A5E05">
            <w:pPr>
              <w:jc w:val="both"/>
            </w:pPr>
          </w:p>
          <w:p w:rsidR="000C72A1" w:rsidRPr="00FA293A" w:rsidRDefault="000C72A1" w:rsidP="007A5E05">
            <w:pPr>
              <w:jc w:val="both"/>
            </w:pPr>
          </w:p>
          <w:p w:rsidR="000C72A1" w:rsidRPr="00FA293A" w:rsidRDefault="000C72A1" w:rsidP="007A5E05">
            <w:pPr>
              <w:jc w:val="both"/>
            </w:pPr>
            <w:r w:rsidRPr="00FA293A">
              <w:t>ежеквартально</w:t>
            </w:r>
          </w:p>
          <w:p w:rsidR="000C72A1" w:rsidRPr="00FA293A" w:rsidRDefault="000C72A1" w:rsidP="007A5E05">
            <w:pPr>
              <w:jc w:val="both"/>
            </w:pPr>
          </w:p>
          <w:p w:rsidR="000C72A1" w:rsidRPr="00FA293A" w:rsidRDefault="000C72A1" w:rsidP="007A5E05">
            <w:pPr>
              <w:jc w:val="both"/>
            </w:pPr>
          </w:p>
          <w:p w:rsidR="000C72A1" w:rsidRPr="00FA293A" w:rsidRDefault="000C72A1" w:rsidP="007A5E05">
            <w:pPr>
              <w:jc w:val="both"/>
            </w:pPr>
            <w:r w:rsidRPr="00FA293A">
              <w:t>один  раз  в  полугодие</w:t>
            </w:r>
          </w:p>
          <w:p w:rsidR="000C72A1" w:rsidRPr="00FA293A" w:rsidRDefault="000C72A1" w:rsidP="007A5E05">
            <w:pPr>
              <w:jc w:val="both"/>
            </w:pPr>
          </w:p>
          <w:p w:rsidR="000C72A1" w:rsidRPr="00FA293A" w:rsidRDefault="000C72A1" w:rsidP="007A5E05">
            <w:pPr>
              <w:jc w:val="both"/>
            </w:pPr>
            <w:r w:rsidRPr="00FA293A">
              <w:t>1 раз в полуг</w:t>
            </w:r>
            <w:r w:rsidRPr="00FA293A">
              <w:t>о</w:t>
            </w:r>
            <w:r w:rsidRPr="00FA293A">
              <w:t>дие</w:t>
            </w:r>
          </w:p>
          <w:p w:rsidR="000C72A1" w:rsidRPr="00FA293A" w:rsidRDefault="000C72A1" w:rsidP="007A5E05">
            <w:pPr>
              <w:jc w:val="both"/>
            </w:pPr>
            <w:r w:rsidRPr="00FA293A">
              <w:t>(май,  октябрь)</w:t>
            </w:r>
          </w:p>
          <w:p w:rsidR="000C72A1" w:rsidRPr="00FA293A" w:rsidRDefault="000C72A1" w:rsidP="007A5E05">
            <w:pPr>
              <w:spacing w:line="276" w:lineRule="auto"/>
              <w:jc w:val="center"/>
            </w:pP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jc w:val="center"/>
            </w:pPr>
            <w:r w:rsidRPr="00FA293A">
              <w:lastRenderedPageBreak/>
              <w:t>Яковлева Г.В.,</w:t>
            </w:r>
          </w:p>
          <w:p w:rsidR="000C72A1" w:rsidRPr="00FA293A" w:rsidRDefault="000C72A1" w:rsidP="007A5E05">
            <w:pPr>
              <w:spacing w:line="276" w:lineRule="auto"/>
            </w:pPr>
            <w:r w:rsidRPr="00FA293A">
              <w:t>внештатные и</w:t>
            </w:r>
            <w:r w:rsidRPr="00FA293A">
              <w:t>н</w:t>
            </w:r>
            <w:r w:rsidRPr="00FA293A">
              <w:t>спектора по ОПД в ОУ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rPr>
          <w:trHeight w:val="357"/>
        </w:trPr>
        <w:tc>
          <w:tcPr>
            <w:tcW w:w="965" w:type="dxa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5100" w:type="dxa"/>
          </w:tcPr>
          <w:p w:rsidR="000C72A1" w:rsidRPr="001D2AE8" w:rsidRDefault="000C72A1" w:rsidP="007A5E05">
            <w:pPr>
              <w:jc w:val="both"/>
            </w:pP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jc w:val="both"/>
            </w:pP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jc w:val="center"/>
            </w:pP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7D7C86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3.8.4.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  <w:rPr>
                <w:b/>
                <w:bCs/>
              </w:rPr>
            </w:pPr>
            <w:r w:rsidRPr="00FA293A">
              <w:t>Проведение  перерегистрации  лиц  из  числа  детей-сирот  и  детей,  оставшихся   без  поп</w:t>
            </w:r>
            <w:r w:rsidRPr="00FA293A">
              <w:t>е</w:t>
            </w:r>
            <w:r w:rsidRPr="00FA293A">
              <w:t>чения  родителей,  состоящих  на  учёте  для  получения  жилья  за  счёт  средств  областного  бюджета.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По графику Минстроя РО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Жмурина</w:t>
            </w:r>
            <w:proofErr w:type="spellEnd"/>
            <w:r w:rsidRPr="00FA293A">
              <w:t xml:space="preserve"> О.А.</w:t>
            </w:r>
          </w:p>
          <w:p w:rsidR="000C72A1" w:rsidRPr="00FA293A" w:rsidRDefault="000C72A1" w:rsidP="007A5E05">
            <w:pPr>
              <w:jc w:val="center"/>
            </w:pPr>
          </w:p>
        </w:tc>
        <w:tc>
          <w:tcPr>
            <w:tcW w:w="671" w:type="dxa"/>
          </w:tcPr>
          <w:p w:rsidR="000C72A1" w:rsidRPr="007D7C86" w:rsidRDefault="000C72A1" w:rsidP="007A5E05">
            <w:pPr>
              <w:spacing w:line="276" w:lineRule="auto"/>
              <w:jc w:val="center"/>
              <w:rPr>
                <w:highlight w:val="yellow"/>
              </w:rPr>
            </w:pPr>
          </w:p>
        </w:tc>
      </w:tr>
      <w:tr w:rsidR="000C72A1" w:rsidRPr="007D7C86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3.8.5.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Постановка  на  жилищный  учёт  несоверше</w:t>
            </w:r>
            <w:r w:rsidRPr="00FA293A">
              <w:t>н</w:t>
            </w:r>
            <w:r w:rsidRPr="00FA293A">
              <w:t>нолетних  детей-сирот  и  детей,  оставшихся  без  попечения  родителей,  не  имеющих  з</w:t>
            </w:r>
            <w:r w:rsidRPr="00FA293A">
              <w:t>а</w:t>
            </w:r>
            <w:r w:rsidRPr="00FA293A">
              <w:t>креплённого  жилого  помещения.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jc w:val="center"/>
            </w:pPr>
            <w:r w:rsidRPr="00FA293A">
              <w:t>По  мере  п</w:t>
            </w:r>
            <w:r w:rsidRPr="00FA293A">
              <w:t>о</w:t>
            </w:r>
            <w:r w:rsidRPr="00FA293A">
              <w:t>ступления  св</w:t>
            </w:r>
            <w:r w:rsidRPr="00FA293A">
              <w:t>е</w:t>
            </w:r>
            <w:r w:rsidRPr="00FA293A">
              <w:t>дений  о  к</w:t>
            </w:r>
            <w:r w:rsidRPr="00FA293A">
              <w:t>а</w:t>
            </w:r>
            <w:r w:rsidRPr="00FA293A">
              <w:t>ких-либо  и</w:t>
            </w:r>
            <w:r w:rsidRPr="00FA293A">
              <w:t>з</w:t>
            </w:r>
            <w:r w:rsidRPr="00FA293A">
              <w:t>менениях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Жмурина</w:t>
            </w:r>
            <w:proofErr w:type="spellEnd"/>
            <w:r w:rsidRPr="00FA293A">
              <w:t xml:space="preserve"> О.А.</w:t>
            </w:r>
          </w:p>
          <w:p w:rsidR="000C72A1" w:rsidRPr="00FA293A" w:rsidRDefault="000C72A1" w:rsidP="007A5E05">
            <w:pPr>
              <w:jc w:val="center"/>
            </w:pPr>
          </w:p>
        </w:tc>
        <w:tc>
          <w:tcPr>
            <w:tcW w:w="671" w:type="dxa"/>
          </w:tcPr>
          <w:p w:rsidR="000C72A1" w:rsidRPr="007D7C86" w:rsidRDefault="000C72A1" w:rsidP="007A5E05">
            <w:pPr>
              <w:spacing w:line="276" w:lineRule="auto"/>
              <w:jc w:val="center"/>
              <w:rPr>
                <w:highlight w:val="yellow"/>
              </w:rPr>
            </w:pPr>
          </w:p>
        </w:tc>
      </w:tr>
      <w:tr w:rsidR="000C72A1" w:rsidRPr="007D7C86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3.8.6.</w:t>
            </w:r>
          </w:p>
        </w:tc>
        <w:tc>
          <w:tcPr>
            <w:tcW w:w="5100" w:type="dxa"/>
          </w:tcPr>
          <w:p w:rsidR="000C72A1" w:rsidRPr="001D2AE8" w:rsidRDefault="000C72A1" w:rsidP="007A5E05">
            <w:pPr>
              <w:jc w:val="both"/>
            </w:pPr>
            <w:r>
              <w:t xml:space="preserve"> </w:t>
            </w:r>
            <w:r w:rsidRPr="00FA293A">
              <w:t>Ведение  учёта  опекаемых (подопечных) д</w:t>
            </w:r>
            <w:r w:rsidRPr="00FA293A">
              <w:t>е</w:t>
            </w:r>
            <w:r w:rsidRPr="00FA293A">
              <w:t>тей,  проживающих  в  Октябрьском  районе:</w:t>
            </w:r>
          </w:p>
          <w:p w:rsidR="000C72A1" w:rsidRPr="00FA293A" w:rsidRDefault="000C72A1" w:rsidP="007A5E05">
            <w:pPr>
              <w:jc w:val="both"/>
            </w:pPr>
            <w:r w:rsidRPr="00FA293A">
              <w:t>-формирование  социального  паспорта   рай</w:t>
            </w:r>
            <w:r w:rsidRPr="00FA293A">
              <w:t>о</w:t>
            </w:r>
            <w:r w:rsidRPr="00FA293A">
              <w:t>на:</w:t>
            </w:r>
          </w:p>
          <w:p w:rsidR="000C72A1" w:rsidRPr="00FA293A" w:rsidRDefault="000C72A1" w:rsidP="007A5E05">
            <w:r w:rsidRPr="00FA293A">
              <w:t>- внесение  в  таблицы  данные 2012  года</w:t>
            </w:r>
          </w:p>
          <w:p w:rsidR="000C72A1" w:rsidRPr="00FA293A" w:rsidRDefault="000C72A1" w:rsidP="007A5E05">
            <w:r w:rsidRPr="00FA293A">
              <w:t xml:space="preserve"> - корректировка  сведений;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r w:rsidRPr="00FA293A">
              <w:t>в течение года</w:t>
            </w:r>
          </w:p>
          <w:p w:rsidR="000C72A1" w:rsidRPr="00FA293A" w:rsidRDefault="000C72A1" w:rsidP="007A5E05">
            <w:proofErr w:type="gramStart"/>
            <w:r w:rsidRPr="00FA293A">
              <w:t>согласно пр</w:t>
            </w:r>
            <w:r w:rsidRPr="00FA293A">
              <w:t>и</w:t>
            </w:r>
            <w:r w:rsidRPr="00FA293A">
              <w:t>каза</w:t>
            </w:r>
            <w:proofErr w:type="gramEnd"/>
            <w:r w:rsidRPr="00FA293A">
              <w:t xml:space="preserve"> МОРО</w:t>
            </w:r>
          </w:p>
          <w:p w:rsidR="000C72A1" w:rsidRPr="00FA293A" w:rsidRDefault="000C72A1" w:rsidP="007A5E05">
            <w:r w:rsidRPr="00FA293A">
              <w:t>постоянно</w:t>
            </w:r>
          </w:p>
          <w:p w:rsidR="000C72A1" w:rsidRPr="00FA293A" w:rsidRDefault="000C72A1" w:rsidP="007A5E05">
            <w:r w:rsidRPr="00FA293A">
              <w:t>декабрь 2013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  <w:r w:rsidRPr="00FA293A">
              <w:t>Яковлева Г.В.</w:t>
            </w:r>
          </w:p>
          <w:p w:rsidR="000C72A1" w:rsidRPr="00FA293A" w:rsidRDefault="000C72A1" w:rsidP="007A5E05">
            <w:pPr>
              <w:jc w:val="center"/>
            </w:pPr>
            <w:r w:rsidRPr="00FA293A">
              <w:t>Волошина Г.А.</w:t>
            </w:r>
          </w:p>
        </w:tc>
        <w:tc>
          <w:tcPr>
            <w:tcW w:w="671" w:type="dxa"/>
          </w:tcPr>
          <w:p w:rsidR="000C72A1" w:rsidRPr="007D7C86" w:rsidRDefault="000C72A1" w:rsidP="007A5E05">
            <w:pPr>
              <w:spacing w:line="276" w:lineRule="auto"/>
              <w:jc w:val="center"/>
              <w:rPr>
                <w:highlight w:val="yellow"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CD1947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CD1947">
              <w:rPr>
                <w:bCs/>
              </w:rPr>
              <w:t>3.9.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tabs>
                <w:tab w:val="left" w:pos="708"/>
              </w:tabs>
              <w:spacing w:before="40"/>
              <w:jc w:val="both"/>
            </w:pPr>
            <w:r w:rsidRPr="00FA293A">
              <w:t>Обеспечение  ОУ нормативными, инструкти</w:t>
            </w:r>
            <w:r w:rsidRPr="00FA293A">
              <w:t>в</w:t>
            </w:r>
            <w:r w:rsidRPr="00FA293A">
              <w:t>ными и методическими материалами  по кур</w:t>
            </w:r>
            <w:r w:rsidRPr="00FA293A">
              <w:t>и</w:t>
            </w:r>
            <w:r w:rsidRPr="00FA293A">
              <w:t>руемым вопросам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tabs>
                <w:tab w:val="left" w:pos="708"/>
              </w:tabs>
              <w:spacing w:before="40"/>
              <w:ind w:left="-108"/>
              <w:jc w:val="center"/>
            </w:pPr>
            <w:r w:rsidRPr="00FA293A">
              <w:t>В течение года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Орбитан А.В.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3.9.1.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pStyle w:val="ab"/>
              <w:ind w:left="60"/>
              <w:jc w:val="both"/>
            </w:pPr>
            <w:r w:rsidRPr="00FA293A">
              <w:t>Участие в родительских собраниях по вопр</w:t>
            </w:r>
            <w:r w:rsidRPr="00FA293A">
              <w:t>о</w:t>
            </w:r>
            <w:r w:rsidRPr="00FA293A">
              <w:t>сам государственной (итоговой) аттестации выпускников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ind w:left="-108"/>
              <w:jc w:val="center"/>
            </w:pPr>
            <w:r w:rsidRPr="00FA293A">
              <w:t>Февраль - май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Орбитан А.В.</w:t>
            </w:r>
          </w:p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Тараско</w:t>
            </w:r>
            <w:proofErr w:type="spellEnd"/>
            <w:r w:rsidRPr="00FA293A">
              <w:t xml:space="preserve"> А.А.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3.9.2.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tabs>
                <w:tab w:val="left" w:pos="708"/>
              </w:tabs>
              <w:jc w:val="both"/>
            </w:pPr>
            <w:r w:rsidRPr="00FA293A">
              <w:t xml:space="preserve">Организация проведения </w:t>
            </w:r>
            <w:proofErr w:type="spellStart"/>
            <w:r w:rsidRPr="00FA293A">
              <w:t>срезовых</w:t>
            </w:r>
            <w:proofErr w:type="spellEnd"/>
            <w:r w:rsidRPr="00FA293A">
              <w:t xml:space="preserve"> работ в ОУ показавших критический уровень качества </w:t>
            </w:r>
            <w:proofErr w:type="spellStart"/>
            <w:r w:rsidRPr="00FA293A">
              <w:t>обученности</w:t>
            </w:r>
            <w:proofErr w:type="spellEnd"/>
            <w:r w:rsidRPr="00FA293A">
              <w:t xml:space="preserve"> по результатам первого полуг</w:t>
            </w:r>
            <w:r w:rsidRPr="00FA293A">
              <w:t>о</w:t>
            </w:r>
            <w:r w:rsidRPr="00FA293A">
              <w:t>дия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ind w:left="-108"/>
              <w:jc w:val="center"/>
            </w:pPr>
            <w:r w:rsidRPr="00FA293A">
              <w:t>Февраль –</w:t>
            </w:r>
          </w:p>
          <w:p w:rsidR="000C72A1" w:rsidRPr="00FA293A" w:rsidRDefault="000C72A1" w:rsidP="007A5E05">
            <w:pPr>
              <w:ind w:left="-108"/>
              <w:jc w:val="center"/>
            </w:pPr>
            <w:r w:rsidRPr="00FA293A">
              <w:t>апрель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Тараско</w:t>
            </w:r>
            <w:proofErr w:type="spellEnd"/>
            <w:r w:rsidRPr="00FA293A">
              <w:t xml:space="preserve"> А.А.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3.10.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tabs>
                <w:tab w:val="left" w:pos="708"/>
              </w:tabs>
              <w:jc w:val="both"/>
            </w:pPr>
            <w:r w:rsidRPr="00FA293A">
              <w:t>Организационные мероприятия по проведению государственной (итоговой) аттестации в</w:t>
            </w:r>
            <w:r w:rsidRPr="00FA293A">
              <w:t>ы</w:t>
            </w:r>
            <w:r w:rsidRPr="00FA293A">
              <w:t xml:space="preserve">пускников 11(12) классов (в соответствии с приказом </w:t>
            </w:r>
            <w:proofErr w:type="spellStart"/>
            <w:r w:rsidRPr="00FA293A">
              <w:t>Рос</w:t>
            </w:r>
            <w:r>
              <w:t>т</w:t>
            </w:r>
            <w:r w:rsidRPr="00FA293A">
              <w:t>обрнадзора</w:t>
            </w:r>
            <w:proofErr w:type="spellEnd"/>
            <w:r w:rsidRPr="00FA293A">
              <w:t>)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pStyle w:val="a5"/>
              <w:tabs>
                <w:tab w:val="left" w:pos="708"/>
              </w:tabs>
              <w:ind w:left="-108"/>
              <w:jc w:val="center"/>
            </w:pPr>
            <w:r w:rsidRPr="00FA293A">
              <w:t>Май - июль</w:t>
            </w:r>
          </w:p>
          <w:p w:rsidR="000C72A1" w:rsidRPr="00FA293A" w:rsidRDefault="000C72A1" w:rsidP="007A5E05">
            <w:pPr>
              <w:pStyle w:val="a5"/>
              <w:tabs>
                <w:tab w:val="left" w:pos="708"/>
              </w:tabs>
              <w:ind w:left="-108"/>
              <w:jc w:val="center"/>
            </w:pP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Тараско</w:t>
            </w:r>
            <w:proofErr w:type="spellEnd"/>
            <w:r w:rsidRPr="00FA293A">
              <w:t xml:space="preserve"> А.А.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3.10.1.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tabs>
                <w:tab w:val="left" w:pos="708"/>
              </w:tabs>
              <w:jc w:val="both"/>
            </w:pPr>
            <w:r w:rsidRPr="00FA293A">
              <w:t>Организация  работы  структур, обеспечива</w:t>
            </w:r>
            <w:r w:rsidRPr="00FA293A">
              <w:t>ю</w:t>
            </w:r>
            <w:r w:rsidRPr="00FA293A">
              <w:t>щих организацию технологического сопр</w:t>
            </w:r>
            <w:r w:rsidRPr="00FA293A">
              <w:t>о</w:t>
            </w:r>
            <w:r w:rsidRPr="00FA293A">
              <w:t>вождения ЕГЭ (работа ППЭ, обучение руков</w:t>
            </w:r>
            <w:r w:rsidRPr="00FA293A">
              <w:t>о</w:t>
            </w:r>
            <w:r w:rsidRPr="00FA293A">
              <w:t>дителей и организаторов в аудитории ППЭ)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pStyle w:val="a5"/>
              <w:tabs>
                <w:tab w:val="left" w:pos="708"/>
              </w:tabs>
              <w:ind w:left="-108"/>
              <w:jc w:val="center"/>
            </w:pPr>
            <w:r w:rsidRPr="00FA293A">
              <w:t>Апрель - июнь</w:t>
            </w:r>
          </w:p>
          <w:p w:rsidR="000C72A1" w:rsidRPr="00FA293A" w:rsidRDefault="000C72A1" w:rsidP="007A5E05">
            <w:pPr>
              <w:pStyle w:val="a5"/>
              <w:tabs>
                <w:tab w:val="left" w:pos="708"/>
              </w:tabs>
              <w:ind w:left="-108"/>
              <w:jc w:val="center"/>
            </w:pP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Тараско</w:t>
            </w:r>
            <w:proofErr w:type="spellEnd"/>
            <w:r w:rsidRPr="00FA293A">
              <w:t xml:space="preserve"> А.А.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3.10.2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tabs>
                <w:tab w:val="left" w:pos="708"/>
              </w:tabs>
              <w:jc w:val="both"/>
            </w:pPr>
            <w:proofErr w:type="gramStart"/>
            <w:r w:rsidRPr="00FA293A">
              <w:t>Контроль за</w:t>
            </w:r>
            <w:proofErr w:type="gramEnd"/>
            <w:r w:rsidRPr="00FA293A">
              <w:t xml:space="preserve"> организацией     выдачи свид</w:t>
            </w:r>
            <w:r w:rsidRPr="00FA293A">
              <w:t>е</w:t>
            </w:r>
            <w:r w:rsidRPr="00FA293A">
              <w:t>тельств о результатах ЕГЭ  участникам  ЕГЭ и ГИА.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pStyle w:val="a5"/>
              <w:tabs>
                <w:tab w:val="left" w:pos="708"/>
              </w:tabs>
              <w:ind w:left="-108"/>
              <w:jc w:val="center"/>
            </w:pPr>
            <w:r w:rsidRPr="00FA293A">
              <w:t>Июнь - июль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Тараско</w:t>
            </w:r>
            <w:proofErr w:type="spellEnd"/>
            <w:r w:rsidRPr="00FA293A">
              <w:t xml:space="preserve"> А.А. 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3.10.3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tabs>
                <w:tab w:val="num" w:pos="-108"/>
              </w:tabs>
              <w:jc w:val="both"/>
            </w:pPr>
            <w:r w:rsidRPr="00FA293A">
              <w:t>Обеспечение широкого привлечения предст</w:t>
            </w:r>
            <w:r w:rsidRPr="00FA293A">
              <w:t>а</w:t>
            </w:r>
            <w:r w:rsidRPr="00FA293A">
              <w:t>вителей общественности при проведении ЕГЭ и ГИА в качестве наблюдателей.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pStyle w:val="a5"/>
              <w:tabs>
                <w:tab w:val="left" w:pos="708"/>
              </w:tabs>
              <w:ind w:left="-108"/>
              <w:jc w:val="center"/>
            </w:pPr>
            <w:r w:rsidRPr="00FA293A">
              <w:t>Май - июль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Тараско</w:t>
            </w:r>
            <w:proofErr w:type="spellEnd"/>
            <w:r w:rsidRPr="00FA293A">
              <w:t xml:space="preserve"> А.А.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3.10.4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tabs>
                <w:tab w:val="left" w:pos="708"/>
              </w:tabs>
              <w:jc w:val="both"/>
            </w:pPr>
            <w:r w:rsidRPr="00FA293A">
              <w:t>Подготовка круглого стола «Организация и проведение государственной (итоговой) атт</w:t>
            </w:r>
            <w:r w:rsidRPr="00FA293A">
              <w:t>е</w:t>
            </w:r>
            <w:r w:rsidRPr="00FA293A">
              <w:lastRenderedPageBreak/>
              <w:t xml:space="preserve">стации выпускников 9 и 11 (12) классов в 2013 году в Октябрьском районе, в </w:t>
            </w:r>
            <w:proofErr w:type="spellStart"/>
            <w:r w:rsidRPr="00FA293A">
              <w:t>т.ч</w:t>
            </w:r>
            <w:proofErr w:type="spellEnd"/>
            <w:r w:rsidRPr="00FA293A">
              <w:t>. в форме ГИА и ЕГЭ»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tabs>
                <w:tab w:val="left" w:pos="708"/>
              </w:tabs>
              <w:ind w:left="-108"/>
              <w:jc w:val="center"/>
            </w:pPr>
            <w:r w:rsidRPr="00FA293A">
              <w:lastRenderedPageBreak/>
              <w:t>Май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Тараско</w:t>
            </w:r>
            <w:proofErr w:type="spellEnd"/>
            <w:r w:rsidRPr="00FA293A">
              <w:t xml:space="preserve"> А.А.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lastRenderedPageBreak/>
              <w:t>3.10.5.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tabs>
                <w:tab w:val="left" w:pos="708"/>
              </w:tabs>
              <w:jc w:val="both"/>
            </w:pPr>
            <w:r w:rsidRPr="00FA293A">
              <w:t>Подготовка материалов для публикации на сайте отдела образования и в СМИ об особе</w:t>
            </w:r>
            <w:r w:rsidRPr="00FA293A">
              <w:t>н</w:t>
            </w:r>
            <w:r w:rsidRPr="00FA293A">
              <w:t>ностях участия выпускников школ в  госуда</w:t>
            </w:r>
            <w:r w:rsidRPr="00FA293A">
              <w:t>р</w:t>
            </w:r>
            <w:r w:rsidRPr="00FA293A">
              <w:t>ственно (итоговой) аттестации  в 2013 году.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tabs>
                <w:tab w:val="left" w:pos="708"/>
              </w:tabs>
              <w:ind w:left="-108"/>
              <w:jc w:val="center"/>
            </w:pPr>
            <w:r w:rsidRPr="00FA293A">
              <w:t>В течение года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proofErr w:type="spellStart"/>
            <w:r>
              <w:t>Тараско</w:t>
            </w:r>
            <w:proofErr w:type="spellEnd"/>
            <w:r>
              <w:t xml:space="preserve"> А.А</w:t>
            </w:r>
            <w:r w:rsidRPr="00FA293A">
              <w:t>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rPr>
          <w:trHeight w:val="701"/>
        </w:trPr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3.10.6.</w:t>
            </w:r>
          </w:p>
        </w:tc>
        <w:tc>
          <w:tcPr>
            <w:tcW w:w="5100" w:type="dxa"/>
          </w:tcPr>
          <w:p w:rsidR="000C72A1" w:rsidRDefault="000C72A1" w:rsidP="007A5E05">
            <w:pPr>
              <w:jc w:val="both"/>
            </w:pPr>
            <w:r w:rsidRPr="00FA293A">
              <w:t>Мониторинг качества общего</w:t>
            </w:r>
            <w:r>
              <w:t xml:space="preserve"> образования по итогам  ЕГЭ  </w:t>
            </w:r>
            <w:r w:rsidRPr="00FA293A">
              <w:t>2013 года.</w:t>
            </w:r>
          </w:p>
          <w:p w:rsidR="000C72A1" w:rsidRPr="00FA293A" w:rsidRDefault="000C72A1" w:rsidP="007A5E05">
            <w:pPr>
              <w:jc w:val="both"/>
            </w:pP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ind w:left="-108"/>
              <w:jc w:val="center"/>
            </w:pPr>
            <w:r w:rsidRPr="00FA293A">
              <w:t>Июль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Тараско</w:t>
            </w:r>
            <w:proofErr w:type="spellEnd"/>
            <w:r w:rsidRPr="00FA293A">
              <w:t xml:space="preserve"> А.А.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rPr>
          <w:trHeight w:val="401"/>
        </w:trPr>
        <w:tc>
          <w:tcPr>
            <w:tcW w:w="965" w:type="dxa"/>
          </w:tcPr>
          <w:p w:rsidR="000C72A1" w:rsidRPr="00DD0840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DD0840">
              <w:rPr>
                <w:bCs/>
              </w:rPr>
              <w:t>3.10.7.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>
              <w:t>Аналитический отчет по итогам проведения государственной итоговой аттестации в 2013г.</w:t>
            </w:r>
          </w:p>
        </w:tc>
        <w:tc>
          <w:tcPr>
            <w:tcW w:w="1841" w:type="dxa"/>
            <w:gridSpan w:val="2"/>
          </w:tcPr>
          <w:p w:rsidR="000C72A1" w:rsidRDefault="000C72A1" w:rsidP="007A5E05">
            <w:pPr>
              <w:ind w:left="-108"/>
              <w:jc w:val="center"/>
            </w:pPr>
            <w:r>
              <w:t>Август</w:t>
            </w:r>
          </w:p>
          <w:p w:rsidR="000C72A1" w:rsidRPr="00FA293A" w:rsidRDefault="000C72A1" w:rsidP="007A5E05">
            <w:pPr>
              <w:ind w:left="-108"/>
              <w:jc w:val="center"/>
            </w:pP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proofErr w:type="spellStart"/>
            <w:r>
              <w:t>Тараско</w:t>
            </w:r>
            <w:proofErr w:type="spellEnd"/>
            <w:r>
              <w:t xml:space="preserve"> А.А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CD1947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CD1947">
              <w:rPr>
                <w:bCs/>
              </w:rPr>
              <w:t>3.11.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pStyle w:val="ab"/>
              <w:jc w:val="both"/>
            </w:pPr>
            <w:r w:rsidRPr="00FA293A">
              <w:t>Контроль эффективности использования И</w:t>
            </w:r>
            <w:r w:rsidRPr="00FA293A">
              <w:t>н</w:t>
            </w:r>
            <w:r w:rsidRPr="00FA293A">
              <w:t>тернет-ресурсов, базы компьютерной техники, использованием информационных технологий на уроках и во внеурочной деятельности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tabs>
                <w:tab w:val="left" w:pos="708"/>
              </w:tabs>
              <w:ind w:left="-108"/>
              <w:jc w:val="center"/>
            </w:pPr>
            <w:r w:rsidRPr="00FA293A">
              <w:t>В течение года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Тараско</w:t>
            </w:r>
            <w:proofErr w:type="spellEnd"/>
            <w:r w:rsidRPr="00FA293A">
              <w:t xml:space="preserve"> А.А.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CD1947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CD1947">
              <w:rPr>
                <w:bCs/>
              </w:rPr>
              <w:t>3.12.</w:t>
            </w:r>
          </w:p>
        </w:tc>
        <w:tc>
          <w:tcPr>
            <w:tcW w:w="5100" w:type="dxa"/>
            <w:vAlign w:val="center"/>
          </w:tcPr>
          <w:p w:rsidR="000C72A1" w:rsidRPr="00FA293A" w:rsidRDefault="000C72A1" w:rsidP="007A5E05">
            <w:pPr>
              <w:jc w:val="both"/>
            </w:pPr>
            <w:r w:rsidRPr="00FA293A">
              <w:t>Курсы повышения квалификации различных категорий педагогических работников.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В соответствии с графиком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Опрышко Л.Г.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CD1947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CD1947">
              <w:rPr>
                <w:bCs/>
              </w:rPr>
              <w:t>3.13.</w:t>
            </w:r>
          </w:p>
        </w:tc>
        <w:tc>
          <w:tcPr>
            <w:tcW w:w="5100" w:type="dxa"/>
            <w:vAlign w:val="center"/>
          </w:tcPr>
          <w:p w:rsidR="000C72A1" w:rsidRPr="00FA293A" w:rsidRDefault="000C72A1" w:rsidP="007A5E05">
            <w:pPr>
              <w:jc w:val="both"/>
            </w:pPr>
            <w:r w:rsidRPr="00FA293A">
              <w:t>Работа учителей - тьюторов, учителей наста</w:t>
            </w:r>
            <w:r w:rsidRPr="00FA293A">
              <w:t>в</w:t>
            </w:r>
            <w:r w:rsidRPr="00FA293A">
              <w:t xml:space="preserve">ников, стажирующихся учителей. 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В течение учебного года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методисты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CD1947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CD1947">
              <w:rPr>
                <w:bCs/>
              </w:rPr>
              <w:t>3.14.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FA293A">
              <w:t>Формирование базы «Молодые таланты Дона»</w:t>
            </w:r>
          </w:p>
          <w:p w:rsidR="000C72A1" w:rsidRPr="00FA293A" w:rsidRDefault="000C72A1" w:rsidP="007A5E05">
            <w:pPr>
              <w:pStyle w:val="ab"/>
              <w:spacing w:after="0"/>
              <w:jc w:val="both"/>
            </w:pP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Январь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Сулименко Н.Н.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CD1947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CD1947">
              <w:rPr>
                <w:bCs/>
              </w:rPr>
              <w:t>3.14.1.</w:t>
            </w:r>
          </w:p>
        </w:tc>
        <w:tc>
          <w:tcPr>
            <w:tcW w:w="5100" w:type="dxa"/>
          </w:tcPr>
          <w:p w:rsidR="000C72A1" w:rsidRPr="001D2AE8" w:rsidRDefault="000C72A1" w:rsidP="007A5E05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93A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одаренных детей  в  творческих конкурсах, олимпиадах, турнирах, соревнованиях всех уровней.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В течение учебного года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Сулименко Н.Н.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9A2C15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5100" w:type="dxa"/>
            <w:vAlign w:val="center"/>
          </w:tcPr>
          <w:p w:rsidR="000C72A1" w:rsidRPr="00FA293A" w:rsidRDefault="000C72A1" w:rsidP="007A5E05">
            <w:pPr>
              <w:rPr>
                <w:b/>
                <w:bCs/>
              </w:rPr>
            </w:pPr>
            <w:r w:rsidRPr="00FA293A">
              <w:rPr>
                <w:b/>
                <w:bCs/>
              </w:rPr>
              <w:t>Конференции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CD1947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CD1947">
              <w:rPr>
                <w:bCs/>
              </w:rPr>
              <w:t>4.1.</w:t>
            </w:r>
          </w:p>
        </w:tc>
        <w:tc>
          <w:tcPr>
            <w:tcW w:w="5100" w:type="dxa"/>
            <w:vAlign w:val="center"/>
          </w:tcPr>
          <w:p w:rsidR="000C72A1" w:rsidRPr="00FA293A" w:rsidRDefault="000C72A1" w:rsidP="007A5E05">
            <w:r w:rsidRPr="00FA293A">
              <w:t>Педагогическая конференция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Август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proofErr w:type="spellStart"/>
            <w:r w:rsidRPr="00FA293A">
              <w:t>Табаровец</w:t>
            </w:r>
            <w:proofErr w:type="spellEnd"/>
            <w:r w:rsidRPr="00FA293A">
              <w:t xml:space="preserve"> Е.В.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9A2C15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9102" w:type="dxa"/>
            <w:gridSpan w:val="5"/>
          </w:tcPr>
          <w:p w:rsidR="000C72A1" w:rsidRPr="00CD1947" w:rsidRDefault="00CD1947" w:rsidP="00CD1947">
            <w:pPr>
              <w:spacing w:line="276" w:lineRule="auto"/>
              <w:rPr>
                <w:b/>
              </w:rPr>
            </w:pPr>
            <w:r w:rsidRPr="00CD1947">
              <w:rPr>
                <w:b/>
              </w:rPr>
              <w:t>Совещания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CD1947" w:rsidRPr="0029467C" w:rsidTr="007A5E05">
        <w:tc>
          <w:tcPr>
            <w:tcW w:w="965" w:type="dxa"/>
          </w:tcPr>
          <w:p w:rsidR="00CD1947" w:rsidRDefault="00CD1947" w:rsidP="007A5E05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5.1</w:t>
            </w:r>
          </w:p>
        </w:tc>
        <w:tc>
          <w:tcPr>
            <w:tcW w:w="9102" w:type="dxa"/>
            <w:gridSpan w:val="5"/>
          </w:tcPr>
          <w:p w:rsidR="00CD1947" w:rsidRPr="00FA293A" w:rsidRDefault="00CD1947" w:rsidP="007A5E05">
            <w:pPr>
              <w:spacing w:line="276" w:lineRule="auto"/>
              <w:jc w:val="center"/>
              <w:rPr>
                <w:b/>
                <w:bCs/>
              </w:rPr>
            </w:pPr>
            <w:r w:rsidRPr="00FA293A">
              <w:rPr>
                <w:b/>
                <w:bCs/>
              </w:rPr>
              <w:t>Совещания с руководителями образовательных учреждений</w:t>
            </w:r>
          </w:p>
        </w:tc>
        <w:tc>
          <w:tcPr>
            <w:tcW w:w="671" w:type="dxa"/>
          </w:tcPr>
          <w:p w:rsidR="00CD1947" w:rsidRPr="0029467C" w:rsidRDefault="00CD1947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5.1.1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Итоги 2012 года, план, перспективы на 2013 год.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Январь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proofErr w:type="spellStart"/>
            <w:r w:rsidRPr="00FA293A">
              <w:t>Табаровец</w:t>
            </w:r>
            <w:proofErr w:type="spellEnd"/>
            <w:r w:rsidRPr="00FA293A">
              <w:t xml:space="preserve"> Е.В.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5.1.2.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Организация аттестации педагогических р</w:t>
            </w:r>
            <w:r w:rsidRPr="00FA293A">
              <w:t>а</w:t>
            </w:r>
            <w:r w:rsidRPr="00FA293A">
              <w:t>ботников. Организация работы по представл</w:t>
            </w:r>
            <w:r w:rsidRPr="00FA293A">
              <w:t>е</w:t>
            </w:r>
            <w:r w:rsidRPr="00FA293A">
              <w:t>нию работника к государственной и отрасл</w:t>
            </w:r>
            <w:r w:rsidRPr="00FA293A">
              <w:t>е</w:t>
            </w:r>
            <w:r w:rsidRPr="00FA293A">
              <w:t xml:space="preserve">вой награде.                                   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Январь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proofErr w:type="spellStart"/>
            <w:r w:rsidRPr="00FA293A">
              <w:t>Граненко</w:t>
            </w:r>
            <w:proofErr w:type="spellEnd"/>
            <w:r w:rsidRPr="00FA293A">
              <w:t xml:space="preserve"> В.П.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5.1.3.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spacing w:line="276" w:lineRule="auto"/>
              <w:jc w:val="both"/>
              <w:rPr>
                <w:b/>
                <w:bCs/>
              </w:rPr>
            </w:pPr>
            <w:r w:rsidRPr="00FA293A">
              <w:t>Анализ финансово-хозяйственной деятельн</w:t>
            </w:r>
            <w:r w:rsidRPr="00FA293A">
              <w:t>о</w:t>
            </w:r>
            <w:r w:rsidRPr="00FA293A">
              <w:t>сти дошкольных образовательных учреждений в 2012 году.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Февраль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proofErr w:type="spellStart"/>
            <w:r w:rsidRPr="00FA293A">
              <w:t>Шафикова</w:t>
            </w:r>
            <w:proofErr w:type="spellEnd"/>
            <w:r w:rsidRPr="00FA293A">
              <w:t xml:space="preserve"> Е.Г.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5.1.4.</w:t>
            </w:r>
          </w:p>
        </w:tc>
        <w:tc>
          <w:tcPr>
            <w:tcW w:w="5100" w:type="dxa"/>
          </w:tcPr>
          <w:p w:rsidR="000C72A1" w:rsidRPr="001D2AE8" w:rsidRDefault="000C72A1" w:rsidP="007A5E05">
            <w:pPr>
              <w:jc w:val="both"/>
            </w:pPr>
            <w:r w:rsidRPr="001D2AE8">
              <w:t>Инструктивно-методическое совещание «Но</w:t>
            </w:r>
            <w:r w:rsidRPr="001D2AE8">
              <w:t>р</w:t>
            </w:r>
            <w:r w:rsidRPr="001D2AE8">
              <w:t>мативные документы, регулирующие провед</w:t>
            </w:r>
            <w:r w:rsidRPr="001D2AE8">
              <w:t>е</w:t>
            </w:r>
            <w:r w:rsidRPr="001D2AE8">
              <w:t>ние аккредитации и лицензирование ОУ» Пр</w:t>
            </w:r>
            <w:r w:rsidRPr="001D2AE8">
              <w:t>и</w:t>
            </w:r>
            <w:r w:rsidRPr="001D2AE8">
              <w:t xml:space="preserve">глашение </w:t>
            </w:r>
            <w:proofErr w:type="gramStart"/>
            <w:r w:rsidRPr="001D2AE8">
              <w:t>спец</w:t>
            </w:r>
            <w:proofErr w:type="gramEnd"/>
            <w:r w:rsidRPr="001D2AE8">
              <w:t xml:space="preserve">. </w:t>
            </w:r>
            <w:proofErr w:type="spellStart"/>
            <w:r w:rsidRPr="001D2AE8">
              <w:t>Ростобрнадзора</w:t>
            </w:r>
            <w:proofErr w:type="spellEnd"/>
            <w:r w:rsidRPr="001D2AE8">
              <w:t>)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1D2AE8" w:rsidRDefault="000C72A1" w:rsidP="007A5E05">
            <w:pPr>
              <w:spacing w:line="276" w:lineRule="auto"/>
              <w:jc w:val="center"/>
            </w:pPr>
            <w:r w:rsidRPr="001D2AE8">
              <w:t>Февраль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1D2AE8" w:rsidRDefault="000C72A1" w:rsidP="007A5E05">
            <w:pPr>
              <w:spacing w:line="276" w:lineRule="auto"/>
              <w:jc w:val="center"/>
            </w:pPr>
            <w:r w:rsidRPr="001D2AE8">
              <w:t>Орбитан А.В.</w:t>
            </w:r>
          </w:p>
        </w:tc>
        <w:tc>
          <w:tcPr>
            <w:tcW w:w="671" w:type="dxa"/>
          </w:tcPr>
          <w:p w:rsidR="000C72A1" w:rsidRPr="00FA293A" w:rsidRDefault="000C72A1" w:rsidP="007A5E05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5.1.5.</w:t>
            </w:r>
          </w:p>
        </w:tc>
        <w:tc>
          <w:tcPr>
            <w:tcW w:w="5100" w:type="dxa"/>
          </w:tcPr>
          <w:p w:rsidR="000C72A1" w:rsidRPr="001D2AE8" w:rsidRDefault="000C72A1" w:rsidP="007A5E05">
            <w:pPr>
              <w:jc w:val="both"/>
              <w:rPr>
                <w:color w:val="000000"/>
              </w:rPr>
            </w:pPr>
            <w:r w:rsidRPr="001D2AE8">
              <w:t>О предварительном комплектовании ОУ на 2013-2014 учебный год.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1D2AE8" w:rsidRDefault="000C72A1" w:rsidP="007A5E05">
            <w:pPr>
              <w:spacing w:line="276" w:lineRule="auto"/>
              <w:jc w:val="center"/>
            </w:pPr>
            <w:r w:rsidRPr="001D2AE8">
              <w:t>Март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1D2AE8" w:rsidRDefault="000C72A1" w:rsidP="007A5E05">
            <w:pPr>
              <w:spacing w:line="276" w:lineRule="auto"/>
              <w:jc w:val="center"/>
            </w:pPr>
            <w:r w:rsidRPr="001D2AE8">
              <w:t>Чумакова А.Б.</w:t>
            </w:r>
          </w:p>
          <w:p w:rsidR="000C72A1" w:rsidRPr="001D2AE8" w:rsidRDefault="000C72A1" w:rsidP="007A5E05">
            <w:pPr>
              <w:spacing w:line="276" w:lineRule="auto"/>
              <w:jc w:val="center"/>
            </w:pPr>
            <w:r w:rsidRPr="001D2AE8">
              <w:t>Орбитан А.В.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5.1.6.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  <w:rPr>
                <w:color w:val="000000"/>
              </w:rPr>
            </w:pPr>
            <w:r w:rsidRPr="00FA293A">
              <w:t>О подготовке и проведении государственной (итоговой) аттестации выпускников 9,11 кла</w:t>
            </w:r>
            <w:r w:rsidRPr="00FA293A">
              <w:t>с</w:t>
            </w:r>
            <w:r w:rsidRPr="00FA293A">
              <w:t>сов.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Март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proofErr w:type="spellStart"/>
            <w:r w:rsidRPr="00FA293A">
              <w:t>Тараско</w:t>
            </w:r>
            <w:proofErr w:type="spellEnd"/>
            <w:r w:rsidRPr="00FA293A">
              <w:t xml:space="preserve"> А.А.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5.1.7.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  <w:rPr>
                <w:b/>
                <w:bCs/>
              </w:rPr>
            </w:pPr>
            <w:r w:rsidRPr="00FA293A">
              <w:rPr>
                <w:color w:val="000000"/>
              </w:rPr>
              <w:t>Семинар – практикум «Инновационные  мет</w:t>
            </w:r>
            <w:r w:rsidRPr="00FA293A">
              <w:rPr>
                <w:color w:val="000000"/>
              </w:rPr>
              <w:t>о</w:t>
            </w:r>
            <w:r w:rsidRPr="00FA293A">
              <w:rPr>
                <w:color w:val="000000"/>
              </w:rPr>
              <w:t>ды  управления  дошкольными образовател</w:t>
            </w:r>
            <w:r w:rsidRPr="00FA293A">
              <w:rPr>
                <w:color w:val="000000"/>
              </w:rPr>
              <w:t>ь</w:t>
            </w:r>
            <w:r w:rsidRPr="00FA293A">
              <w:rPr>
                <w:color w:val="000000"/>
              </w:rPr>
              <w:t xml:space="preserve">ными  </w:t>
            </w:r>
            <w:r w:rsidRPr="00FA293A">
              <w:t>учреждениями» МБДОУ д/с № 26 х. Красный Кут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февраль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proofErr w:type="spellStart"/>
            <w:r w:rsidRPr="00FA293A">
              <w:t>Шафикова</w:t>
            </w:r>
            <w:proofErr w:type="spellEnd"/>
            <w:r w:rsidRPr="00FA293A">
              <w:t xml:space="preserve"> Е.Г.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lastRenderedPageBreak/>
              <w:t>5.1.8.</w:t>
            </w:r>
          </w:p>
        </w:tc>
        <w:tc>
          <w:tcPr>
            <w:tcW w:w="5100" w:type="dxa"/>
          </w:tcPr>
          <w:p w:rsidR="000C72A1" w:rsidRPr="001D2AE8" w:rsidRDefault="000C72A1" w:rsidP="007A5E05">
            <w:pPr>
              <w:jc w:val="both"/>
              <w:rPr>
                <w:color w:val="000000"/>
              </w:rPr>
            </w:pPr>
            <w:r w:rsidRPr="001D2AE8">
              <w:t>Организация отдыха детей на весенних и ле</w:t>
            </w:r>
            <w:r w:rsidRPr="001D2AE8">
              <w:t>т</w:t>
            </w:r>
            <w:r w:rsidRPr="001D2AE8">
              <w:t>них каникулах: работа лагерей с дневным пр</w:t>
            </w:r>
            <w:r w:rsidRPr="001D2AE8">
              <w:t>е</w:t>
            </w:r>
            <w:r w:rsidRPr="001D2AE8">
              <w:t>быванием.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1D2AE8" w:rsidRDefault="000C72A1" w:rsidP="007A5E05">
            <w:pPr>
              <w:spacing w:line="276" w:lineRule="auto"/>
              <w:jc w:val="center"/>
            </w:pPr>
            <w:r w:rsidRPr="001D2AE8">
              <w:t>Март,</w:t>
            </w:r>
          </w:p>
          <w:p w:rsidR="000C72A1" w:rsidRPr="001D2AE8" w:rsidRDefault="000C72A1" w:rsidP="007A5E05">
            <w:pPr>
              <w:spacing w:line="276" w:lineRule="auto"/>
              <w:jc w:val="center"/>
            </w:pPr>
            <w:r w:rsidRPr="001D2AE8">
              <w:t>май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1D2AE8" w:rsidRDefault="000C72A1" w:rsidP="007A5E05">
            <w:pPr>
              <w:spacing w:line="276" w:lineRule="auto"/>
              <w:jc w:val="center"/>
            </w:pPr>
            <w:proofErr w:type="spellStart"/>
            <w:r w:rsidRPr="001D2AE8">
              <w:t>Пичко</w:t>
            </w:r>
            <w:proofErr w:type="spellEnd"/>
            <w:r w:rsidRPr="001D2AE8">
              <w:t xml:space="preserve"> Н.К.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5.1.9.</w:t>
            </w:r>
          </w:p>
        </w:tc>
        <w:tc>
          <w:tcPr>
            <w:tcW w:w="5100" w:type="dxa"/>
          </w:tcPr>
          <w:p w:rsidR="000C72A1" w:rsidRPr="001D2AE8" w:rsidRDefault="000C72A1" w:rsidP="007A5E05">
            <w:pPr>
              <w:ind w:right="-108"/>
              <w:jc w:val="both"/>
            </w:pPr>
            <w:r w:rsidRPr="001D2AE8">
              <w:t>Создание организационно-педагогических условий для успешной реализации новых гос</w:t>
            </w:r>
            <w:r w:rsidRPr="001D2AE8">
              <w:t>у</w:t>
            </w:r>
            <w:r w:rsidRPr="001D2AE8">
              <w:t>дарственных стандартов в школе.</w:t>
            </w:r>
          </w:p>
          <w:p w:rsidR="000C72A1" w:rsidRPr="001D2AE8" w:rsidRDefault="000C72A1" w:rsidP="007A5E05">
            <w:pPr>
              <w:ind w:right="-108"/>
              <w:jc w:val="both"/>
            </w:pPr>
          </w:p>
        </w:tc>
        <w:tc>
          <w:tcPr>
            <w:tcW w:w="1841" w:type="dxa"/>
            <w:gridSpan w:val="2"/>
            <w:vAlign w:val="center"/>
          </w:tcPr>
          <w:p w:rsidR="000C72A1" w:rsidRPr="001D2AE8" w:rsidRDefault="000C72A1" w:rsidP="007A5E05">
            <w:pPr>
              <w:spacing w:line="276" w:lineRule="auto"/>
              <w:jc w:val="center"/>
            </w:pPr>
            <w:r w:rsidRPr="001D2AE8">
              <w:t>Март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1D2AE8" w:rsidRDefault="000C72A1" w:rsidP="007A5E05">
            <w:pPr>
              <w:spacing w:line="276" w:lineRule="auto"/>
              <w:jc w:val="center"/>
            </w:pPr>
            <w:r w:rsidRPr="001D2AE8">
              <w:t>Орбитан А.В.</w:t>
            </w:r>
          </w:p>
        </w:tc>
        <w:tc>
          <w:tcPr>
            <w:tcW w:w="671" w:type="dxa"/>
          </w:tcPr>
          <w:p w:rsidR="000C72A1" w:rsidRPr="008B5D99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  <w:highlight w:val="red"/>
              </w:rPr>
            </w:pPr>
            <w:r w:rsidRPr="00222E8D">
              <w:rPr>
                <w:bCs/>
              </w:rPr>
              <w:t>5.1.10.</w:t>
            </w:r>
          </w:p>
        </w:tc>
        <w:tc>
          <w:tcPr>
            <w:tcW w:w="5100" w:type="dxa"/>
          </w:tcPr>
          <w:p w:rsidR="000C72A1" w:rsidRPr="003E3AEB" w:rsidRDefault="000C72A1" w:rsidP="007A5E05">
            <w:pPr>
              <w:jc w:val="both"/>
            </w:pPr>
            <w:r w:rsidRPr="00FA293A">
              <w:t>Семинар-практикум «Создание банка метод</w:t>
            </w:r>
            <w:r w:rsidRPr="00FA293A">
              <w:t>и</w:t>
            </w:r>
            <w:r w:rsidRPr="00FA293A">
              <w:t xml:space="preserve">ческого сопровождения в рамках  ФГТ»  МБДОУ д\с № 14 п. </w:t>
            </w:r>
            <w:proofErr w:type="spellStart"/>
            <w:r w:rsidRPr="00FA293A">
              <w:t>Новокадамово</w:t>
            </w:r>
            <w:proofErr w:type="spellEnd"/>
          </w:p>
        </w:tc>
        <w:tc>
          <w:tcPr>
            <w:tcW w:w="1841" w:type="dxa"/>
            <w:gridSpan w:val="2"/>
            <w:vAlign w:val="center"/>
          </w:tcPr>
          <w:p w:rsidR="000C72A1" w:rsidRPr="00593A3C" w:rsidRDefault="000C72A1" w:rsidP="007A5E05">
            <w:pPr>
              <w:spacing w:line="276" w:lineRule="auto"/>
              <w:jc w:val="center"/>
            </w:pPr>
            <w:r>
              <w:t>март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593A3C" w:rsidRDefault="000C72A1" w:rsidP="007A5E05">
            <w:pPr>
              <w:spacing w:line="276" w:lineRule="auto"/>
              <w:jc w:val="center"/>
            </w:pPr>
            <w:proofErr w:type="spellStart"/>
            <w:r w:rsidRPr="00593A3C">
              <w:t>Шафикова</w:t>
            </w:r>
            <w:proofErr w:type="spellEnd"/>
            <w:r w:rsidRPr="00593A3C">
              <w:t xml:space="preserve"> Е.Г.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5.1.11.</w:t>
            </w:r>
          </w:p>
        </w:tc>
        <w:tc>
          <w:tcPr>
            <w:tcW w:w="5100" w:type="dxa"/>
          </w:tcPr>
          <w:p w:rsidR="000C72A1" w:rsidRPr="001D2AE8" w:rsidRDefault="000C72A1" w:rsidP="007A5E05">
            <w:pPr>
              <w:jc w:val="both"/>
            </w:pPr>
            <w:r w:rsidRPr="001D2AE8">
              <w:t>О работе образовательных учреждений по пр</w:t>
            </w:r>
            <w:r w:rsidRPr="001D2AE8">
              <w:t>е</w:t>
            </w:r>
            <w:r w:rsidRPr="001D2AE8">
              <w:t>дупреждению детского дорожно-транспортного травматизма.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1D2AE8" w:rsidRDefault="000C72A1" w:rsidP="007A5E05">
            <w:pPr>
              <w:spacing w:line="276" w:lineRule="auto"/>
              <w:jc w:val="center"/>
            </w:pPr>
            <w:r w:rsidRPr="001D2AE8">
              <w:t>Апрель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1D2AE8" w:rsidRDefault="000C72A1" w:rsidP="007A5E05">
            <w:pPr>
              <w:spacing w:line="276" w:lineRule="auto"/>
              <w:jc w:val="center"/>
            </w:pPr>
            <w:proofErr w:type="spellStart"/>
            <w:r w:rsidRPr="001D2AE8">
              <w:t>Пичко</w:t>
            </w:r>
            <w:proofErr w:type="spellEnd"/>
            <w:r w:rsidRPr="001D2AE8">
              <w:t xml:space="preserve"> Н.К.</w:t>
            </w:r>
          </w:p>
        </w:tc>
        <w:tc>
          <w:tcPr>
            <w:tcW w:w="671" w:type="dxa"/>
          </w:tcPr>
          <w:p w:rsidR="000C72A1" w:rsidRPr="001D2AE8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  <w:highlight w:val="red"/>
              </w:rPr>
            </w:pPr>
            <w:r w:rsidRPr="00222E8D">
              <w:rPr>
                <w:bCs/>
              </w:rPr>
              <w:t>5.1.12.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 xml:space="preserve">Организация </w:t>
            </w:r>
            <w:proofErr w:type="spellStart"/>
            <w:r w:rsidRPr="00FA293A">
              <w:t>воспитательно</w:t>
            </w:r>
            <w:proofErr w:type="spellEnd"/>
            <w:r w:rsidRPr="00FA293A">
              <w:t>-образовательной работы в дошкольных образовательных учр</w:t>
            </w:r>
            <w:r w:rsidRPr="00FA293A">
              <w:t>е</w:t>
            </w:r>
            <w:r w:rsidRPr="00FA293A">
              <w:t>ждениях в летний период.</w:t>
            </w:r>
          </w:p>
          <w:p w:rsidR="000C72A1" w:rsidRPr="00FA293A" w:rsidRDefault="000C72A1" w:rsidP="007A5E05">
            <w:pPr>
              <w:jc w:val="both"/>
              <w:rPr>
                <w:color w:val="000000"/>
              </w:rPr>
            </w:pPr>
            <w:r w:rsidRPr="00FA293A">
              <w:t>Итоги проверки по организации питания детей в дошкольных образовательных учреждениях.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Май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proofErr w:type="spellStart"/>
            <w:r w:rsidRPr="00FA293A">
              <w:t>Шафикова</w:t>
            </w:r>
            <w:proofErr w:type="spellEnd"/>
            <w:r w:rsidRPr="00FA293A">
              <w:t xml:space="preserve"> Е.Г.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5.1.13.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rPr>
                <w:color w:val="000000"/>
              </w:rPr>
              <w:t>Подготовка  МБДОУ к новому учебному году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Июль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proofErr w:type="spellStart"/>
            <w:r w:rsidRPr="00FA293A">
              <w:t>Шафикова</w:t>
            </w:r>
            <w:proofErr w:type="spellEnd"/>
            <w:r w:rsidRPr="00FA293A">
              <w:t xml:space="preserve"> Е.Г.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5.1.14.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Анализ комплектования дошкольных образ</w:t>
            </w:r>
            <w:r w:rsidRPr="00FA293A">
              <w:t>о</w:t>
            </w:r>
            <w:r w:rsidRPr="00FA293A">
              <w:t>вательных учреждений детьми на 01.09.2013 г.</w:t>
            </w:r>
          </w:p>
          <w:p w:rsidR="000C72A1" w:rsidRPr="00FA293A" w:rsidRDefault="000C72A1" w:rsidP="007A5E05">
            <w:pPr>
              <w:jc w:val="both"/>
            </w:pPr>
            <w:r w:rsidRPr="00FA293A">
              <w:t>Организованное начало учебного года.</w:t>
            </w:r>
          </w:p>
          <w:p w:rsidR="000C72A1" w:rsidRPr="00FA293A" w:rsidRDefault="000C72A1" w:rsidP="007A5E05">
            <w:pPr>
              <w:ind w:right="-108"/>
              <w:jc w:val="both"/>
              <w:rPr>
                <w:color w:val="000000"/>
              </w:rPr>
            </w:pPr>
            <w:r w:rsidRPr="00FA293A">
              <w:t>Анализ тарификации педагогических работн</w:t>
            </w:r>
            <w:r w:rsidRPr="00FA293A">
              <w:t>и</w:t>
            </w:r>
            <w:r w:rsidRPr="00FA293A">
              <w:t>ков дошкольных образовательных учреждений.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Сентябрь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proofErr w:type="spellStart"/>
            <w:r w:rsidRPr="00FA293A">
              <w:t>Шафикова</w:t>
            </w:r>
            <w:proofErr w:type="spellEnd"/>
            <w:r w:rsidRPr="00FA293A">
              <w:t xml:space="preserve"> Е.Г.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5.1.15.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Организация работы по созданию условий для физкультурн</w:t>
            </w:r>
            <w:proofErr w:type="gramStart"/>
            <w:r w:rsidRPr="00FA293A">
              <w:t>о-</w:t>
            </w:r>
            <w:proofErr w:type="gramEnd"/>
            <w:r w:rsidRPr="00FA293A">
              <w:t xml:space="preserve"> оздоровительной деятельности в МБДОУ д/с № 42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Октябрь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Шафикова</w:t>
            </w:r>
            <w:proofErr w:type="spellEnd"/>
            <w:r w:rsidRPr="00FA293A">
              <w:t xml:space="preserve"> Е.Г.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5.1.16.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spacing w:line="276" w:lineRule="auto"/>
              <w:jc w:val="both"/>
              <w:rPr>
                <w:b/>
                <w:bCs/>
              </w:rPr>
            </w:pPr>
            <w:r w:rsidRPr="00FA293A">
              <w:t>Семинар «Сотрудничество  семьи  и детского сада»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Ноябрь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Шафикова</w:t>
            </w:r>
            <w:proofErr w:type="spellEnd"/>
            <w:r w:rsidRPr="00FA293A">
              <w:t xml:space="preserve"> Е.Г.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5.1.17.</w:t>
            </w:r>
          </w:p>
        </w:tc>
        <w:tc>
          <w:tcPr>
            <w:tcW w:w="5100" w:type="dxa"/>
          </w:tcPr>
          <w:p w:rsidR="000C72A1" w:rsidRPr="001D2AE8" w:rsidRDefault="000C72A1" w:rsidP="007A5E05">
            <w:pPr>
              <w:jc w:val="both"/>
            </w:pPr>
            <w:r w:rsidRPr="001D2AE8">
              <w:t>О совершенствовании организации питания в образовательных учреждениях.</w:t>
            </w:r>
          </w:p>
        </w:tc>
        <w:tc>
          <w:tcPr>
            <w:tcW w:w="1841" w:type="dxa"/>
            <w:gridSpan w:val="2"/>
          </w:tcPr>
          <w:p w:rsidR="000C72A1" w:rsidRPr="001D2AE8" w:rsidRDefault="000C72A1" w:rsidP="007A5E05">
            <w:pPr>
              <w:jc w:val="center"/>
            </w:pPr>
            <w:r w:rsidRPr="001D2AE8">
              <w:t>в течение года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1D2AE8" w:rsidRDefault="000C72A1" w:rsidP="007A5E05">
            <w:pPr>
              <w:spacing w:line="276" w:lineRule="auto"/>
              <w:jc w:val="center"/>
            </w:pPr>
            <w:r w:rsidRPr="001D2AE8">
              <w:t>Орбитан А.В.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5.1.18.</w:t>
            </w:r>
          </w:p>
        </w:tc>
        <w:tc>
          <w:tcPr>
            <w:tcW w:w="5100" w:type="dxa"/>
          </w:tcPr>
          <w:p w:rsidR="000C72A1" w:rsidRPr="001D2AE8" w:rsidRDefault="000C72A1" w:rsidP="007A5E05">
            <w:pPr>
              <w:jc w:val="both"/>
              <w:rPr>
                <w:b/>
                <w:bCs/>
              </w:rPr>
            </w:pPr>
            <w:r w:rsidRPr="001D2AE8">
              <w:t>Подведение итогов работы образовательных учреждений по организации отдыха и оздоро</w:t>
            </w:r>
            <w:r w:rsidRPr="001D2AE8">
              <w:t>в</w:t>
            </w:r>
            <w:r w:rsidRPr="001D2AE8">
              <w:t>ления школьников в 2013 году.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1D2AE8" w:rsidRDefault="000C72A1" w:rsidP="007A5E05">
            <w:pPr>
              <w:spacing w:line="276" w:lineRule="auto"/>
              <w:jc w:val="center"/>
            </w:pPr>
            <w:r w:rsidRPr="001D2AE8">
              <w:t>Август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1D2AE8" w:rsidRDefault="000C72A1" w:rsidP="007A5E05">
            <w:pPr>
              <w:spacing w:line="276" w:lineRule="auto"/>
              <w:jc w:val="center"/>
            </w:pPr>
            <w:proofErr w:type="spellStart"/>
            <w:r w:rsidRPr="001D2AE8">
              <w:t>Пичко</w:t>
            </w:r>
            <w:proofErr w:type="spellEnd"/>
            <w:r w:rsidRPr="001D2AE8">
              <w:t xml:space="preserve"> Н.К.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5.1.19.</w:t>
            </w:r>
          </w:p>
        </w:tc>
        <w:tc>
          <w:tcPr>
            <w:tcW w:w="5100" w:type="dxa"/>
          </w:tcPr>
          <w:p w:rsidR="000C72A1" w:rsidRPr="001D2AE8" w:rsidRDefault="000C72A1" w:rsidP="007A5E05">
            <w:pPr>
              <w:jc w:val="both"/>
            </w:pPr>
            <w:r w:rsidRPr="001D2AE8">
              <w:t>О мерах по усилению пожарной безопасности в осеннее – зимний, весенне-летний периоды.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1D2AE8" w:rsidRDefault="000C72A1" w:rsidP="007A5E05">
            <w:pPr>
              <w:spacing w:line="276" w:lineRule="auto"/>
              <w:jc w:val="center"/>
            </w:pPr>
            <w:r w:rsidRPr="001D2AE8">
              <w:t>Март, август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1D2AE8" w:rsidRDefault="000C72A1" w:rsidP="007A5E05">
            <w:pPr>
              <w:spacing w:line="276" w:lineRule="auto"/>
              <w:jc w:val="center"/>
            </w:pPr>
            <w:proofErr w:type="spellStart"/>
            <w:r w:rsidRPr="001D2AE8">
              <w:t>Бубенщиков</w:t>
            </w:r>
            <w:proofErr w:type="spellEnd"/>
            <w:r w:rsidRPr="001D2AE8">
              <w:t xml:space="preserve"> Д.Ю.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5.1.20.</w:t>
            </w:r>
          </w:p>
        </w:tc>
        <w:tc>
          <w:tcPr>
            <w:tcW w:w="5100" w:type="dxa"/>
          </w:tcPr>
          <w:p w:rsidR="000C72A1" w:rsidRPr="001D2AE8" w:rsidRDefault="000C72A1" w:rsidP="007A5E05">
            <w:pPr>
              <w:spacing w:line="276" w:lineRule="auto"/>
              <w:jc w:val="both"/>
              <w:rPr>
                <w:b/>
                <w:bCs/>
              </w:rPr>
            </w:pPr>
            <w:r w:rsidRPr="001D2AE8">
              <w:t xml:space="preserve">Эффективность деятельности образовательных учреждений по профилактике правонарушений и безнадзорности </w:t>
            </w:r>
            <w:proofErr w:type="gramStart"/>
            <w:r w:rsidRPr="001D2AE8">
              <w:t>среди</w:t>
            </w:r>
            <w:proofErr w:type="gramEnd"/>
            <w:r w:rsidRPr="001D2AE8">
              <w:t xml:space="preserve"> обучающихся</w:t>
            </w:r>
            <w:r>
              <w:t>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1D2AE8" w:rsidRDefault="000C72A1" w:rsidP="007A5E05">
            <w:pPr>
              <w:spacing w:line="276" w:lineRule="auto"/>
              <w:jc w:val="center"/>
            </w:pPr>
            <w:r w:rsidRPr="001D2AE8">
              <w:t>Ноябрь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1D2AE8" w:rsidRDefault="000C72A1" w:rsidP="007A5E05">
            <w:pPr>
              <w:spacing w:line="276" w:lineRule="auto"/>
              <w:jc w:val="center"/>
            </w:pPr>
            <w:r w:rsidRPr="001D2AE8">
              <w:t>Яковлева Г.В.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5.1.21.</w:t>
            </w:r>
          </w:p>
        </w:tc>
        <w:tc>
          <w:tcPr>
            <w:tcW w:w="5100" w:type="dxa"/>
          </w:tcPr>
          <w:p w:rsidR="000C72A1" w:rsidRPr="001D2AE8" w:rsidRDefault="000C72A1" w:rsidP="007A5E05">
            <w:pPr>
              <w:spacing w:line="276" w:lineRule="auto"/>
              <w:jc w:val="both"/>
            </w:pPr>
            <w:r w:rsidRPr="001D2AE8">
              <w:t>О проведении месячника по уборке и благ</w:t>
            </w:r>
            <w:r w:rsidRPr="001D2AE8">
              <w:t>о</w:t>
            </w:r>
            <w:r w:rsidRPr="001D2AE8">
              <w:t>устройству территории, прилегающей к обр</w:t>
            </w:r>
            <w:r w:rsidRPr="001D2AE8">
              <w:t>а</w:t>
            </w:r>
            <w:r w:rsidRPr="001D2AE8">
              <w:t>зовательным учреждениям.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1D2AE8" w:rsidRDefault="000C72A1" w:rsidP="007A5E05">
            <w:pPr>
              <w:spacing w:line="276" w:lineRule="auto"/>
              <w:jc w:val="center"/>
            </w:pPr>
            <w:r w:rsidRPr="001D2AE8">
              <w:t>Апрель,</w:t>
            </w:r>
          </w:p>
          <w:p w:rsidR="000C72A1" w:rsidRPr="001D2AE8" w:rsidRDefault="000C72A1" w:rsidP="007A5E05">
            <w:pPr>
              <w:spacing w:line="276" w:lineRule="auto"/>
              <w:jc w:val="center"/>
            </w:pPr>
            <w:r w:rsidRPr="001D2AE8">
              <w:t xml:space="preserve"> октябрь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1D2AE8" w:rsidRDefault="000C72A1" w:rsidP="007A5E05">
            <w:pPr>
              <w:spacing w:line="276" w:lineRule="auto"/>
              <w:jc w:val="center"/>
            </w:pPr>
            <w:proofErr w:type="spellStart"/>
            <w:r w:rsidRPr="001D2AE8">
              <w:t>Бубенщиков</w:t>
            </w:r>
            <w:proofErr w:type="spellEnd"/>
            <w:r w:rsidRPr="001D2AE8">
              <w:t xml:space="preserve"> Д.Ю.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5.1.22.</w:t>
            </w:r>
          </w:p>
        </w:tc>
        <w:tc>
          <w:tcPr>
            <w:tcW w:w="5100" w:type="dxa"/>
          </w:tcPr>
          <w:p w:rsidR="000C72A1" w:rsidRPr="001D2AE8" w:rsidRDefault="000C72A1" w:rsidP="007A5E05">
            <w:pPr>
              <w:spacing w:line="276" w:lineRule="auto"/>
              <w:jc w:val="both"/>
            </w:pPr>
            <w:r w:rsidRPr="001D2AE8">
              <w:t>Обеспеченность учащихся  учебной литерат</w:t>
            </w:r>
            <w:r w:rsidRPr="001D2AE8">
              <w:t>у</w:t>
            </w:r>
            <w:r w:rsidRPr="001D2AE8">
              <w:t>рой</w:t>
            </w:r>
            <w:r>
              <w:t>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1D2AE8" w:rsidRDefault="000C72A1" w:rsidP="007A5E05">
            <w:pPr>
              <w:spacing w:line="276" w:lineRule="auto"/>
              <w:jc w:val="center"/>
            </w:pPr>
            <w:r w:rsidRPr="001D2AE8">
              <w:t>Август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1D2AE8" w:rsidRDefault="000C72A1" w:rsidP="007A5E05">
            <w:pPr>
              <w:spacing w:line="276" w:lineRule="auto"/>
              <w:jc w:val="center"/>
            </w:pPr>
            <w:r w:rsidRPr="001D2AE8">
              <w:t>Опрышко Л.Г.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5.1.23.</w:t>
            </w:r>
          </w:p>
        </w:tc>
        <w:tc>
          <w:tcPr>
            <w:tcW w:w="5100" w:type="dxa"/>
          </w:tcPr>
          <w:p w:rsidR="000C72A1" w:rsidRPr="00AE58ED" w:rsidRDefault="000C72A1" w:rsidP="007A5E05">
            <w:pPr>
              <w:ind w:right="-108"/>
              <w:jc w:val="both"/>
            </w:pPr>
            <w:r w:rsidRPr="00AE58ED">
              <w:t>Открытост</w:t>
            </w:r>
            <w:proofErr w:type="gramStart"/>
            <w:r w:rsidRPr="00AE58ED">
              <w:t>ь-</w:t>
            </w:r>
            <w:proofErr w:type="gramEnd"/>
            <w:r w:rsidRPr="00AE58ED">
              <w:t xml:space="preserve"> как ресурс развития:  публичный отчет образовательного учреждения (Совещ</w:t>
            </w:r>
            <w:r w:rsidRPr="00AE58ED">
              <w:t>а</w:t>
            </w:r>
            <w:r w:rsidRPr="00AE58ED">
              <w:t>ние-семинар на базе МОУ СОШ № 23).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AE58ED" w:rsidRDefault="000C72A1" w:rsidP="007A5E05">
            <w:pPr>
              <w:spacing w:line="276" w:lineRule="auto"/>
              <w:jc w:val="center"/>
            </w:pPr>
            <w:r w:rsidRPr="00AE58ED">
              <w:t>сентябрь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AE58ED" w:rsidRDefault="000C72A1" w:rsidP="007A5E05">
            <w:pPr>
              <w:spacing w:line="276" w:lineRule="auto"/>
              <w:jc w:val="center"/>
            </w:pPr>
            <w:r w:rsidRPr="00AE58ED">
              <w:t>Орбитан А.В.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5.1.24.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Об итогах подготовки образовательных учр</w:t>
            </w:r>
            <w:r w:rsidRPr="00FA293A">
              <w:t>е</w:t>
            </w:r>
            <w:r w:rsidRPr="00FA293A">
              <w:t>ждений к новому 2013-2014 году.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Август</w:t>
            </w:r>
          </w:p>
        </w:tc>
        <w:tc>
          <w:tcPr>
            <w:tcW w:w="2161" w:type="dxa"/>
            <w:gridSpan w:val="2"/>
            <w:vAlign w:val="center"/>
          </w:tcPr>
          <w:p w:rsidR="000C72A1" w:rsidRDefault="000C72A1" w:rsidP="007A5E05">
            <w:pPr>
              <w:spacing w:line="276" w:lineRule="auto"/>
              <w:jc w:val="center"/>
            </w:pPr>
            <w:proofErr w:type="spellStart"/>
            <w:r w:rsidRPr="00FA293A">
              <w:t>Бубенщиков</w:t>
            </w:r>
            <w:proofErr w:type="spellEnd"/>
            <w:r w:rsidRPr="00FA293A">
              <w:t xml:space="preserve"> Д.Ю.</w:t>
            </w:r>
          </w:p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Орбитан А.В.,</w:t>
            </w:r>
          </w:p>
          <w:p w:rsidR="000C72A1" w:rsidRPr="00FA293A" w:rsidRDefault="000C72A1" w:rsidP="007A5E05">
            <w:pPr>
              <w:spacing w:line="276" w:lineRule="auto"/>
              <w:jc w:val="center"/>
            </w:pP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lastRenderedPageBreak/>
              <w:t>5.1.25.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Об итогах подготовки образовательных учр</w:t>
            </w:r>
            <w:r w:rsidRPr="00FA293A">
              <w:t>е</w:t>
            </w:r>
            <w:r w:rsidRPr="00FA293A">
              <w:t>ждений к отопительному сезону 2013-2014 г</w:t>
            </w:r>
            <w:r w:rsidRPr="00FA293A">
              <w:t>о</w:t>
            </w:r>
            <w:r w:rsidRPr="00FA293A">
              <w:t>да.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Октябрь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proofErr w:type="spellStart"/>
            <w:r w:rsidRPr="00FA293A">
              <w:t>Бубенщиков</w:t>
            </w:r>
            <w:proofErr w:type="spellEnd"/>
            <w:r w:rsidRPr="00FA293A">
              <w:t xml:space="preserve"> Д.Ю.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9A2C15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5.2.</w:t>
            </w:r>
          </w:p>
        </w:tc>
        <w:tc>
          <w:tcPr>
            <w:tcW w:w="9102" w:type="dxa"/>
            <w:gridSpan w:val="5"/>
          </w:tcPr>
          <w:p w:rsidR="000C72A1" w:rsidRPr="0029467C" w:rsidRDefault="000C72A1" w:rsidP="007A5E05">
            <w:pPr>
              <w:spacing w:line="276" w:lineRule="auto"/>
              <w:jc w:val="center"/>
            </w:pPr>
            <w:r w:rsidRPr="0029467C">
              <w:rPr>
                <w:b/>
                <w:bCs/>
              </w:rPr>
              <w:t xml:space="preserve">Совещания с заместителями директоров по </w:t>
            </w:r>
            <w:r>
              <w:rPr>
                <w:b/>
                <w:bCs/>
              </w:rPr>
              <w:t>учебной работе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5.2.1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spacing w:line="276" w:lineRule="auto"/>
              <w:jc w:val="both"/>
              <w:rPr>
                <w:b/>
                <w:bCs/>
              </w:rPr>
            </w:pPr>
            <w:r w:rsidRPr="00FA293A">
              <w:t>Нормативно-правовая основа проведения а</w:t>
            </w:r>
            <w:r w:rsidRPr="00FA293A">
              <w:t>к</w:t>
            </w:r>
            <w:r w:rsidRPr="00FA293A">
              <w:t>кредитации и лицензирования в ОУ.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Февраль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Орбитан А.В.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5.2.2.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spacing w:line="276" w:lineRule="auto"/>
              <w:jc w:val="both"/>
              <w:rPr>
                <w:b/>
                <w:bCs/>
              </w:rPr>
            </w:pPr>
            <w:r w:rsidRPr="00FA293A">
              <w:t>Информационно – нормативное обеспечение начала нового учебного года (2013-2014г).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Август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Орбитан А.В.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rPr>
          <w:trHeight w:val="783"/>
        </w:trPr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5.2.3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spacing w:line="276" w:lineRule="auto"/>
              <w:jc w:val="both"/>
            </w:pPr>
            <w:r w:rsidRPr="00FA293A">
              <w:t>Об организации и проведении государстве</w:t>
            </w:r>
            <w:r w:rsidRPr="00FA293A">
              <w:t>н</w:t>
            </w:r>
            <w:r w:rsidRPr="00FA293A">
              <w:t>ной (итоговой) аттестации (нормативн</w:t>
            </w:r>
            <w:proofErr w:type="gramStart"/>
            <w:r w:rsidRPr="00FA293A">
              <w:t>о-</w:t>
            </w:r>
            <w:proofErr w:type="gramEnd"/>
            <w:r w:rsidRPr="00FA293A">
              <w:t xml:space="preserve"> пр</w:t>
            </w:r>
            <w:r w:rsidRPr="00FA293A">
              <w:t>а</w:t>
            </w:r>
            <w:r w:rsidRPr="00FA293A">
              <w:t>вовое обеспечение)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Февраль-май (ежемесячно)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proofErr w:type="spellStart"/>
            <w:r w:rsidRPr="00FA293A">
              <w:t>Тараско</w:t>
            </w:r>
            <w:proofErr w:type="spellEnd"/>
            <w:r w:rsidRPr="00FA293A">
              <w:t xml:space="preserve"> А.А.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rPr>
          <w:trHeight w:val="783"/>
        </w:trPr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5.2.4</w:t>
            </w:r>
          </w:p>
        </w:tc>
        <w:tc>
          <w:tcPr>
            <w:tcW w:w="5100" w:type="dxa"/>
          </w:tcPr>
          <w:p w:rsidR="000C72A1" w:rsidRPr="00FA293A" w:rsidRDefault="000C72A1" w:rsidP="007A5E05">
            <w:r w:rsidRPr="00FA293A">
              <w:t>Новые системы учебной литературы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/>
          <w:p w:rsidR="000C72A1" w:rsidRPr="00FA293A" w:rsidRDefault="000C72A1" w:rsidP="007A5E05">
            <w:r>
              <w:t xml:space="preserve">      </w:t>
            </w:r>
            <w:r w:rsidRPr="00FA293A">
              <w:t xml:space="preserve">Январь 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/>
          <w:p w:rsidR="000C72A1" w:rsidRPr="00FA293A" w:rsidRDefault="000C72A1" w:rsidP="007A5E05">
            <w:r w:rsidRPr="00FA293A">
              <w:t>Опрышко Л.Г.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rPr>
          <w:trHeight w:val="783"/>
        </w:trPr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5.2.5</w:t>
            </w:r>
          </w:p>
        </w:tc>
        <w:tc>
          <w:tcPr>
            <w:tcW w:w="5100" w:type="dxa"/>
          </w:tcPr>
          <w:p w:rsidR="000C72A1" w:rsidRPr="00FA293A" w:rsidRDefault="000C72A1" w:rsidP="007A5E05">
            <w:r w:rsidRPr="00FA293A">
              <w:t>Анализ повышения квалификации  руковод</w:t>
            </w:r>
            <w:r w:rsidRPr="00FA293A">
              <w:t>я</w:t>
            </w:r>
            <w:r w:rsidRPr="00FA293A">
              <w:t>щих и педагогических кадров в рамках курс</w:t>
            </w:r>
            <w:r w:rsidRPr="00FA293A">
              <w:t>о</w:t>
            </w:r>
            <w:r w:rsidRPr="00FA293A">
              <w:t>вой подготовки за 2012-2013 учебный год, планирование на следующий учебный год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 xml:space="preserve">Май 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r w:rsidRPr="00FA293A">
              <w:t>Опрышко Л.Г.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rPr>
          <w:trHeight w:val="783"/>
        </w:trPr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5.2.6</w:t>
            </w:r>
          </w:p>
        </w:tc>
        <w:tc>
          <w:tcPr>
            <w:tcW w:w="5100" w:type="dxa"/>
          </w:tcPr>
          <w:p w:rsidR="000C72A1" w:rsidRPr="00FA293A" w:rsidRDefault="000C72A1" w:rsidP="007A5E05">
            <w:r w:rsidRPr="00FA293A">
              <w:t>Семинар по организации аттестации педагог</w:t>
            </w:r>
            <w:r w:rsidRPr="00FA293A">
              <w:t>и</w:t>
            </w:r>
            <w:r w:rsidRPr="00FA293A">
              <w:t xml:space="preserve">ческих кадров 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Сентябрь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Коновалова Е.Н.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rPr>
          <w:trHeight w:val="783"/>
        </w:trPr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5.2.7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spacing w:line="276" w:lineRule="auto"/>
              <w:jc w:val="both"/>
            </w:pPr>
            <w:r w:rsidRPr="00FA293A">
              <w:t>Итоги деятельности муниципальной методич</w:t>
            </w:r>
            <w:r w:rsidRPr="00FA293A">
              <w:t>е</w:t>
            </w:r>
            <w:r w:rsidRPr="00FA293A">
              <w:t>ской службы и перспективы ее развития.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Ноябрь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proofErr w:type="spellStart"/>
            <w:r w:rsidRPr="00FA293A">
              <w:t>Граненко</w:t>
            </w:r>
            <w:proofErr w:type="spellEnd"/>
            <w:r w:rsidRPr="00FA293A">
              <w:t xml:space="preserve"> В.П.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1340BC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5.3</w:t>
            </w:r>
          </w:p>
        </w:tc>
        <w:tc>
          <w:tcPr>
            <w:tcW w:w="9102" w:type="dxa"/>
            <w:gridSpan w:val="5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rPr>
                <w:b/>
                <w:bCs/>
              </w:rPr>
              <w:t>Семинары с заместителями директоров по воспитательной работе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5.3.1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  <w:rPr>
                <w:color w:val="000000"/>
              </w:rPr>
            </w:pPr>
            <w:r w:rsidRPr="00FA293A">
              <w:rPr>
                <w:color w:val="000000"/>
              </w:rPr>
              <w:t>«Патриотическая направленность  образов</w:t>
            </w:r>
            <w:r w:rsidRPr="00FA293A">
              <w:rPr>
                <w:color w:val="000000"/>
              </w:rPr>
              <w:t>а</w:t>
            </w:r>
            <w:r w:rsidRPr="00FA293A">
              <w:rPr>
                <w:color w:val="000000"/>
              </w:rPr>
              <w:t>тельно-воспитательной среды в рамках реал</w:t>
            </w:r>
            <w:r w:rsidRPr="00FA293A">
              <w:rPr>
                <w:color w:val="000000"/>
              </w:rPr>
              <w:t>и</w:t>
            </w:r>
            <w:r w:rsidRPr="00FA293A">
              <w:rPr>
                <w:color w:val="000000"/>
              </w:rPr>
              <w:t>зации  государственной программы «Патри</w:t>
            </w:r>
            <w:r w:rsidRPr="00FA293A">
              <w:rPr>
                <w:color w:val="000000"/>
              </w:rPr>
              <w:t>о</w:t>
            </w:r>
            <w:r w:rsidRPr="00FA293A">
              <w:rPr>
                <w:color w:val="000000"/>
              </w:rPr>
              <w:t>тическое воспитание граждан Российской Ф</w:t>
            </w:r>
            <w:r w:rsidRPr="00FA293A">
              <w:rPr>
                <w:color w:val="000000"/>
              </w:rPr>
              <w:t>е</w:t>
            </w:r>
            <w:r w:rsidRPr="00FA293A">
              <w:rPr>
                <w:color w:val="000000"/>
              </w:rPr>
              <w:t xml:space="preserve">дерации  на  2011-2015 </w:t>
            </w:r>
            <w:proofErr w:type="spellStart"/>
            <w:r w:rsidRPr="00FA293A">
              <w:rPr>
                <w:color w:val="000000"/>
              </w:rPr>
              <w:t>г.</w:t>
            </w:r>
            <w:proofErr w:type="gramStart"/>
            <w:r w:rsidRPr="00FA293A">
              <w:rPr>
                <w:color w:val="000000"/>
              </w:rPr>
              <w:t>г</w:t>
            </w:r>
            <w:proofErr w:type="spellEnd"/>
            <w:proofErr w:type="gramEnd"/>
            <w:r w:rsidRPr="00FA293A">
              <w:rPr>
                <w:color w:val="000000"/>
              </w:rPr>
              <w:t>.».</w:t>
            </w:r>
            <w:r w:rsidRPr="00FA293A">
              <w:t xml:space="preserve">                                                                          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Февраль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Сулименко Н.Н.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5.3.2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  <w:rPr>
                <w:color w:val="000000"/>
              </w:rPr>
            </w:pPr>
            <w:r w:rsidRPr="00FA293A">
              <w:rPr>
                <w:color w:val="000000"/>
              </w:rPr>
              <w:t>«Технология оценки эффективной деятельн</w:t>
            </w:r>
            <w:r w:rsidRPr="00FA293A">
              <w:rPr>
                <w:color w:val="000000"/>
              </w:rPr>
              <w:t>о</w:t>
            </w:r>
            <w:r w:rsidRPr="00FA293A">
              <w:rPr>
                <w:color w:val="000000"/>
              </w:rPr>
              <w:t>сти классных руководителей в инновационной воспитательной системе ОУ»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Март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Сулименко Н.Н.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5.3.3.</w:t>
            </w:r>
          </w:p>
        </w:tc>
        <w:tc>
          <w:tcPr>
            <w:tcW w:w="5100" w:type="dxa"/>
          </w:tcPr>
          <w:p w:rsidR="000C72A1" w:rsidRPr="001D2AE8" w:rsidRDefault="000C72A1" w:rsidP="007A5E05">
            <w:pPr>
              <w:jc w:val="both"/>
              <w:rPr>
                <w:color w:val="000000"/>
              </w:rPr>
            </w:pPr>
            <w:r w:rsidRPr="00FA293A">
              <w:rPr>
                <w:color w:val="000000"/>
                <w:spacing w:val="8"/>
              </w:rPr>
              <w:t>Системный подход в формировании здор</w:t>
            </w:r>
            <w:r w:rsidRPr="00FA293A">
              <w:rPr>
                <w:color w:val="000000"/>
                <w:spacing w:val="8"/>
              </w:rPr>
              <w:t>о</w:t>
            </w:r>
            <w:r w:rsidRPr="00FA293A">
              <w:rPr>
                <w:color w:val="000000"/>
                <w:spacing w:val="8"/>
              </w:rPr>
              <w:t>вья и развития</w:t>
            </w:r>
            <w:r w:rsidRPr="00FA293A">
              <w:t xml:space="preserve"> </w:t>
            </w:r>
            <w:r w:rsidRPr="00FA293A">
              <w:rPr>
                <w:color w:val="000000"/>
                <w:spacing w:val="-2"/>
              </w:rPr>
              <w:t>школьника.</w:t>
            </w:r>
            <w:r w:rsidRPr="00FA293A">
              <w:t xml:space="preserve"> </w:t>
            </w:r>
            <w:r w:rsidRPr="00FA293A">
              <w:rPr>
                <w:color w:val="000000"/>
                <w:spacing w:val="3"/>
              </w:rPr>
              <w:t xml:space="preserve">Утверждение идей физического и духовного совершенствования, </w:t>
            </w:r>
            <w:r w:rsidRPr="00FA293A">
              <w:rPr>
                <w:color w:val="000000"/>
                <w:spacing w:val="5"/>
              </w:rPr>
              <w:t>пропаганда здорового образа жизни.</w:t>
            </w:r>
            <w:r w:rsidRPr="00FA293A">
              <w:rPr>
                <w:color w:val="000000"/>
                <w:spacing w:val="3"/>
              </w:rPr>
              <w:t xml:space="preserve"> Форм</w:t>
            </w:r>
            <w:r w:rsidRPr="00FA293A">
              <w:rPr>
                <w:color w:val="000000"/>
                <w:spacing w:val="3"/>
              </w:rPr>
              <w:t>и</w:t>
            </w:r>
            <w:r w:rsidRPr="00FA293A">
              <w:rPr>
                <w:color w:val="000000"/>
                <w:spacing w:val="3"/>
              </w:rPr>
              <w:t>рование навыков</w:t>
            </w:r>
            <w:r>
              <w:rPr>
                <w:color w:val="000000"/>
                <w:spacing w:val="3"/>
              </w:rPr>
              <w:t xml:space="preserve"> безопасного поведения, охрана жизни </w:t>
            </w:r>
            <w:r w:rsidRPr="00FA293A">
              <w:rPr>
                <w:color w:val="000000"/>
                <w:spacing w:val="3"/>
              </w:rPr>
              <w:t>и</w:t>
            </w:r>
            <w:r w:rsidRPr="00FA293A">
              <w:rPr>
                <w:color w:val="000000"/>
                <w:spacing w:val="3"/>
              </w:rPr>
              <w:br/>
            </w:r>
            <w:r w:rsidRPr="00FA293A">
              <w:rPr>
                <w:color w:val="000000"/>
                <w:spacing w:val="2"/>
              </w:rPr>
              <w:t>здоровья школьников.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Апрель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 xml:space="preserve">Сулименко Н.Н. 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rPr>
                <w:bCs/>
              </w:rPr>
            </w:pPr>
            <w:r w:rsidRPr="00222E8D">
              <w:rPr>
                <w:bCs/>
              </w:rPr>
              <w:t xml:space="preserve">  5.3.4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  <w:rPr>
                <w:color w:val="000000"/>
              </w:rPr>
            </w:pPr>
            <w:r w:rsidRPr="00FA293A">
              <w:rPr>
                <w:color w:val="000000"/>
                <w:spacing w:val="2"/>
              </w:rPr>
              <w:t>Организация летней оздоровительной камп</w:t>
            </w:r>
            <w:r w:rsidRPr="00FA293A">
              <w:rPr>
                <w:color w:val="000000"/>
                <w:spacing w:val="2"/>
              </w:rPr>
              <w:t>а</w:t>
            </w:r>
            <w:r w:rsidRPr="00FA293A">
              <w:rPr>
                <w:color w:val="000000"/>
                <w:spacing w:val="2"/>
              </w:rPr>
              <w:t>нии «Лето 2013». Опыт. Проблемы. Рекоме</w:t>
            </w:r>
            <w:r w:rsidRPr="00FA293A">
              <w:rPr>
                <w:color w:val="000000"/>
                <w:spacing w:val="2"/>
              </w:rPr>
              <w:t>н</w:t>
            </w:r>
            <w:r w:rsidRPr="00FA293A">
              <w:rPr>
                <w:color w:val="000000"/>
                <w:spacing w:val="2"/>
              </w:rPr>
              <w:t>дации.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Май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Сулименко Н.Н.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5.3.5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Воспитательное пространство образовательн</w:t>
            </w:r>
            <w:r w:rsidRPr="00FA293A">
              <w:t>о</w:t>
            </w:r>
            <w:r w:rsidRPr="00FA293A">
              <w:t>го учреждения как среда становления общей культуры, духовно-нравственной и гражда</w:t>
            </w:r>
            <w:r w:rsidRPr="00FA293A">
              <w:t>н</w:t>
            </w:r>
            <w:r w:rsidRPr="00FA293A">
              <w:t>ско-патриотической зрелости подрастающего поколения.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сентябрь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Сулименко Н.Н.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5.3.6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  <w:rPr>
                <w:color w:val="000000"/>
              </w:rPr>
            </w:pPr>
            <w:r w:rsidRPr="00FA293A">
              <w:t>Организация работы МО классных руковод</w:t>
            </w:r>
            <w:r w:rsidRPr="00FA293A">
              <w:t>и</w:t>
            </w:r>
            <w:r w:rsidRPr="00FA293A">
              <w:t xml:space="preserve">телей. </w:t>
            </w:r>
            <w:r w:rsidRPr="00FA293A">
              <w:rPr>
                <w:color w:val="000000"/>
              </w:rPr>
              <w:t>«Проектирование  учебно-воспитательного процесса класса. Развитие  социального  партнерства  классного  руков</w:t>
            </w:r>
            <w:r w:rsidRPr="00FA293A">
              <w:rPr>
                <w:color w:val="000000"/>
              </w:rPr>
              <w:t>о</w:t>
            </w:r>
            <w:r w:rsidRPr="00FA293A">
              <w:rPr>
                <w:color w:val="000000"/>
              </w:rPr>
              <w:lastRenderedPageBreak/>
              <w:t>дителя  со  всеми  участниками  образовател</w:t>
            </w:r>
            <w:r w:rsidRPr="00FA293A">
              <w:rPr>
                <w:color w:val="000000"/>
              </w:rPr>
              <w:t>ь</w:t>
            </w:r>
            <w:r w:rsidRPr="00FA293A">
              <w:rPr>
                <w:color w:val="000000"/>
              </w:rPr>
              <w:t xml:space="preserve">ного процесса».          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lastRenderedPageBreak/>
              <w:t>октябрь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Сулименко Н.Н.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lastRenderedPageBreak/>
              <w:t>5.3.7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rPr>
                <w:color w:val="000000"/>
              </w:rPr>
              <w:t xml:space="preserve">Организация  </w:t>
            </w:r>
            <w:proofErr w:type="spellStart"/>
            <w:r w:rsidRPr="00FA293A">
              <w:rPr>
                <w:color w:val="000000"/>
              </w:rPr>
              <w:t>внутришкольного</w:t>
            </w:r>
            <w:proofErr w:type="spellEnd"/>
            <w:r w:rsidRPr="00FA293A">
              <w:rPr>
                <w:color w:val="000000"/>
              </w:rPr>
              <w:t xml:space="preserve">  контроля  воспитательной  работы.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ноябрь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Сулименко Н.Н.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1340BC" w:rsidRDefault="000C72A1" w:rsidP="007A5E05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5.4</w:t>
            </w:r>
          </w:p>
        </w:tc>
        <w:tc>
          <w:tcPr>
            <w:tcW w:w="9102" w:type="dxa"/>
            <w:gridSpan w:val="5"/>
          </w:tcPr>
          <w:p w:rsidR="000C72A1" w:rsidRPr="00FA293A" w:rsidRDefault="000C72A1" w:rsidP="007A5E05">
            <w:pPr>
              <w:jc w:val="center"/>
              <w:rPr>
                <w:b/>
                <w:bCs/>
              </w:rPr>
            </w:pPr>
            <w:r w:rsidRPr="00FA293A">
              <w:rPr>
                <w:b/>
                <w:bCs/>
              </w:rPr>
              <w:t>Семинары старших вожатых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5.4.1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Методика КТД в жизни детского объединения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Январь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r w:rsidRPr="00FA293A">
              <w:t>Сулименко Н.Н.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rPr>
                <w:bCs/>
              </w:rPr>
            </w:pPr>
            <w:r w:rsidRPr="00222E8D">
              <w:rPr>
                <w:bCs/>
              </w:rPr>
              <w:t xml:space="preserve">  5.4.2</w:t>
            </w:r>
          </w:p>
        </w:tc>
        <w:tc>
          <w:tcPr>
            <w:tcW w:w="5100" w:type="dxa"/>
          </w:tcPr>
          <w:p w:rsidR="000C72A1" w:rsidRPr="00FA293A" w:rsidRDefault="000C72A1" w:rsidP="007A5E05">
            <w:r w:rsidRPr="00FA293A">
              <w:t xml:space="preserve">     Из опыта работы волонтерских отрядов.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Февраль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r w:rsidRPr="00FA293A">
              <w:t>Сулименко Н.Н.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5.4.3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Социальное проектирование в работе детских общественных объединений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Март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r w:rsidRPr="00FA293A">
              <w:t>Сулименко Н.Н.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5.4.4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 xml:space="preserve">Организация самоуправления  и школы актива в детском общественном  объединении   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Апрель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r w:rsidRPr="00FA293A">
              <w:t>Сулименко Н.Н.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5.4.5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Организационно-правовые  формы  и  юрид</w:t>
            </w:r>
            <w:r w:rsidRPr="00FA293A">
              <w:t>и</w:t>
            </w:r>
            <w:r w:rsidRPr="00FA293A">
              <w:t>ческие  основы деятельности  детского  об</w:t>
            </w:r>
            <w:r w:rsidRPr="00FA293A">
              <w:t>ъ</w:t>
            </w:r>
            <w:r w:rsidRPr="00FA293A">
              <w:t>единения.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Сентябрь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r w:rsidRPr="00FA293A">
              <w:t>Сулименко Н.Н.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5.4.6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Организация  работы  совета  детского  об</w:t>
            </w:r>
            <w:r w:rsidRPr="00FA293A">
              <w:t>ъ</w:t>
            </w:r>
            <w:r w:rsidRPr="00FA293A">
              <w:t>единения.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Сентябрь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r w:rsidRPr="00FA293A">
              <w:t>Сулименко Н.Н.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5.4.7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 xml:space="preserve"> Критерии  оценки  эффективности  работы  детского объединения.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Сентябрь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r w:rsidRPr="00FA293A">
              <w:t>Сулименко Н.Н.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5.4.8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Повышение компетентности лидеров детского движения в вопросах эффективного примен</w:t>
            </w:r>
            <w:r w:rsidRPr="00FA293A">
              <w:t>е</w:t>
            </w:r>
            <w:r w:rsidRPr="00FA293A">
              <w:t>ния социальных технологий.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Ноябрь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r w:rsidRPr="00FA293A">
              <w:t>Сулименко Н.Н.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1340BC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5.5</w:t>
            </w:r>
          </w:p>
        </w:tc>
        <w:tc>
          <w:tcPr>
            <w:tcW w:w="9102" w:type="dxa"/>
            <w:gridSpan w:val="5"/>
          </w:tcPr>
          <w:p w:rsidR="000C72A1" w:rsidRPr="0029467C" w:rsidRDefault="000C72A1" w:rsidP="007A5E05">
            <w:pPr>
              <w:spacing w:line="276" w:lineRule="auto"/>
              <w:jc w:val="center"/>
            </w:pPr>
            <w:r w:rsidRPr="0029467C">
              <w:rPr>
                <w:b/>
                <w:bCs/>
              </w:rPr>
              <w:t>Совещание с заместителями директоров по АХЧ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5.5.1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  <w:rPr>
                <w:b/>
                <w:bCs/>
              </w:rPr>
            </w:pPr>
            <w:r w:rsidRPr="00FA293A">
              <w:t>О подготовке к отопительному сезону 2013-2014 года.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Март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proofErr w:type="spellStart"/>
            <w:r w:rsidRPr="00FA293A">
              <w:t>Бубенщиков</w:t>
            </w:r>
            <w:proofErr w:type="spellEnd"/>
            <w:r w:rsidRPr="00FA293A">
              <w:t xml:space="preserve"> Д.Ю.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5.5.2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О мерах по усилению пожарной безопасности в весенне - летний период.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Март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Бубенщиков</w:t>
            </w:r>
            <w:proofErr w:type="spellEnd"/>
            <w:r w:rsidRPr="00FA293A">
              <w:t xml:space="preserve"> Д.Ю.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5.5.3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О проведении месячника по уборке и благ</w:t>
            </w:r>
            <w:r w:rsidRPr="00FA293A">
              <w:t>о</w:t>
            </w:r>
            <w:r w:rsidRPr="00FA293A">
              <w:t>устройству территории, прилегающей к обр</w:t>
            </w:r>
            <w:r w:rsidRPr="00FA293A">
              <w:t>а</w:t>
            </w:r>
            <w:r w:rsidRPr="00FA293A">
              <w:t>зовательным учреждениям.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Апрель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Бубенщиков</w:t>
            </w:r>
            <w:proofErr w:type="spellEnd"/>
            <w:r w:rsidRPr="00FA293A">
              <w:t xml:space="preserve"> Д.Ю.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rPr>
          <w:trHeight w:val="592"/>
        </w:trPr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5.5.4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О мерах по усилению пожарной безопасности в осеннее - зимний период.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Ноябрь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Бубенщиков</w:t>
            </w:r>
            <w:proofErr w:type="spellEnd"/>
            <w:r w:rsidRPr="00FA293A">
              <w:t xml:space="preserve"> Д.Ю.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1340BC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5.6</w:t>
            </w:r>
          </w:p>
        </w:tc>
        <w:tc>
          <w:tcPr>
            <w:tcW w:w="9102" w:type="dxa"/>
            <w:gridSpan w:val="5"/>
          </w:tcPr>
          <w:p w:rsidR="000C72A1" w:rsidRPr="00FA293A" w:rsidRDefault="000C72A1" w:rsidP="007A5E05">
            <w:pPr>
              <w:jc w:val="center"/>
              <w:rPr>
                <w:b/>
                <w:bCs/>
              </w:rPr>
            </w:pPr>
            <w:r w:rsidRPr="00FA293A">
              <w:rPr>
                <w:b/>
                <w:bCs/>
              </w:rPr>
              <w:t>Семинары со школьными библиотекарями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5.6.1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Краеведческое направление работы библиот</w:t>
            </w:r>
            <w:r w:rsidRPr="00FA293A">
              <w:t>е</w:t>
            </w:r>
            <w:r w:rsidRPr="00FA293A">
              <w:t>ки как ведущий компонент в гражданском и патриотическом воспитании обучающихся.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jc w:val="center"/>
            </w:pPr>
            <w:r w:rsidRPr="00FA293A">
              <w:t>февраль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tabs>
                <w:tab w:val="left" w:pos="275"/>
              </w:tabs>
            </w:pPr>
            <w:r w:rsidRPr="00FA293A">
              <w:tab/>
              <w:t>Опрышко Л.Г.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5.6.2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«Обновление фонда библиотеки образовател</w:t>
            </w:r>
            <w:r w:rsidRPr="00FA293A">
              <w:t>ь</w:t>
            </w:r>
            <w:r w:rsidRPr="00FA293A">
              <w:t>ного учреждения в соответствии с требован</w:t>
            </w:r>
            <w:r w:rsidRPr="00FA293A">
              <w:t>и</w:t>
            </w:r>
            <w:r w:rsidRPr="00FA293A">
              <w:t>ями ФГОС основной школы»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апрель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r w:rsidRPr="00FA293A">
              <w:t>Опрышко Л.Г.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5.6.3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«Библиотека образовательного учреждения в условиях модернизации образования»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август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r w:rsidRPr="00FA293A">
              <w:t>Опрышко Л.Г.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5.6.4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Информационная продукция школьных би</w:t>
            </w:r>
            <w:r w:rsidRPr="00FA293A">
              <w:t>б</w:t>
            </w:r>
            <w:r w:rsidRPr="00FA293A">
              <w:t xml:space="preserve">лиотек – малые формы библиографической продукции – закладки, списки литературы, коллекции </w:t>
            </w:r>
            <w:proofErr w:type="gramStart"/>
            <w:r w:rsidRPr="00FA293A">
              <w:t>интернет-ссылок</w:t>
            </w:r>
            <w:proofErr w:type="gramEnd"/>
            <w:r w:rsidRPr="00FA293A">
              <w:t>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октябрь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r w:rsidRPr="00FA293A">
              <w:t>Опрышко Л.Г.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5.6.5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Сетевое взаимодействие сельских и школьных библиотек. Место чтения в системе интелле</w:t>
            </w:r>
            <w:r w:rsidRPr="00FA293A">
              <w:t>к</w:t>
            </w:r>
            <w:r w:rsidRPr="00FA293A">
              <w:t>туального  и творческого развития ребенка.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ноябрь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ind w:firstLine="39"/>
            </w:pPr>
            <w:r w:rsidRPr="00FA293A">
              <w:t>Опрышко Л.Г.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1340BC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5.7</w:t>
            </w:r>
          </w:p>
        </w:tc>
        <w:tc>
          <w:tcPr>
            <w:tcW w:w="9102" w:type="dxa"/>
            <w:gridSpan w:val="5"/>
          </w:tcPr>
          <w:p w:rsidR="000C72A1" w:rsidRPr="001D2AE8" w:rsidRDefault="000C72A1" w:rsidP="007A5E05">
            <w:pPr>
              <w:ind w:firstLine="39"/>
              <w:jc w:val="center"/>
              <w:rPr>
                <w:b/>
              </w:rPr>
            </w:pPr>
            <w:r w:rsidRPr="001D2AE8">
              <w:rPr>
                <w:b/>
              </w:rPr>
              <w:t>Семинар для социальных педагогов МБОУ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5.7.1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>
              <w:t>Система работы социальных педагогов в обр</w:t>
            </w:r>
            <w:r>
              <w:t>а</w:t>
            </w:r>
            <w:r>
              <w:t>зовательных учреждениях.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>
              <w:t>сентябрь</w:t>
            </w:r>
          </w:p>
        </w:tc>
        <w:tc>
          <w:tcPr>
            <w:tcW w:w="2161" w:type="dxa"/>
            <w:gridSpan w:val="2"/>
          </w:tcPr>
          <w:p w:rsidR="000C72A1" w:rsidRDefault="000C72A1" w:rsidP="007A5E05">
            <w:pPr>
              <w:ind w:firstLine="39"/>
              <w:jc w:val="center"/>
            </w:pPr>
            <w:proofErr w:type="spellStart"/>
            <w:r>
              <w:t>Пичко</w:t>
            </w:r>
            <w:proofErr w:type="spellEnd"/>
            <w:r>
              <w:t xml:space="preserve"> Н.К.</w:t>
            </w:r>
          </w:p>
          <w:p w:rsidR="000C72A1" w:rsidRPr="00FA293A" w:rsidRDefault="000C72A1" w:rsidP="007A5E05">
            <w:pPr>
              <w:ind w:firstLine="39"/>
              <w:jc w:val="center"/>
            </w:pPr>
            <w:r>
              <w:t>Яковлева Г.В.</w:t>
            </w:r>
          </w:p>
        </w:tc>
        <w:tc>
          <w:tcPr>
            <w:tcW w:w="671" w:type="dxa"/>
          </w:tcPr>
          <w:p w:rsidR="000C72A1" w:rsidRDefault="000C72A1" w:rsidP="007A5E05">
            <w:pPr>
              <w:spacing w:line="276" w:lineRule="auto"/>
              <w:jc w:val="center"/>
            </w:pPr>
          </w:p>
          <w:p w:rsidR="000C72A1" w:rsidRDefault="000C72A1" w:rsidP="007A5E05">
            <w:pPr>
              <w:spacing w:line="276" w:lineRule="auto"/>
              <w:jc w:val="center"/>
            </w:pPr>
          </w:p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1340BC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5.8</w:t>
            </w:r>
          </w:p>
        </w:tc>
        <w:tc>
          <w:tcPr>
            <w:tcW w:w="9773" w:type="dxa"/>
            <w:gridSpan w:val="6"/>
          </w:tcPr>
          <w:p w:rsidR="000C72A1" w:rsidRPr="00FA293A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 w:rsidRPr="00FA293A">
              <w:rPr>
                <w:b/>
                <w:bCs/>
              </w:rPr>
              <w:t>Семинары для воспитателей МБДОУ</w:t>
            </w: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5.8.1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spacing w:line="276" w:lineRule="auto"/>
            </w:pPr>
            <w:r w:rsidRPr="00FA293A">
              <w:t>Инновационные методы работы с детьми. Кр</w:t>
            </w:r>
            <w:r w:rsidRPr="00FA293A">
              <w:t>а</w:t>
            </w:r>
            <w:r w:rsidRPr="00FA293A">
              <w:t>еведение.</w:t>
            </w:r>
          </w:p>
        </w:tc>
        <w:tc>
          <w:tcPr>
            <w:tcW w:w="1828" w:type="dxa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Январь</w:t>
            </w:r>
          </w:p>
        </w:tc>
        <w:tc>
          <w:tcPr>
            <w:tcW w:w="2166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Сотникова Е.Н.</w:t>
            </w:r>
          </w:p>
        </w:tc>
        <w:tc>
          <w:tcPr>
            <w:tcW w:w="679" w:type="dxa"/>
            <w:gridSpan w:val="2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5.8.2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spacing w:line="276" w:lineRule="auto"/>
              <w:jc w:val="both"/>
            </w:pPr>
            <w:r w:rsidRPr="00FA293A">
              <w:t xml:space="preserve">Совместная работа детского сада с семьей по </w:t>
            </w:r>
            <w:proofErr w:type="spellStart"/>
            <w:r w:rsidRPr="00FA293A">
              <w:t>здоровьесбережению</w:t>
            </w:r>
            <w:proofErr w:type="spellEnd"/>
            <w:r w:rsidRPr="00FA293A">
              <w:t>.</w:t>
            </w:r>
          </w:p>
        </w:tc>
        <w:tc>
          <w:tcPr>
            <w:tcW w:w="1828" w:type="dxa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Февраль</w:t>
            </w:r>
          </w:p>
        </w:tc>
        <w:tc>
          <w:tcPr>
            <w:tcW w:w="2166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Сотникова Е.Н.</w:t>
            </w:r>
          </w:p>
        </w:tc>
        <w:tc>
          <w:tcPr>
            <w:tcW w:w="679" w:type="dxa"/>
            <w:gridSpan w:val="2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5.8.3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spacing w:line="276" w:lineRule="auto"/>
              <w:jc w:val="both"/>
            </w:pPr>
            <w:r w:rsidRPr="00FA293A">
              <w:t>Духовно-нравственное воспитание.</w:t>
            </w:r>
          </w:p>
        </w:tc>
        <w:tc>
          <w:tcPr>
            <w:tcW w:w="1828" w:type="dxa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ноябрь</w:t>
            </w:r>
          </w:p>
        </w:tc>
        <w:tc>
          <w:tcPr>
            <w:tcW w:w="2166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Сотникова Е.Н.</w:t>
            </w:r>
          </w:p>
        </w:tc>
        <w:tc>
          <w:tcPr>
            <w:tcW w:w="679" w:type="dxa"/>
            <w:gridSpan w:val="2"/>
          </w:tcPr>
          <w:p w:rsidR="000C72A1" w:rsidRPr="000E6BF9" w:rsidRDefault="000C72A1" w:rsidP="007A5E05">
            <w:pPr>
              <w:spacing w:line="276" w:lineRule="auto"/>
              <w:jc w:val="center"/>
              <w:rPr>
                <w:b/>
                <w:bCs/>
                <w:highlight w:val="yellow"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5.8.4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spacing w:line="276" w:lineRule="auto"/>
              <w:jc w:val="both"/>
            </w:pPr>
            <w:r w:rsidRPr="00FA293A">
              <w:t>От педагогики повседневности к педагогике развития в нестандартных формах физического воспитания.</w:t>
            </w:r>
          </w:p>
        </w:tc>
        <w:tc>
          <w:tcPr>
            <w:tcW w:w="1828" w:type="dxa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Март</w:t>
            </w:r>
          </w:p>
        </w:tc>
        <w:tc>
          <w:tcPr>
            <w:tcW w:w="2166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Сотникова Е.Н.</w:t>
            </w:r>
          </w:p>
        </w:tc>
        <w:tc>
          <w:tcPr>
            <w:tcW w:w="679" w:type="dxa"/>
            <w:gridSpan w:val="2"/>
          </w:tcPr>
          <w:p w:rsidR="000C72A1" w:rsidRPr="000E6BF9" w:rsidRDefault="000C72A1" w:rsidP="007A5E05">
            <w:pPr>
              <w:spacing w:line="276" w:lineRule="auto"/>
              <w:jc w:val="center"/>
              <w:rPr>
                <w:b/>
                <w:bCs/>
                <w:highlight w:val="yellow"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1340BC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5.9</w:t>
            </w:r>
          </w:p>
        </w:tc>
        <w:tc>
          <w:tcPr>
            <w:tcW w:w="9094" w:type="dxa"/>
            <w:gridSpan w:val="4"/>
          </w:tcPr>
          <w:p w:rsidR="000C72A1" w:rsidRPr="00FA293A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 w:rsidRPr="00FA293A">
              <w:rPr>
                <w:b/>
                <w:bCs/>
              </w:rPr>
              <w:t xml:space="preserve">Семинары для </w:t>
            </w:r>
            <w:proofErr w:type="spellStart"/>
            <w:r w:rsidRPr="00FA293A">
              <w:rPr>
                <w:b/>
                <w:bCs/>
              </w:rPr>
              <w:t>муз</w:t>
            </w:r>
            <w:proofErr w:type="gramStart"/>
            <w:r w:rsidR="00CD1947">
              <w:rPr>
                <w:b/>
                <w:bCs/>
              </w:rPr>
              <w:t>.</w:t>
            </w:r>
            <w:r w:rsidRPr="00FA293A">
              <w:rPr>
                <w:b/>
                <w:bCs/>
              </w:rPr>
              <w:t>р</w:t>
            </w:r>
            <w:proofErr w:type="gramEnd"/>
            <w:r w:rsidRPr="00FA293A">
              <w:rPr>
                <w:b/>
                <w:bCs/>
              </w:rPr>
              <w:t>уководителей</w:t>
            </w:r>
            <w:proofErr w:type="spellEnd"/>
            <w:r w:rsidRPr="00FA293A">
              <w:rPr>
                <w:b/>
                <w:bCs/>
              </w:rPr>
              <w:t xml:space="preserve"> МБДОУ</w:t>
            </w:r>
          </w:p>
        </w:tc>
        <w:tc>
          <w:tcPr>
            <w:tcW w:w="679" w:type="dxa"/>
            <w:gridSpan w:val="2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5.9.1</w:t>
            </w:r>
          </w:p>
        </w:tc>
        <w:tc>
          <w:tcPr>
            <w:tcW w:w="5100" w:type="dxa"/>
          </w:tcPr>
          <w:p w:rsidR="000C72A1" w:rsidRPr="00FA293A" w:rsidRDefault="000C72A1" w:rsidP="007A5E05">
            <w:r w:rsidRPr="00FA293A">
              <w:t xml:space="preserve"> Художественно-эстетическое направление развития воспитанников в контексте ФГТ.</w:t>
            </w:r>
          </w:p>
        </w:tc>
        <w:tc>
          <w:tcPr>
            <w:tcW w:w="1828" w:type="dxa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Февраль</w:t>
            </w:r>
          </w:p>
        </w:tc>
        <w:tc>
          <w:tcPr>
            <w:tcW w:w="2166" w:type="dxa"/>
            <w:gridSpan w:val="2"/>
          </w:tcPr>
          <w:p w:rsidR="000C72A1" w:rsidRPr="00FA293A" w:rsidRDefault="000C72A1" w:rsidP="007A5E05">
            <w:r w:rsidRPr="00FA293A">
              <w:t>Сотникова Е.Н.</w:t>
            </w:r>
          </w:p>
        </w:tc>
        <w:tc>
          <w:tcPr>
            <w:tcW w:w="679" w:type="dxa"/>
            <w:gridSpan w:val="2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5.9.2</w:t>
            </w:r>
          </w:p>
        </w:tc>
        <w:tc>
          <w:tcPr>
            <w:tcW w:w="5100" w:type="dxa"/>
          </w:tcPr>
          <w:p w:rsidR="000C72A1" w:rsidRPr="001D2AE8" w:rsidRDefault="000C72A1" w:rsidP="007A5E05">
            <w:pPr>
              <w:rPr>
                <w:color w:val="000000"/>
              </w:rPr>
            </w:pPr>
            <w:r w:rsidRPr="00FA293A">
              <w:t>Ознакомление дошкольников с музыкальными жанрами.</w:t>
            </w:r>
          </w:p>
        </w:tc>
        <w:tc>
          <w:tcPr>
            <w:tcW w:w="1828" w:type="dxa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Апрель</w:t>
            </w:r>
          </w:p>
        </w:tc>
        <w:tc>
          <w:tcPr>
            <w:tcW w:w="2166" w:type="dxa"/>
            <w:gridSpan w:val="2"/>
          </w:tcPr>
          <w:p w:rsidR="000C72A1" w:rsidRPr="00FA293A" w:rsidRDefault="000C72A1" w:rsidP="007A5E05">
            <w:r w:rsidRPr="00FA293A">
              <w:t>Сотникова Е.Н.</w:t>
            </w:r>
          </w:p>
        </w:tc>
        <w:tc>
          <w:tcPr>
            <w:tcW w:w="679" w:type="dxa"/>
            <w:gridSpan w:val="2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5.9.3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293A">
              <w:t>«Гендерное воспитание дошкольников  сре</w:t>
            </w:r>
            <w:r w:rsidRPr="00FA293A">
              <w:t>д</w:t>
            </w:r>
            <w:r w:rsidRPr="00FA293A">
              <w:t>ствами фольклора».</w:t>
            </w:r>
          </w:p>
        </w:tc>
        <w:tc>
          <w:tcPr>
            <w:tcW w:w="1828" w:type="dxa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Октябрь</w:t>
            </w:r>
          </w:p>
        </w:tc>
        <w:tc>
          <w:tcPr>
            <w:tcW w:w="2166" w:type="dxa"/>
            <w:gridSpan w:val="2"/>
          </w:tcPr>
          <w:p w:rsidR="000C72A1" w:rsidRPr="00FA293A" w:rsidRDefault="000C72A1" w:rsidP="007A5E05">
            <w:r w:rsidRPr="00FA293A">
              <w:t>Сотникова Е.Н.</w:t>
            </w:r>
          </w:p>
        </w:tc>
        <w:tc>
          <w:tcPr>
            <w:tcW w:w="679" w:type="dxa"/>
            <w:gridSpan w:val="2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5.9.4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spacing w:line="276" w:lineRule="auto"/>
              <w:jc w:val="both"/>
              <w:rPr>
                <w:color w:val="000000"/>
              </w:rPr>
            </w:pPr>
            <w:r w:rsidRPr="00FA293A">
              <w:t>- «Приобщение дошкольников к социальной действительности».</w:t>
            </w:r>
          </w:p>
        </w:tc>
        <w:tc>
          <w:tcPr>
            <w:tcW w:w="1828" w:type="dxa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Ноябрь</w:t>
            </w:r>
          </w:p>
        </w:tc>
        <w:tc>
          <w:tcPr>
            <w:tcW w:w="2166" w:type="dxa"/>
            <w:gridSpan w:val="2"/>
          </w:tcPr>
          <w:p w:rsidR="000C72A1" w:rsidRPr="00FA293A" w:rsidRDefault="000C72A1" w:rsidP="007A5E05">
            <w:r w:rsidRPr="00FA293A">
              <w:t>Сотникова Е.Н.</w:t>
            </w:r>
          </w:p>
        </w:tc>
        <w:tc>
          <w:tcPr>
            <w:tcW w:w="679" w:type="dxa"/>
            <w:gridSpan w:val="2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5.10</w:t>
            </w:r>
          </w:p>
        </w:tc>
        <w:tc>
          <w:tcPr>
            <w:tcW w:w="9094" w:type="dxa"/>
            <w:gridSpan w:val="4"/>
          </w:tcPr>
          <w:p w:rsidR="000C72A1" w:rsidRPr="00FA293A" w:rsidRDefault="000C72A1" w:rsidP="007A5E05">
            <w:pPr>
              <w:jc w:val="center"/>
              <w:rPr>
                <w:b/>
                <w:bCs/>
              </w:rPr>
            </w:pPr>
            <w:r w:rsidRPr="00FA293A">
              <w:rPr>
                <w:b/>
                <w:bCs/>
              </w:rPr>
              <w:t>Семинары для учителей-логопедов МБДОУ</w:t>
            </w:r>
          </w:p>
        </w:tc>
        <w:tc>
          <w:tcPr>
            <w:tcW w:w="679" w:type="dxa"/>
            <w:gridSpan w:val="2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5.10.1</w:t>
            </w:r>
          </w:p>
        </w:tc>
        <w:tc>
          <w:tcPr>
            <w:tcW w:w="5100" w:type="dxa"/>
          </w:tcPr>
          <w:p w:rsidR="000C72A1" w:rsidRPr="00FA293A" w:rsidRDefault="000C72A1" w:rsidP="007A5E05">
            <w:r w:rsidRPr="00FA293A">
              <w:t xml:space="preserve">«Использование интерактивных технологий в индивидуальной работе по формированию </w:t>
            </w:r>
            <w:proofErr w:type="spellStart"/>
            <w:r w:rsidRPr="00FA293A">
              <w:t>звукопроизносительной</w:t>
            </w:r>
            <w:proofErr w:type="spellEnd"/>
            <w:r w:rsidRPr="00FA293A">
              <w:t xml:space="preserve"> стороны речи детей-логопатов».</w:t>
            </w:r>
          </w:p>
        </w:tc>
        <w:tc>
          <w:tcPr>
            <w:tcW w:w="1828" w:type="dxa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Февраль</w:t>
            </w:r>
          </w:p>
        </w:tc>
        <w:tc>
          <w:tcPr>
            <w:tcW w:w="2166" w:type="dxa"/>
            <w:gridSpan w:val="2"/>
          </w:tcPr>
          <w:p w:rsidR="000C72A1" w:rsidRPr="00FA293A" w:rsidRDefault="000C72A1" w:rsidP="007A5E05"/>
          <w:p w:rsidR="000C72A1" w:rsidRPr="00FA293A" w:rsidRDefault="000C72A1" w:rsidP="007A5E05">
            <w:r w:rsidRPr="00FA293A">
              <w:t>Сотникова Е.Н.</w:t>
            </w:r>
          </w:p>
        </w:tc>
        <w:tc>
          <w:tcPr>
            <w:tcW w:w="679" w:type="dxa"/>
            <w:gridSpan w:val="2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5.10.2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«Развитие фонематического слуха у детей с нарушениями речи».</w:t>
            </w:r>
          </w:p>
        </w:tc>
        <w:tc>
          <w:tcPr>
            <w:tcW w:w="1828" w:type="dxa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Апрель</w:t>
            </w:r>
          </w:p>
        </w:tc>
        <w:tc>
          <w:tcPr>
            <w:tcW w:w="2166" w:type="dxa"/>
            <w:gridSpan w:val="2"/>
          </w:tcPr>
          <w:p w:rsidR="000C72A1" w:rsidRPr="00FA293A" w:rsidRDefault="000C72A1" w:rsidP="007A5E05">
            <w:r w:rsidRPr="00FA293A">
              <w:t>Сотникова Е.Н.</w:t>
            </w:r>
          </w:p>
        </w:tc>
        <w:tc>
          <w:tcPr>
            <w:tcW w:w="679" w:type="dxa"/>
            <w:gridSpan w:val="2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5.10.3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«Игровые технологии в развитии речи д</w:t>
            </w:r>
            <w:r w:rsidRPr="00FA293A">
              <w:t>о</w:t>
            </w:r>
            <w:r w:rsidRPr="00FA293A">
              <w:t>школьников».</w:t>
            </w:r>
          </w:p>
        </w:tc>
        <w:tc>
          <w:tcPr>
            <w:tcW w:w="1828" w:type="dxa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Октябрь</w:t>
            </w:r>
          </w:p>
        </w:tc>
        <w:tc>
          <w:tcPr>
            <w:tcW w:w="2166" w:type="dxa"/>
            <w:gridSpan w:val="2"/>
          </w:tcPr>
          <w:p w:rsidR="000C72A1" w:rsidRPr="00FA293A" w:rsidRDefault="000C72A1" w:rsidP="007A5E05">
            <w:r w:rsidRPr="00FA293A">
              <w:t>Сотникова Е.Н.</w:t>
            </w:r>
          </w:p>
        </w:tc>
        <w:tc>
          <w:tcPr>
            <w:tcW w:w="679" w:type="dxa"/>
            <w:gridSpan w:val="2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5.10.4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tabs>
                <w:tab w:val="left" w:pos="1678"/>
              </w:tabs>
              <w:spacing w:line="276" w:lineRule="auto"/>
              <w:jc w:val="both"/>
              <w:rPr>
                <w:color w:val="000000"/>
              </w:rPr>
            </w:pPr>
            <w:r w:rsidRPr="00FA293A">
              <w:t>«Внедрение новых форм организации детской деятельности на логопедических занятиях, способствующих развитию координации речи с движением».</w:t>
            </w:r>
          </w:p>
        </w:tc>
        <w:tc>
          <w:tcPr>
            <w:tcW w:w="1828" w:type="dxa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декабрь</w:t>
            </w:r>
          </w:p>
        </w:tc>
        <w:tc>
          <w:tcPr>
            <w:tcW w:w="2166" w:type="dxa"/>
            <w:gridSpan w:val="2"/>
          </w:tcPr>
          <w:p w:rsidR="000C72A1" w:rsidRPr="00FA293A" w:rsidRDefault="000C72A1" w:rsidP="007A5E05"/>
          <w:p w:rsidR="000C72A1" w:rsidRPr="00FA293A" w:rsidRDefault="000C72A1" w:rsidP="007A5E05"/>
          <w:p w:rsidR="000C72A1" w:rsidRPr="00FA293A" w:rsidRDefault="000C72A1" w:rsidP="007A5E05">
            <w:r w:rsidRPr="00FA293A">
              <w:t>Сотникова Е.Н.</w:t>
            </w:r>
          </w:p>
        </w:tc>
        <w:tc>
          <w:tcPr>
            <w:tcW w:w="679" w:type="dxa"/>
            <w:gridSpan w:val="2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5.11</w:t>
            </w:r>
          </w:p>
        </w:tc>
        <w:tc>
          <w:tcPr>
            <w:tcW w:w="9094" w:type="dxa"/>
            <w:gridSpan w:val="4"/>
          </w:tcPr>
          <w:p w:rsidR="000C72A1" w:rsidRPr="000245EB" w:rsidRDefault="000C72A1" w:rsidP="007A5E05">
            <w:pPr>
              <w:jc w:val="center"/>
              <w:rPr>
                <w:b/>
                <w:bCs/>
                <w:highlight w:val="yellow"/>
              </w:rPr>
            </w:pPr>
            <w:r w:rsidRPr="000245EB">
              <w:rPr>
                <w:b/>
                <w:bCs/>
              </w:rPr>
              <w:t>Семинары для педагогов-психологов МБДОУ</w:t>
            </w:r>
          </w:p>
        </w:tc>
        <w:tc>
          <w:tcPr>
            <w:tcW w:w="679" w:type="dxa"/>
            <w:gridSpan w:val="2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5.11.1</w:t>
            </w:r>
          </w:p>
        </w:tc>
        <w:tc>
          <w:tcPr>
            <w:tcW w:w="5100" w:type="dxa"/>
          </w:tcPr>
          <w:p w:rsidR="000C72A1" w:rsidRPr="00FA293A" w:rsidRDefault="000C72A1" w:rsidP="007A5E05">
            <w:r w:rsidRPr="00FA293A">
              <w:t xml:space="preserve"> «Деятельность педагога-психолога в рамках внедрения ФГТ».</w:t>
            </w:r>
          </w:p>
        </w:tc>
        <w:tc>
          <w:tcPr>
            <w:tcW w:w="1828" w:type="dxa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март</w:t>
            </w:r>
          </w:p>
        </w:tc>
        <w:tc>
          <w:tcPr>
            <w:tcW w:w="2166" w:type="dxa"/>
            <w:gridSpan w:val="2"/>
          </w:tcPr>
          <w:p w:rsidR="000C72A1" w:rsidRPr="00FA293A" w:rsidRDefault="000C72A1" w:rsidP="007A5E05">
            <w:r w:rsidRPr="00FA293A">
              <w:t>Сотникова Е.Н.</w:t>
            </w:r>
          </w:p>
        </w:tc>
        <w:tc>
          <w:tcPr>
            <w:tcW w:w="679" w:type="dxa"/>
            <w:gridSpan w:val="2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5.11.2</w:t>
            </w:r>
          </w:p>
        </w:tc>
        <w:tc>
          <w:tcPr>
            <w:tcW w:w="5100" w:type="dxa"/>
          </w:tcPr>
          <w:p w:rsidR="000C72A1" w:rsidRPr="00FA293A" w:rsidRDefault="000C72A1" w:rsidP="007A5E05">
            <w:r w:rsidRPr="00FA293A">
              <w:t>«Современные методы и формы проведения психологической диагностики на этапе пер</w:t>
            </w:r>
            <w:r w:rsidRPr="00FA293A">
              <w:t>е</w:t>
            </w:r>
            <w:r w:rsidRPr="00FA293A">
              <w:t>хода из ДОУ в школу».</w:t>
            </w:r>
          </w:p>
        </w:tc>
        <w:tc>
          <w:tcPr>
            <w:tcW w:w="1828" w:type="dxa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май</w:t>
            </w:r>
          </w:p>
        </w:tc>
        <w:tc>
          <w:tcPr>
            <w:tcW w:w="2166" w:type="dxa"/>
            <w:gridSpan w:val="2"/>
          </w:tcPr>
          <w:p w:rsidR="000C72A1" w:rsidRPr="00FA293A" w:rsidRDefault="000C72A1" w:rsidP="007A5E05">
            <w:r w:rsidRPr="00FA293A">
              <w:t>Сотникова Е.Н.</w:t>
            </w:r>
          </w:p>
        </w:tc>
        <w:tc>
          <w:tcPr>
            <w:tcW w:w="679" w:type="dxa"/>
            <w:gridSpan w:val="2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5.11.3</w:t>
            </w:r>
          </w:p>
        </w:tc>
        <w:tc>
          <w:tcPr>
            <w:tcW w:w="5100" w:type="dxa"/>
          </w:tcPr>
          <w:p w:rsidR="000C72A1" w:rsidRPr="00FA293A" w:rsidRDefault="000C72A1" w:rsidP="007A5E05">
            <w:r w:rsidRPr="00FA293A">
              <w:t>«Педагогическое сопровождение адаптации детей раннего и младшего дошкольного во</w:t>
            </w:r>
            <w:r w:rsidRPr="00FA293A">
              <w:t>з</w:t>
            </w:r>
            <w:r w:rsidRPr="00FA293A">
              <w:t>раста к условиям ДОУ».</w:t>
            </w:r>
          </w:p>
        </w:tc>
        <w:tc>
          <w:tcPr>
            <w:tcW w:w="1828" w:type="dxa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ноябрь</w:t>
            </w:r>
          </w:p>
        </w:tc>
        <w:tc>
          <w:tcPr>
            <w:tcW w:w="2166" w:type="dxa"/>
            <w:gridSpan w:val="2"/>
          </w:tcPr>
          <w:p w:rsidR="000C72A1" w:rsidRPr="00FA293A" w:rsidRDefault="000C72A1" w:rsidP="007A5E05">
            <w:r w:rsidRPr="00FA293A">
              <w:t>Сотникова Е.Н.</w:t>
            </w:r>
          </w:p>
        </w:tc>
        <w:tc>
          <w:tcPr>
            <w:tcW w:w="679" w:type="dxa"/>
            <w:gridSpan w:val="2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5.11.4</w:t>
            </w:r>
          </w:p>
        </w:tc>
        <w:tc>
          <w:tcPr>
            <w:tcW w:w="5100" w:type="dxa"/>
          </w:tcPr>
          <w:p w:rsidR="000C72A1" w:rsidRPr="00FA293A" w:rsidRDefault="000C72A1" w:rsidP="007A5E05">
            <w:r w:rsidRPr="00FA293A">
              <w:t>«Новые практики работы психолога с родит</w:t>
            </w:r>
            <w:r w:rsidRPr="00FA293A">
              <w:t>е</w:t>
            </w:r>
            <w:r w:rsidRPr="00FA293A">
              <w:t>лями как ресурс развития родительской комп</w:t>
            </w:r>
            <w:r w:rsidRPr="00FA293A">
              <w:t>е</w:t>
            </w:r>
            <w:r w:rsidRPr="00FA293A">
              <w:t>тентности».</w:t>
            </w:r>
          </w:p>
        </w:tc>
        <w:tc>
          <w:tcPr>
            <w:tcW w:w="1828" w:type="dxa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декабрь</w:t>
            </w:r>
          </w:p>
        </w:tc>
        <w:tc>
          <w:tcPr>
            <w:tcW w:w="2166" w:type="dxa"/>
            <w:gridSpan w:val="2"/>
          </w:tcPr>
          <w:p w:rsidR="000C72A1" w:rsidRPr="00FA293A" w:rsidRDefault="000C72A1" w:rsidP="007A5E05"/>
          <w:p w:rsidR="000C72A1" w:rsidRPr="00FA293A" w:rsidRDefault="000C72A1" w:rsidP="007A5E05">
            <w:r w:rsidRPr="00FA293A">
              <w:t>Сотникова Е.Н.</w:t>
            </w:r>
          </w:p>
        </w:tc>
        <w:tc>
          <w:tcPr>
            <w:tcW w:w="679" w:type="dxa"/>
            <w:gridSpan w:val="2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5.12</w:t>
            </w:r>
          </w:p>
        </w:tc>
        <w:tc>
          <w:tcPr>
            <w:tcW w:w="9094" w:type="dxa"/>
            <w:gridSpan w:val="4"/>
          </w:tcPr>
          <w:p w:rsidR="000C72A1" w:rsidRPr="00FA293A" w:rsidRDefault="000C72A1" w:rsidP="007A5E05">
            <w:pPr>
              <w:jc w:val="center"/>
              <w:rPr>
                <w:b/>
                <w:bCs/>
              </w:rPr>
            </w:pPr>
            <w:r w:rsidRPr="00FA293A">
              <w:rPr>
                <w:b/>
                <w:bCs/>
              </w:rPr>
              <w:t xml:space="preserve">Семинары для </w:t>
            </w:r>
            <w:proofErr w:type="gramStart"/>
            <w:r w:rsidRPr="00FA293A">
              <w:rPr>
                <w:b/>
                <w:bCs/>
              </w:rPr>
              <w:t>заместителей</w:t>
            </w:r>
            <w:proofErr w:type="gramEnd"/>
            <w:r w:rsidRPr="00FA293A">
              <w:rPr>
                <w:b/>
                <w:bCs/>
              </w:rPr>
              <w:t xml:space="preserve"> заведующих по ВМР МБДОУ</w:t>
            </w:r>
          </w:p>
        </w:tc>
        <w:tc>
          <w:tcPr>
            <w:tcW w:w="679" w:type="dxa"/>
            <w:gridSpan w:val="2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5.12.1</w:t>
            </w:r>
          </w:p>
        </w:tc>
        <w:tc>
          <w:tcPr>
            <w:tcW w:w="5100" w:type="dxa"/>
          </w:tcPr>
          <w:p w:rsidR="000C72A1" w:rsidRPr="00FA293A" w:rsidRDefault="000C72A1" w:rsidP="007A5E05">
            <w:r w:rsidRPr="00FA293A">
              <w:t>«Проблемы и перспективы внедрения в обр</w:t>
            </w:r>
            <w:r w:rsidRPr="00FA293A">
              <w:t>а</w:t>
            </w:r>
            <w:r w:rsidRPr="00FA293A">
              <w:t>зовательный процесс ДОУ ОПК».</w:t>
            </w:r>
          </w:p>
        </w:tc>
        <w:tc>
          <w:tcPr>
            <w:tcW w:w="1828" w:type="dxa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Февраль</w:t>
            </w:r>
          </w:p>
        </w:tc>
        <w:tc>
          <w:tcPr>
            <w:tcW w:w="2166" w:type="dxa"/>
            <w:gridSpan w:val="2"/>
          </w:tcPr>
          <w:p w:rsidR="000C72A1" w:rsidRPr="00FA293A" w:rsidRDefault="000C72A1" w:rsidP="007A5E05"/>
          <w:p w:rsidR="000C72A1" w:rsidRPr="00FA293A" w:rsidRDefault="000C72A1" w:rsidP="007A5E05">
            <w:r w:rsidRPr="00FA293A">
              <w:t>Сотникова Е.Н.</w:t>
            </w:r>
          </w:p>
        </w:tc>
        <w:tc>
          <w:tcPr>
            <w:tcW w:w="679" w:type="dxa"/>
            <w:gridSpan w:val="2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5.12.2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spacing w:line="276" w:lineRule="auto"/>
              <w:jc w:val="both"/>
              <w:rPr>
                <w:color w:val="000000"/>
              </w:rPr>
            </w:pPr>
            <w:r w:rsidRPr="00FA293A">
              <w:t>«Организация работы в ДОУ в рамках участия в районной акции «Пасхальная капель».</w:t>
            </w:r>
          </w:p>
        </w:tc>
        <w:tc>
          <w:tcPr>
            <w:tcW w:w="1828" w:type="dxa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Март</w:t>
            </w:r>
          </w:p>
        </w:tc>
        <w:tc>
          <w:tcPr>
            <w:tcW w:w="2166" w:type="dxa"/>
            <w:gridSpan w:val="2"/>
          </w:tcPr>
          <w:p w:rsidR="000C72A1" w:rsidRPr="00FA293A" w:rsidRDefault="000C72A1" w:rsidP="007A5E05"/>
          <w:p w:rsidR="000C72A1" w:rsidRPr="00FA293A" w:rsidRDefault="000C72A1" w:rsidP="007A5E05">
            <w:r w:rsidRPr="00FA293A">
              <w:t>Сотникова Е.Н.</w:t>
            </w:r>
          </w:p>
        </w:tc>
        <w:tc>
          <w:tcPr>
            <w:tcW w:w="679" w:type="dxa"/>
            <w:gridSpan w:val="2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5.12.3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spacing w:line="276" w:lineRule="auto"/>
              <w:jc w:val="both"/>
              <w:rPr>
                <w:color w:val="000000"/>
              </w:rPr>
            </w:pPr>
            <w:r w:rsidRPr="00FA293A">
              <w:t>«Методическое сопровождение педагогическ</w:t>
            </w:r>
            <w:r w:rsidRPr="00FA293A">
              <w:t>о</w:t>
            </w:r>
            <w:r w:rsidRPr="00FA293A">
              <w:lastRenderedPageBreak/>
              <w:t>го процесса в ДОУ».</w:t>
            </w:r>
          </w:p>
        </w:tc>
        <w:tc>
          <w:tcPr>
            <w:tcW w:w="1828" w:type="dxa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lastRenderedPageBreak/>
              <w:t>Октябрь</w:t>
            </w:r>
          </w:p>
        </w:tc>
        <w:tc>
          <w:tcPr>
            <w:tcW w:w="2166" w:type="dxa"/>
            <w:gridSpan w:val="2"/>
          </w:tcPr>
          <w:p w:rsidR="000C72A1" w:rsidRPr="00FA293A" w:rsidRDefault="000C72A1" w:rsidP="007A5E05"/>
          <w:p w:rsidR="000C72A1" w:rsidRPr="00FA293A" w:rsidRDefault="000C72A1" w:rsidP="007A5E05">
            <w:r w:rsidRPr="00FA293A">
              <w:lastRenderedPageBreak/>
              <w:t>Сотникова Е.Н.</w:t>
            </w:r>
          </w:p>
        </w:tc>
        <w:tc>
          <w:tcPr>
            <w:tcW w:w="679" w:type="dxa"/>
            <w:gridSpan w:val="2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lastRenderedPageBreak/>
              <w:t>5.12.4</w:t>
            </w:r>
          </w:p>
        </w:tc>
        <w:tc>
          <w:tcPr>
            <w:tcW w:w="5100" w:type="dxa"/>
          </w:tcPr>
          <w:p w:rsidR="000C72A1" w:rsidRPr="00FA293A" w:rsidRDefault="000C72A1" w:rsidP="007A5E05">
            <w:r w:rsidRPr="00FA293A">
              <w:t>«Усовершенствование методической работы в ДОУ как одно из условий повышения качества дошкольного образования».</w:t>
            </w:r>
          </w:p>
        </w:tc>
        <w:tc>
          <w:tcPr>
            <w:tcW w:w="1828" w:type="dxa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декабрь</w:t>
            </w:r>
          </w:p>
        </w:tc>
        <w:tc>
          <w:tcPr>
            <w:tcW w:w="2166" w:type="dxa"/>
            <w:gridSpan w:val="2"/>
          </w:tcPr>
          <w:p w:rsidR="000C72A1" w:rsidRPr="00FA293A" w:rsidRDefault="000C72A1" w:rsidP="007A5E05"/>
          <w:p w:rsidR="000C72A1" w:rsidRPr="00FA293A" w:rsidRDefault="000C72A1" w:rsidP="007A5E05">
            <w:r w:rsidRPr="00FA293A">
              <w:t>Сотникова Е.Н.</w:t>
            </w:r>
          </w:p>
        </w:tc>
        <w:tc>
          <w:tcPr>
            <w:tcW w:w="679" w:type="dxa"/>
            <w:gridSpan w:val="2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5.13</w:t>
            </w:r>
          </w:p>
        </w:tc>
        <w:tc>
          <w:tcPr>
            <w:tcW w:w="9094" w:type="dxa"/>
            <w:gridSpan w:val="4"/>
          </w:tcPr>
          <w:p w:rsidR="000C72A1" w:rsidRPr="00FA293A" w:rsidRDefault="000C72A1" w:rsidP="007A5E05">
            <w:pPr>
              <w:jc w:val="center"/>
              <w:rPr>
                <w:b/>
                <w:bCs/>
              </w:rPr>
            </w:pPr>
            <w:r w:rsidRPr="00FA293A">
              <w:rPr>
                <w:b/>
                <w:bCs/>
              </w:rPr>
              <w:t>Семинары для психологов и социальных педагогов МБОУ</w:t>
            </w:r>
          </w:p>
        </w:tc>
        <w:tc>
          <w:tcPr>
            <w:tcW w:w="679" w:type="dxa"/>
            <w:gridSpan w:val="2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5.13.1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suppressAutoHyphens/>
              <w:snapToGrid w:val="0"/>
              <w:ind w:left="720" w:hanging="686"/>
            </w:pPr>
            <w:r w:rsidRPr="00FA293A">
              <w:t>«Молодой психолог в школе».</w:t>
            </w:r>
          </w:p>
        </w:tc>
        <w:tc>
          <w:tcPr>
            <w:tcW w:w="1828" w:type="dxa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Январь</w:t>
            </w:r>
          </w:p>
        </w:tc>
        <w:tc>
          <w:tcPr>
            <w:tcW w:w="2166" w:type="dxa"/>
            <w:gridSpan w:val="2"/>
          </w:tcPr>
          <w:p w:rsidR="000C72A1" w:rsidRPr="00FA293A" w:rsidRDefault="000C72A1" w:rsidP="007A5E05">
            <w:proofErr w:type="spellStart"/>
            <w:r w:rsidRPr="00FA293A">
              <w:t>Лутовинова</w:t>
            </w:r>
            <w:proofErr w:type="spellEnd"/>
            <w:r w:rsidRPr="00FA293A">
              <w:t xml:space="preserve"> О.Н.</w:t>
            </w:r>
          </w:p>
        </w:tc>
        <w:tc>
          <w:tcPr>
            <w:tcW w:w="679" w:type="dxa"/>
            <w:gridSpan w:val="2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5.13.2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suppressAutoHyphens/>
              <w:snapToGrid w:val="0"/>
              <w:ind w:left="720" w:hanging="686"/>
            </w:pPr>
            <w:r w:rsidRPr="00FA293A">
              <w:t>«Детские правонарушения в школе».</w:t>
            </w:r>
          </w:p>
        </w:tc>
        <w:tc>
          <w:tcPr>
            <w:tcW w:w="1828" w:type="dxa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Март</w:t>
            </w:r>
          </w:p>
        </w:tc>
        <w:tc>
          <w:tcPr>
            <w:tcW w:w="2166" w:type="dxa"/>
            <w:gridSpan w:val="2"/>
          </w:tcPr>
          <w:p w:rsidR="000C72A1" w:rsidRPr="00FA293A" w:rsidRDefault="000C72A1" w:rsidP="007A5E05">
            <w:proofErr w:type="spellStart"/>
            <w:r w:rsidRPr="00FA293A">
              <w:t>Лутовинова</w:t>
            </w:r>
            <w:proofErr w:type="spellEnd"/>
            <w:r w:rsidRPr="00FA293A">
              <w:t xml:space="preserve"> О.Н.</w:t>
            </w:r>
          </w:p>
        </w:tc>
        <w:tc>
          <w:tcPr>
            <w:tcW w:w="679" w:type="dxa"/>
            <w:gridSpan w:val="2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5.13.3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suppressAutoHyphens/>
              <w:snapToGrid w:val="0"/>
              <w:ind w:left="34"/>
            </w:pPr>
            <w:r w:rsidRPr="00FA293A">
              <w:t>Особенности адаптации первоклассника в школе».</w:t>
            </w:r>
          </w:p>
        </w:tc>
        <w:tc>
          <w:tcPr>
            <w:tcW w:w="1828" w:type="dxa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Сентябрь</w:t>
            </w:r>
          </w:p>
        </w:tc>
        <w:tc>
          <w:tcPr>
            <w:tcW w:w="2166" w:type="dxa"/>
            <w:gridSpan w:val="2"/>
          </w:tcPr>
          <w:p w:rsidR="000C72A1" w:rsidRPr="00FA293A" w:rsidRDefault="000C72A1" w:rsidP="007A5E05">
            <w:proofErr w:type="spellStart"/>
            <w:r w:rsidRPr="00FA293A">
              <w:t>Лутовинова</w:t>
            </w:r>
            <w:proofErr w:type="spellEnd"/>
            <w:r w:rsidRPr="00FA293A">
              <w:t xml:space="preserve"> О.Н.</w:t>
            </w:r>
          </w:p>
        </w:tc>
        <w:tc>
          <w:tcPr>
            <w:tcW w:w="679" w:type="dxa"/>
            <w:gridSpan w:val="2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5.13.4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suppressAutoHyphens/>
              <w:snapToGrid w:val="0"/>
              <w:ind w:left="34"/>
              <w:jc w:val="both"/>
            </w:pPr>
            <w:r w:rsidRPr="00FA293A">
              <w:t>Семинары для молодых учителей.</w:t>
            </w:r>
          </w:p>
        </w:tc>
        <w:tc>
          <w:tcPr>
            <w:tcW w:w="1828" w:type="dxa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октябрь</w:t>
            </w:r>
          </w:p>
        </w:tc>
        <w:tc>
          <w:tcPr>
            <w:tcW w:w="2166" w:type="dxa"/>
            <w:gridSpan w:val="2"/>
          </w:tcPr>
          <w:p w:rsidR="000C72A1" w:rsidRPr="00FA293A" w:rsidRDefault="000C72A1" w:rsidP="007A5E05">
            <w:proofErr w:type="spellStart"/>
            <w:r w:rsidRPr="00FA293A">
              <w:t>Лутовинова</w:t>
            </w:r>
            <w:proofErr w:type="spellEnd"/>
            <w:r w:rsidRPr="00FA293A">
              <w:t xml:space="preserve"> О.Н.</w:t>
            </w:r>
          </w:p>
        </w:tc>
        <w:tc>
          <w:tcPr>
            <w:tcW w:w="679" w:type="dxa"/>
            <w:gridSpan w:val="2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5.13.5</w:t>
            </w:r>
          </w:p>
        </w:tc>
        <w:tc>
          <w:tcPr>
            <w:tcW w:w="5100" w:type="dxa"/>
          </w:tcPr>
          <w:p w:rsidR="000C72A1" w:rsidRPr="00FA293A" w:rsidRDefault="000C72A1" w:rsidP="007A5E05">
            <w:r w:rsidRPr="00FA293A">
              <w:t>Самообразование как одна из форм успешной работы молодого учителя».</w:t>
            </w:r>
          </w:p>
        </w:tc>
        <w:tc>
          <w:tcPr>
            <w:tcW w:w="1828" w:type="dxa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ноябрь</w:t>
            </w:r>
          </w:p>
        </w:tc>
        <w:tc>
          <w:tcPr>
            <w:tcW w:w="2166" w:type="dxa"/>
            <w:gridSpan w:val="2"/>
          </w:tcPr>
          <w:p w:rsidR="000C72A1" w:rsidRPr="00FA293A" w:rsidRDefault="000C72A1" w:rsidP="007A5E05">
            <w:proofErr w:type="spellStart"/>
            <w:r w:rsidRPr="00FA293A">
              <w:t>Лутовинова</w:t>
            </w:r>
            <w:proofErr w:type="spellEnd"/>
            <w:r w:rsidRPr="00FA293A">
              <w:t xml:space="preserve"> О.Н.</w:t>
            </w:r>
          </w:p>
        </w:tc>
        <w:tc>
          <w:tcPr>
            <w:tcW w:w="679" w:type="dxa"/>
            <w:gridSpan w:val="2"/>
          </w:tcPr>
          <w:p w:rsidR="000C72A1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0E6BF9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9773" w:type="dxa"/>
            <w:gridSpan w:val="6"/>
          </w:tcPr>
          <w:p w:rsidR="000C72A1" w:rsidRPr="0029467C" w:rsidRDefault="000C72A1" w:rsidP="007A5E05">
            <w:pPr>
              <w:spacing w:line="276" w:lineRule="auto"/>
              <w:jc w:val="center"/>
            </w:pPr>
            <w:r w:rsidRPr="0029467C">
              <w:rPr>
                <w:b/>
                <w:bCs/>
              </w:rPr>
              <w:t>Работа с образовательными учреждениями</w:t>
            </w:r>
          </w:p>
        </w:tc>
      </w:tr>
      <w:tr w:rsidR="000C72A1" w:rsidRPr="0029467C" w:rsidTr="007A5E05">
        <w:tc>
          <w:tcPr>
            <w:tcW w:w="965" w:type="dxa"/>
          </w:tcPr>
          <w:p w:rsidR="000C72A1" w:rsidRPr="0029467C" w:rsidRDefault="000C72A1" w:rsidP="007A5E05">
            <w:pPr>
              <w:spacing w:line="276" w:lineRule="auto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9102" w:type="dxa"/>
            <w:gridSpan w:val="5"/>
          </w:tcPr>
          <w:p w:rsidR="000C72A1" w:rsidRPr="0029467C" w:rsidRDefault="000C72A1" w:rsidP="007A5E05">
            <w:pPr>
              <w:spacing w:line="276" w:lineRule="auto"/>
              <w:jc w:val="center"/>
            </w:pPr>
            <w:proofErr w:type="gramStart"/>
            <w:r w:rsidRPr="0029467C">
              <w:rPr>
                <w:b/>
                <w:bCs/>
              </w:rPr>
              <w:t>Контроль за</w:t>
            </w:r>
            <w:proofErr w:type="gramEnd"/>
            <w:r w:rsidRPr="0029467C">
              <w:rPr>
                <w:b/>
                <w:bCs/>
              </w:rPr>
              <w:t xml:space="preserve"> деятельностью образовательных учреждений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064FE6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6.1</w:t>
            </w:r>
          </w:p>
        </w:tc>
        <w:tc>
          <w:tcPr>
            <w:tcW w:w="5100" w:type="dxa"/>
          </w:tcPr>
          <w:p w:rsidR="000C72A1" w:rsidRPr="0029467C" w:rsidRDefault="000C72A1" w:rsidP="007A5E05">
            <w:pPr>
              <w:spacing w:line="276" w:lineRule="auto"/>
              <w:rPr>
                <w:b/>
                <w:bCs/>
              </w:rPr>
            </w:pPr>
            <w:r w:rsidRPr="0029467C">
              <w:rPr>
                <w:b/>
                <w:bCs/>
              </w:rPr>
              <w:t>Тематические проверки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  <w:tc>
          <w:tcPr>
            <w:tcW w:w="2161" w:type="dxa"/>
            <w:gridSpan w:val="2"/>
            <w:vAlign w:val="center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6.1.1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ind w:right="-103"/>
              <w:jc w:val="both"/>
            </w:pPr>
            <w:proofErr w:type="gramStart"/>
            <w:r w:rsidRPr="00FA293A">
              <w:t>Контроль за</w:t>
            </w:r>
            <w:proofErr w:type="gramEnd"/>
            <w:r w:rsidRPr="00FA293A">
              <w:t xml:space="preserve"> коррекционной работой в МБДОУ д\с  № 14, № 43, № 32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Февраль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proofErr w:type="spellStart"/>
            <w:r w:rsidRPr="00FA293A">
              <w:t>Шафикова</w:t>
            </w:r>
            <w:proofErr w:type="spellEnd"/>
            <w:r w:rsidRPr="00FA293A">
              <w:t xml:space="preserve"> Е.Г.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rPr>
          <w:trHeight w:val="746"/>
        </w:trPr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6.1.2</w:t>
            </w:r>
          </w:p>
        </w:tc>
        <w:tc>
          <w:tcPr>
            <w:tcW w:w="5100" w:type="dxa"/>
          </w:tcPr>
          <w:p w:rsidR="000C72A1" w:rsidRPr="000B126F" w:rsidRDefault="000C72A1" w:rsidP="007A5E05">
            <w:pPr>
              <w:jc w:val="both"/>
            </w:pPr>
            <w:proofErr w:type="gramStart"/>
            <w:r w:rsidRPr="000B126F">
              <w:t>Контроль за</w:t>
            </w:r>
            <w:proofErr w:type="gramEnd"/>
            <w:r w:rsidRPr="000B126F">
              <w:t xml:space="preserve"> подготовкой и проведением гос</w:t>
            </w:r>
            <w:r w:rsidRPr="000B126F">
              <w:t>у</w:t>
            </w:r>
            <w:r w:rsidRPr="000B126F">
              <w:t>дарственной аккредитации:</w:t>
            </w:r>
          </w:p>
          <w:p w:rsidR="000C72A1" w:rsidRPr="00FA293A" w:rsidRDefault="000C72A1" w:rsidP="007A5E05">
            <w:pPr>
              <w:jc w:val="both"/>
              <w:rPr>
                <w:highlight w:val="red"/>
              </w:rPr>
            </w:pPr>
            <w:r w:rsidRPr="000B126F">
              <w:t>МБОУ гимназия  № 20, МБОУ</w:t>
            </w:r>
            <w:r>
              <w:t xml:space="preserve"> </w:t>
            </w:r>
            <w:r w:rsidRPr="000B126F">
              <w:t>лицей № 82.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B51CE9" w:rsidRDefault="000C72A1" w:rsidP="007A5E05">
            <w:pPr>
              <w:jc w:val="center"/>
            </w:pPr>
            <w:r w:rsidRPr="00B51CE9">
              <w:t>Апрель, се</w:t>
            </w:r>
            <w:r w:rsidRPr="00B51CE9">
              <w:t>н</w:t>
            </w:r>
            <w:r w:rsidRPr="00B51CE9">
              <w:t>тябрь</w:t>
            </w:r>
          </w:p>
          <w:p w:rsidR="000C72A1" w:rsidRPr="00B51CE9" w:rsidRDefault="000C72A1" w:rsidP="007A5E05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161" w:type="dxa"/>
            <w:gridSpan w:val="2"/>
            <w:vAlign w:val="center"/>
          </w:tcPr>
          <w:p w:rsidR="000C72A1" w:rsidRPr="00B51CE9" w:rsidRDefault="000C72A1" w:rsidP="007A5E05">
            <w:pPr>
              <w:jc w:val="center"/>
            </w:pPr>
            <w:r w:rsidRPr="00B51CE9">
              <w:t>Орбитан А.В.</w:t>
            </w:r>
          </w:p>
          <w:p w:rsidR="000C72A1" w:rsidRPr="00B51CE9" w:rsidRDefault="000C72A1" w:rsidP="007A5E05">
            <w:pPr>
              <w:jc w:val="center"/>
            </w:pPr>
          </w:p>
          <w:p w:rsidR="000C72A1" w:rsidRPr="00B51CE9" w:rsidRDefault="000C72A1" w:rsidP="007A5E05">
            <w:pPr>
              <w:spacing w:line="276" w:lineRule="auto"/>
              <w:jc w:val="center"/>
            </w:pP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rPr>
          <w:trHeight w:val="559"/>
        </w:trPr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6.1.3</w:t>
            </w:r>
          </w:p>
        </w:tc>
        <w:tc>
          <w:tcPr>
            <w:tcW w:w="5100" w:type="dxa"/>
          </w:tcPr>
          <w:p w:rsidR="000C72A1" w:rsidRPr="00780290" w:rsidRDefault="000C72A1" w:rsidP="007A5E05">
            <w:pPr>
              <w:jc w:val="both"/>
            </w:pPr>
            <w:r w:rsidRPr="00780290">
              <w:t>Контроль за подготовкой к плановым кам</w:t>
            </w:r>
            <w:r w:rsidRPr="00780290">
              <w:t>е</w:t>
            </w:r>
            <w:r w:rsidRPr="00780290">
              <w:t xml:space="preserve">ральным проверкам </w:t>
            </w:r>
            <w:proofErr w:type="spellStart"/>
            <w:r w:rsidRPr="00780290">
              <w:t>Ростобрнадзора</w:t>
            </w:r>
            <w:proofErr w:type="spellEnd"/>
            <w:r w:rsidRPr="00780290">
              <w:t>: соотве</w:t>
            </w:r>
            <w:r w:rsidRPr="00780290">
              <w:t>т</w:t>
            </w:r>
            <w:r w:rsidRPr="00780290">
              <w:t xml:space="preserve">ствия содержания и качества </w:t>
            </w:r>
            <w:proofErr w:type="gramStart"/>
            <w:r w:rsidRPr="00780290">
              <w:t>подготовки</w:t>
            </w:r>
            <w:proofErr w:type="gramEnd"/>
            <w:r w:rsidRPr="00780290">
              <w:t xml:space="preserve"> об</w:t>
            </w:r>
            <w:r w:rsidRPr="00780290">
              <w:t>у</w:t>
            </w:r>
            <w:r w:rsidRPr="00780290">
              <w:t>чающихся и выпускников Закону РФ от 10.07.1992 г. № 3266-1 «Об образовании», ф</w:t>
            </w:r>
            <w:r w:rsidRPr="00780290">
              <w:t>е</w:t>
            </w:r>
            <w:r w:rsidRPr="00780290">
              <w:t xml:space="preserve">деральным государственным образовательным стандартам: </w:t>
            </w:r>
          </w:p>
          <w:p w:rsidR="000C72A1" w:rsidRPr="00780290" w:rsidRDefault="000C72A1" w:rsidP="007A5E05">
            <w:pPr>
              <w:jc w:val="both"/>
            </w:pPr>
            <w:r w:rsidRPr="00780290">
              <w:t>МБОУ СОШ № 27, МБОУ СОШ № 68,</w:t>
            </w:r>
          </w:p>
          <w:p w:rsidR="000C72A1" w:rsidRPr="00780290" w:rsidRDefault="000C72A1" w:rsidP="007A5E05">
            <w:pPr>
              <w:jc w:val="both"/>
            </w:pPr>
            <w:r w:rsidRPr="00780290">
              <w:t xml:space="preserve">МБОУ СОШ №73, </w:t>
            </w:r>
          </w:p>
          <w:p w:rsidR="000C72A1" w:rsidRPr="00780290" w:rsidRDefault="000C72A1" w:rsidP="007A5E05">
            <w:pPr>
              <w:jc w:val="both"/>
            </w:pPr>
          </w:p>
          <w:p w:rsidR="000C72A1" w:rsidRPr="00780290" w:rsidRDefault="000C72A1" w:rsidP="007A5E05">
            <w:pPr>
              <w:jc w:val="both"/>
            </w:pPr>
          </w:p>
        </w:tc>
        <w:tc>
          <w:tcPr>
            <w:tcW w:w="1841" w:type="dxa"/>
            <w:gridSpan w:val="2"/>
            <w:vAlign w:val="center"/>
          </w:tcPr>
          <w:p w:rsidR="000C72A1" w:rsidRPr="00780290" w:rsidRDefault="000C72A1" w:rsidP="007A5E05">
            <w:pPr>
              <w:spacing w:line="276" w:lineRule="auto"/>
              <w:jc w:val="center"/>
            </w:pPr>
          </w:p>
          <w:p w:rsidR="000C72A1" w:rsidRPr="00780290" w:rsidRDefault="000C72A1" w:rsidP="007A5E05">
            <w:pPr>
              <w:spacing w:line="276" w:lineRule="auto"/>
              <w:jc w:val="center"/>
            </w:pPr>
          </w:p>
          <w:p w:rsidR="000C72A1" w:rsidRPr="00780290" w:rsidRDefault="000C72A1" w:rsidP="007A5E05">
            <w:pPr>
              <w:spacing w:line="276" w:lineRule="auto"/>
              <w:jc w:val="center"/>
            </w:pPr>
          </w:p>
          <w:p w:rsidR="000C72A1" w:rsidRPr="00780290" w:rsidRDefault="000C72A1" w:rsidP="007A5E05">
            <w:pPr>
              <w:spacing w:line="276" w:lineRule="auto"/>
              <w:jc w:val="center"/>
            </w:pPr>
          </w:p>
          <w:p w:rsidR="000C72A1" w:rsidRPr="00780290" w:rsidRDefault="000C72A1" w:rsidP="007A5E05">
            <w:pPr>
              <w:spacing w:line="276" w:lineRule="auto"/>
              <w:jc w:val="center"/>
              <w:rPr>
                <w:color w:val="000000"/>
              </w:rPr>
            </w:pPr>
            <w:r w:rsidRPr="00780290">
              <w:t>Январь, май, ноябрь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780290" w:rsidRDefault="000C72A1" w:rsidP="007A5E05">
            <w:pPr>
              <w:spacing w:line="276" w:lineRule="auto"/>
              <w:jc w:val="center"/>
            </w:pPr>
            <w:r w:rsidRPr="00780290">
              <w:t>Орбитан А.В.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rPr>
          <w:trHeight w:val="746"/>
        </w:trPr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6.1.4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Организация питания детей в дошкольных о</w:t>
            </w:r>
            <w:r w:rsidRPr="00FA293A">
              <w:t>б</w:t>
            </w:r>
            <w:r w:rsidRPr="00FA293A">
              <w:t xml:space="preserve">разовательных учреждениях. Выполнение </w:t>
            </w:r>
            <w:proofErr w:type="spellStart"/>
            <w:r w:rsidRPr="00FA293A">
              <w:t>д</w:t>
            </w:r>
            <w:r w:rsidRPr="00FA293A">
              <w:t>е</w:t>
            </w:r>
            <w:r w:rsidRPr="00FA293A">
              <w:t>тодней</w:t>
            </w:r>
            <w:proofErr w:type="spellEnd"/>
            <w:r w:rsidRPr="00FA293A">
              <w:t>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rPr>
                <w:color w:val="000000"/>
              </w:rPr>
              <w:t>ежеквартально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proofErr w:type="spellStart"/>
            <w:r w:rsidRPr="00FA293A">
              <w:t>Шафикова</w:t>
            </w:r>
            <w:proofErr w:type="spellEnd"/>
            <w:r w:rsidRPr="00FA293A">
              <w:t xml:space="preserve"> Е.Г.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6.1.5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 xml:space="preserve">Контроль за работой  соблюдения  штатной дисциплины, соблюдение  </w:t>
            </w:r>
            <w:proofErr w:type="gramStart"/>
            <w:r w:rsidRPr="00FA293A">
              <w:t>санитарно-гигиенических</w:t>
            </w:r>
            <w:proofErr w:type="gramEnd"/>
            <w:r w:rsidRPr="00FA293A">
              <w:t xml:space="preserve">  требования  к деятельности  МБДОУ д\с № 12, 22, 33, 40.</w:t>
            </w:r>
          </w:p>
          <w:p w:rsidR="000C72A1" w:rsidRPr="00FA293A" w:rsidRDefault="000C72A1" w:rsidP="007A5E05">
            <w:pPr>
              <w:jc w:val="both"/>
            </w:pPr>
            <w:proofErr w:type="gramStart"/>
            <w:r w:rsidRPr="00FA293A">
              <w:t>Контроль  за</w:t>
            </w:r>
            <w:proofErr w:type="gramEnd"/>
            <w:r w:rsidRPr="00FA293A">
              <w:t xml:space="preserve">  управленческой  деятельностью МБДОУ д\с № 12, 22, 33, 40.</w:t>
            </w:r>
          </w:p>
          <w:p w:rsidR="000C72A1" w:rsidRPr="00FA293A" w:rsidRDefault="000C72A1" w:rsidP="007A5E05">
            <w:pPr>
              <w:jc w:val="both"/>
            </w:pPr>
            <w:proofErr w:type="gramStart"/>
            <w:r w:rsidRPr="00FA293A">
              <w:t>Контроль за</w:t>
            </w:r>
            <w:proofErr w:type="gramEnd"/>
            <w:r w:rsidRPr="00FA293A">
              <w:t xml:space="preserve"> коррекционной работой в МБДОУ д\с № 22, 33, 31,  7.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Март-апрель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proofErr w:type="spellStart"/>
            <w:r w:rsidRPr="00FA293A">
              <w:t>Шафикова</w:t>
            </w:r>
            <w:proofErr w:type="spellEnd"/>
            <w:r w:rsidRPr="00FA293A">
              <w:t xml:space="preserve"> Е.Г.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6.1.6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  <w:rPr>
                <w:color w:val="000000"/>
              </w:rPr>
            </w:pPr>
            <w:proofErr w:type="gramStart"/>
            <w:r w:rsidRPr="00FA293A">
              <w:t>Контроль за</w:t>
            </w:r>
            <w:proofErr w:type="gramEnd"/>
            <w:r w:rsidRPr="00FA293A">
              <w:t xml:space="preserve"> подготовкой к лицензированию ОУ (своевременная сдача документов в </w:t>
            </w:r>
            <w:proofErr w:type="spellStart"/>
            <w:r w:rsidRPr="00FA293A">
              <w:t>Рост</w:t>
            </w:r>
            <w:r w:rsidRPr="00FA293A">
              <w:t>о</w:t>
            </w:r>
            <w:r w:rsidRPr="00FA293A">
              <w:t>брнадзор</w:t>
            </w:r>
            <w:proofErr w:type="spellEnd"/>
            <w:r w:rsidRPr="00FA293A">
              <w:t>).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>
              <w:t>В течение года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Орбитан А.В.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6.1.7</w:t>
            </w:r>
          </w:p>
        </w:tc>
        <w:tc>
          <w:tcPr>
            <w:tcW w:w="5100" w:type="dxa"/>
          </w:tcPr>
          <w:p w:rsidR="000C72A1" w:rsidRPr="00305BC4" w:rsidRDefault="000C72A1" w:rsidP="007A5E05">
            <w:pPr>
              <w:jc w:val="both"/>
            </w:pPr>
            <w:r w:rsidRPr="00305BC4">
              <w:t>Контроль деятельности образовательных учреждений по ведению документации по ра</w:t>
            </w:r>
            <w:r w:rsidRPr="00305BC4">
              <w:t>с</w:t>
            </w:r>
            <w:r w:rsidRPr="00305BC4">
              <w:t>следованию и учету несчастных случаев с детьми, по охране жизни и здоровья детей.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305BC4" w:rsidRDefault="000C72A1" w:rsidP="007A5E05">
            <w:pPr>
              <w:spacing w:line="276" w:lineRule="auto"/>
              <w:jc w:val="center"/>
            </w:pPr>
            <w:r w:rsidRPr="00305BC4">
              <w:t>Март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305BC4" w:rsidRDefault="000C72A1" w:rsidP="007A5E05">
            <w:pPr>
              <w:spacing w:line="276" w:lineRule="auto"/>
            </w:pPr>
            <w:proofErr w:type="spellStart"/>
            <w:r w:rsidRPr="00305BC4">
              <w:t>Пичко</w:t>
            </w:r>
            <w:proofErr w:type="spellEnd"/>
            <w:r w:rsidRPr="00305BC4">
              <w:t xml:space="preserve"> Н.К.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6.1.8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proofErr w:type="gramStart"/>
            <w:r w:rsidRPr="00FA293A">
              <w:t>Контроль за</w:t>
            </w:r>
            <w:proofErr w:type="gramEnd"/>
            <w:r>
              <w:t xml:space="preserve"> </w:t>
            </w:r>
            <w:r w:rsidRPr="00FA293A">
              <w:t xml:space="preserve">коррекционной работой в МБДОУ </w:t>
            </w:r>
          </w:p>
          <w:p w:rsidR="000C72A1" w:rsidRPr="00FA293A" w:rsidRDefault="000C72A1" w:rsidP="007A5E05">
            <w:pPr>
              <w:jc w:val="both"/>
            </w:pPr>
            <w:r w:rsidRPr="00FA293A">
              <w:t>МБДОУ д\с № 30,42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</w:p>
          <w:p w:rsidR="000C72A1" w:rsidRPr="00FA293A" w:rsidRDefault="000C72A1" w:rsidP="007A5E05">
            <w:pPr>
              <w:spacing w:line="276" w:lineRule="auto"/>
              <w:jc w:val="center"/>
            </w:pPr>
          </w:p>
          <w:p w:rsidR="000C72A1" w:rsidRPr="00FA293A" w:rsidRDefault="000C72A1" w:rsidP="007A5E05">
            <w:pPr>
              <w:jc w:val="center"/>
            </w:pP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proofErr w:type="spellStart"/>
            <w:r w:rsidRPr="00FA293A">
              <w:lastRenderedPageBreak/>
              <w:t>Шафикова</w:t>
            </w:r>
            <w:proofErr w:type="spellEnd"/>
            <w:r w:rsidRPr="00FA293A">
              <w:t xml:space="preserve"> Е.Г.</w:t>
            </w:r>
          </w:p>
        </w:tc>
        <w:tc>
          <w:tcPr>
            <w:tcW w:w="671" w:type="dxa"/>
          </w:tcPr>
          <w:p w:rsidR="000C72A1" w:rsidRPr="004F45B3" w:rsidRDefault="000C72A1" w:rsidP="007A5E05">
            <w:pPr>
              <w:spacing w:line="276" w:lineRule="auto"/>
              <w:jc w:val="center"/>
              <w:rPr>
                <w:highlight w:val="yellow"/>
              </w:rPr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lastRenderedPageBreak/>
              <w:t>6.1.9</w:t>
            </w:r>
          </w:p>
        </w:tc>
        <w:tc>
          <w:tcPr>
            <w:tcW w:w="5100" w:type="dxa"/>
            <w:vAlign w:val="center"/>
          </w:tcPr>
          <w:p w:rsidR="000C72A1" w:rsidRPr="00FA293A" w:rsidRDefault="000C72A1" w:rsidP="007A5E05">
            <w:pPr>
              <w:pStyle w:val="23"/>
              <w:spacing w:after="0" w:line="240" w:lineRule="auto"/>
              <w:ind w:left="0"/>
              <w:jc w:val="both"/>
            </w:pPr>
            <w:r w:rsidRPr="00FA293A">
              <w:t>Контроль проведения капитальных ремонтов образовательных учреждений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jc w:val="center"/>
            </w:pPr>
            <w:r w:rsidRPr="00FA293A">
              <w:t>Весь период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Бубенщиков</w:t>
            </w:r>
            <w:proofErr w:type="spellEnd"/>
            <w:r w:rsidRPr="00FA293A">
              <w:t xml:space="preserve"> Д.Ю.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6.1.10</w:t>
            </w:r>
          </w:p>
        </w:tc>
        <w:tc>
          <w:tcPr>
            <w:tcW w:w="5100" w:type="dxa"/>
            <w:vAlign w:val="center"/>
          </w:tcPr>
          <w:p w:rsidR="000C72A1" w:rsidRPr="00FA293A" w:rsidRDefault="000C72A1" w:rsidP="007A5E05">
            <w:pPr>
              <w:pStyle w:val="23"/>
              <w:spacing w:after="0" w:line="240" w:lineRule="auto"/>
              <w:ind w:left="0"/>
              <w:jc w:val="both"/>
            </w:pPr>
            <w:r w:rsidRPr="00FA293A">
              <w:t>Контроль проведения текущего ремонта МБДОУ, МБОУ СОШ</w:t>
            </w:r>
            <w:r>
              <w:t>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jc w:val="center"/>
            </w:pPr>
            <w:r w:rsidRPr="00FA293A">
              <w:t>Весь период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roofErr w:type="spellStart"/>
            <w:r w:rsidRPr="00FA293A">
              <w:t>Бубенщиков</w:t>
            </w:r>
            <w:proofErr w:type="spellEnd"/>
            <w:r w:rsidRPr="00FA293A">
              <w:t xml:space="preserve"> Д.Ю.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6.1.11</w:t>
            </w:r>
          </w:p>
        </w:tc>
        <w:tc>
          <w:tcPr>
            <w:tcW w:w="5100" w:type="dxa"/>
            <w:vAlign w:val="center"/>
          </w:tcPr>
          <w:p w:rsidR="000C72A1" w:rsidRPr="00FA293A" w:rsidRDefault="000C72A1" w:rsidP="007A5E05">
            <w:pPr>
              <w:jc w:val="both"/>
            </w:pPr>
            <w:proofErr w:type="gramStart"/>
            <w:r w:rsidRPr="00FA293A">
              <w:t>Контроль за</w:t>
            </w:r>
            <w:proofErr w:type="gramEnd"/>
            <w:r w:rsidRPr="00FA293A">
              <w:t xml:space="preserve"> подготовкой ОУ к началу отоп</w:t>
            </w:r>
            <w:r w:rsidRPr="00FA293A">
              <w:t>и</w:t>
            </w:r>
            <w:r w:rsidRPr="00FA293A">
              <w:t>тельного сезона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jc w:val="center"/>
            </w:pPr>
            <w:r w:rsidRPr="00FA293A">
              <w:t>Март-октябрь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roofErr w:type="spellStart"/>
            <w:r w:rsidRPr="00FA293A">
              <w:t>Бубенщиков</w:t>
            </w:r>
            <w:proofErr w:type="spellEnd"/>
            <w:r w:rsidRPr="00FA293A">
              <w:t xml:space="preserve"> Д.Ю.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6.1.12</w:t>
            </w:r>
          </w:p>
        </w:tc>
        <w:tc>
          <w:tcPr>
            <w:tcW w:w="5100" w:type="dxa"/>
            <w:vAlign w:val="center"/>
          </w:tcPr>
          <w:p w:rsidR="000C72A1" w:rsidRPr="00FA293A" w:rsidRDefault="000C72A1" w:rsidP="007A5E05">
            <w:pPr>
              <w:pStyle w:val="23"/>
              <w:spacing w:after="0" w:line="240" w:lineRule="auto"/>
              <w:ind w:left="0"/>
              <w:jc w:val="both"/>
            </w:pPr>
            <w:proofErr w:type="gramStart"/>
            <w:r w:rsidRPr="00FA293A">
              <w:t>Контроль за</w:t>
            </w:r>
            <w:proofErr w:type="gramEnd"/>
            <w:r w:rsidRPr="00FA293A">
              <w:t xml:space="preserve"> изготовлением проектно-сметной документации на ремонты образовательных учреждений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jc w:val="center"/>
            </w:pPr>
            <w:r w:rsidRPr="00FA293A">
              <w:t>Весь период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roofErr w:type="spellStart"/>
            <w:r w:rsidRPr="00FA293A">
              <w:t>Бубенщиков</w:t>
            </w:r>
            <w:proofErr w:type="spellEnd"/>
            <w:r w:rsidRPr="00FA293A">
              <w:t xml:space="preserve"> Д.Ю.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6.1.13</w:t>
            </w:r>
          </w:p>
        </w:tc>
        <w:tc>
          <w:tcPr>
            <w:tcW w:w="5100" w:type="dxa"/>
            <w:vAlign w:val="center"/>
          </w:tcPr>
          <w:p w:rsidR="000C72A1" w:rsidRPr="00FA293A" w:rsidRDefault="000C72A1" w:rsidP="007A5E05">
            <w:pPr>
              <w:ind w:right="-64" w:firstLine="34"/>
              <w:jc w:val="both"/>
            </w:pPr>
            <w:r w:rsidRPr="00FA293A">
              <w:t>Контроль за тепл</w:t>
            </w:r>
            <w:proofErr w:type="gramStart"/>
            <w:r w:rsidRPr="00FA293A">
              <w:t>о-</w:t>
            </w:r>
            <w:proofErr w:type="gramEnd"/>
            <w:r w:rsidRPr="00FA293A">
              <w:t xml:space="preserve">, </w:t>
            </w:r>
            <w:proofErr w:type="spellStart"/>
            <w:r w:rsidRPr="00FA293A">
              <w:t>энерго</w:t>
            </w:r>
            <w:proofErr w:type="spellEnd"/>
            <w:r w:rsidRPr="00FA293A">
              <w:t>-, газоснабжением  образовательных учреждений.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jc w:val="center"/>
            </w:pPr>
            <w:r w:rsidRPr="00FA293A">
              <w:t>Весь период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roofErr w:type="spellStart"/>
            <w:r w:rsidRPr="00FA293A">
              <w:t>Бубенщиков</w:t>
            </w:r>
            <w:proofErr w:type="spellEnd"/>
            <w:r w:rsidRPr="00FA293A">
              <w:t xml:space="preserve"> Д.Ю.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6.1.14</w:t>
            </w:r>
          </w:p>
        </w:tc>
        <w:tc>
          <w:tcPr>
            <w:tcW w:w="5100" w:type="dxa"/>
            <w:vAlign w:val="center"/>
          </w:tcPr>
          <w:p w:rsidR="000C72A1" w:rsidRPr="00FA293A" w:rsidRDefault="000C72A1" w:rsidP="007A5E05">
            <w:pPr>
              <w:ind w:firstLine="34"/>
              <w:jc w:val="both"/>
            </w:pPr>
            <w:proofErr w:type="gramStart"/>
            <w:r w:rsidRPr="00FA293A">
              <w:t>Контроль за</w:t>
            </w:r>
            <w:proofErr w:type="gramEnd"/>
            <w:r w:rsidRPr="00FA293A">
              <w:t xml:space="preserve"> содержанием образовательных учреждений.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jc w:val="center"/>
            </w:pPr>
            <w:r w:rsidRPr="00FA293A">
              <w:t>Весь период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roofErr w:type="spellStart"/>
            <w:r w:rsidRPr="00FA293A">
              <w:t>Бубенщиков</w:t>
            </w:r>
            <w:proofErr w:type="spellEnd"/>
            <w:r w:rsidRPr="00FA293A">
              <w:t xml:space="preserve"> Д.Ю.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6.1.15</w:t>
            </w:r>
          </w:p>
        </w:tc>
        <w:tc>
          <w:tcPr>
            <w:tcW w:w="5100" w:type="dxa"/>
            <w:vAlign w:val="center"/>
          </w:tcPr>
          <w:p w:rsidR="000C72A1" w:rsidRPr="00FA293A" w:rsidRDefault="000C72A1" w:rsidP="007A5E05">
            <w:pPr>
              <w:ind w:firstLine="34"/>
              <w:jc w:val="both"/>
            </w:pPr>
            <w:proofErr w:type="gramStart"/>
            <w:r w:rsidRPr="00FA293A">
              <w:t>Контроль за</w:t>
            </w:r>
            <w:proofErr w:type="gramEnd"/>
            <w:r w:rsidRPr="00FA293A">
              <w:t xml:space="preserve"> соблюдением пожарной безопа</w:t>
            </w:r>
            <w:r w:rsidRPr="00FA293A">
              <w:t>с</w:t>
            </w:r>
            <w:r w:rsidRPr="00FA293A">
              <w:t>ности образовательных учреждений.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jc w:val="center"/>
            </w:pPr>
            <w:r w:rsidRPr="00FA293A">
              <w:t>Весь период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roofErr w:type="spellStart"/>
            <w:r w:rsidRPr="00FA293A">
              <w:t>Бубенщиков</w:t>
            </w:r>
            <w:proofErr w:type="spellEnd"/>
            <w:r w:rsidRPr="00FA293A">
              <w:t xml:space="preserve"> Д.Ю.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6.1.16</w:t>
            </w:r>
          </w:p>
        </w:tc>
        <w:tc>
          <w:tcPr>
            <w:tcW w:w="5100" w:type="dxa"/>
            <w:vAlign w:val="center"/>
          </w:tcPr>
          <w:p w:rsidR="000C72A1" w:rsidRPr="00FA293A" w:rsidRDefault="000C72A1" w:rsidP="007A5E05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293A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FA293A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подготовкой и заключением дог</w:t>
            </w:r>
            <w:r w:rsidRPr="00FA293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A293A">
              <w:rPr>
                <w:rFonts w:ascii="Times New Roman" w:hAnsi="Times New Roman" w:cs="Times New Roman"/>
                <w:sz w:val="24"/>
                <w:szCs w:val="24"/>
              </w:rPr>
              <w:t>воров с проектными и подрядными организ</w:t>
            </w:r>
            <w:r w:rsidRPr="00FA29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A293A">
              <w:rPr>
                <w:rFonts w:ascii="Times New Roman" w:hAnsi="Times New Roman" w:cs="Times New Roman"/>
                <w:sz w:val="24"/>
                <w:szCs w:val="24"/>
              </w:rPr>
              <w:t>циями, областными и федеральными финанс</w:t>
            </w:r>
            <w:r w:rsidRPr="00FA293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A293A">
              <w:rPr>
                <w:rFonts w:ascii="Times New Roman" w:hAnsi="Times New Roman" w:cs="Times New Roman"/>
                <w:sz w:val="24"/>
                <w:szCs w:val="24"/>
              </w:rPr>
              <w:t>рующими ведомствами.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jc w:val="center"/>
            </w:pPr>
            <w:r w:rsidRPr="00FA293A">
              <w:t>Весь период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roofErr w:type="spellStart"/>
            <w:r w:rsidRPr="00FA293A">
              <w:t>Бубенщиков</w:t>
            </w:r>
            <w:proofErr w:type="spellEnd"/>
            <w:r w:rsidRPr="00FA293A">
              <w:t xml:space="preserve"> Д.Ю.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Default="000C72A1" w:rsidP="007A5E05">
            <w:r>
              <w:t>6.1.17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  <w:rPr>
                <w:color w:val="000000"/>
              </w:rPr>
            </w:pPr>
            <w:proofErr w:type="gramStart"/>
            <w:r w:rsidRPr="00FA293A">
              <w:t>Контроль за</w:t>
            </w:r>
            <w:proofErr w:type="gramEnd"/>
            <w:r w:rsidRPr="00FA293A">
              <w:t xml:space="preserve"> ведением трудовых книжек в о</w:t>
            </w:r>
            <w:r w:rsidRPr="00FA293A">
              <w:t>б</w:t>
            </w:r>
            <w:r w:rsidRPr="00FA293A">
              <w:t>разовательных учреждениях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в течение года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Щур В.В.</w:t>
            </w:r>
          </w:p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Гусева Н.А.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rPr>
                <w:bCs/>
              </w:rPr>
            </w:pPr>
            <w:r w:rsidRPr="00222E8D">
              <w:rPr>
                <w:bCs/>
              </w:rPr>
              <w:t>6.1.18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Состояние номенклатуры дел ОУ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в течение года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Щур В.В.</w:t>
            </w:r>
          </w:p>
          <w:p w:rsidR="000C72A1" w:rsidRPr="00FA293A" w:rsidRDefault="000C72A1" w:rsidP="007A5E05">
            <w:pPr>
              <w:spacing w:line="276" w:lineRule="auto"/>
              <w:jc w:val="center"/>
            </w:pP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Default="000C72A1" w:rsidP="007A5E05">
            <w:r>
              <w:t>6.1.19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  <w:rPr>
                <w:color w:val="000000"/>
              </w:rPr>
            </w:pPr>
            <w:r w:rsidRPr="00FA293A">
              <w:rPr>
                <w:color w:val="000000"/>
              </w:rPr>
              <w:t>Состояние сайтов ОУ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Февраль-март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Тараско</w:t>
            </w:r>
            <w:proofErr w:type="spellEnd"/>
            <w:r w:rsidRPr="00FA293A">
              <w:t xml:space="preserve"> А.А.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Default="000C72A1" w:rsidP="007A5E05">
            <w:r>
              <w:t>6.1.20.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  <w:rPr>
                <w:color w:val="000000"/>
              </w:rPr>
            </w:pPr>
            <w:proofErr w:type="gramStart"/>
            <w:r w:rsidRPr="00FA293A">
              <w:rPr>
                <w:color w:val="000000"/>
              </w:rPr>
              <w:t>Контроль за</w:t>
            </w:r>
            <w:proofErr w:type="gramEnd"/>
            <w:r w:rsidRPr="00FA293A">
              <w:rPr>
                <w:color w:val="000000"/>
              </w:rPr>
              <w:t xml:space="preserve"> организацией выдачи аттестатов и свидетельств о результатах ЕГЭ и ГИА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FA293A" w:rsidRDefault="000C72A1" w:rsidP="007A5E05">
            <w:pPr>
              <w:spacing w:line="276" w:lineRule="auto"/>
              <w:jc w:val="center"/>
            </w:pPr>
            <w:r w:rsidRPr="00FA293A">
              <w:t>Июнь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Тараско</w:t>
            </w:r>
            <w:proofErr w:type="spellEnd"/>
            <w:r w:rsidRPr="00FA293A">
              <w:t xml:space="preserve"> А.А.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Default="000C72A1" w:rsidP="007A5E05">
            <w:r>
              <w:t>6.1.21.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tabs>
                <w:tab w:val="left" w:pos="708"/>
              </w:tabs>
              <w:ind w:left="-108"/>
              <w:jc w:val="both"/>
            </w:pPr>
            <w:r w:rsidRPr="00FA293A">
              <w:t>Контроль исполнения общеобразовательными учреждениями федеральных, региональных, муниципальных нормативных правовых док</w:t>
            </w:r>
            <w:r w:rsidRPr="00FA293A">
              <w:t>у</w:t>
            </w:r>
            <w:r w:rsidRPr="00FA293A">
              <w:t>ментов, регламентирующих государственную (итоговую) аттестацию выпускников 9, 11(12) классов общеобразовательных учреждений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tabs>
                <w:tab w:val="left" w:pos="708"/>
              </w:tabs>
              <w:ind w:left="-108"/>
              <w:jc w:val="center"/>
            </w:pPr>
            <w:r w:rsidRPr="00FA293A">
              <w:t>В течение года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Тараско</w:t>
            </w:r>
            <w:proofErr w:type="spellEnd"/>
            <w:r w:rsidRPr="00FA293A">
              <w:t xml:space="preserve"> А.А.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Default="000C72A1" w:rsidP="007A5E05">
            <w:r w:rsidRPr="00522A46">
              <w:t>6.1.2</w:t>
            </w:r>
            <w:r>
              <w:t>2</w:t>
            </w:r>
            <w:r w:rsidRPr="00522A46">
              <w:t>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proofErr w:type="gramStart"/>
            <w:r w:rsidRPr="00FA293A">
              <w:t>Контроль за</w:t>
            </w:r>
            <w:proofErr w:type="gramEnd"/>
            <w:r w:rsidRPr="00FA293A">
              <w:t xml:space="preserve"> сохранением контингента уч</w:t>
            </w:r>
            <w:r w:rsidRPr="00FA293A">
              <w:t>а</w:t>
            </w:r>
            <w:r w:rsidRPr="00FA293A">
              <w:t>щихся в образовательных учреждениях.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 xml:space="preserve">Сентябрь, </w:t>
            </w:r>
          </w:p>
          <w:p w:rsidR="000C72A1" w:rsidRPr="00FA293A" w:rsidRDefault="000C72A1" w:rsidP="007A5E05">
            <w:pPr>
              <w:jc w:val="center"/>
            </w:pPr>
            <w:r w:rsidRPr="00FA293A">
              <w:t>октябрь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Орбитан А.В.</w:t>
            </w:r>
          </w:p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Тараско</w:t>
            </w:r>
            <w:proofErr w:type="spellEnd"/>
            <w:r w:rsidRPr="00FA293A">
              <w:t xml:space="preserve"> А.А.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Default="000C72A1" w:rsidP="007A5E05">
            <w:r w:rsidRPr="00522A46">
              <w:t>6.1.2</w:t>
            </w:r>
            <w:r>
              <w:t>3</w:t>
            </w:r>
            <w:r w:rsidRPr="00522A46">
              <w:t>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proofErr w:type="gramStart"/>
            <w:r w:rsidRPr="00FA293A">
              <w:t>Контроль за</w:t>
            </w:r>
            <w:proofErr w:type="gramEnd"/>
            <w:r w:rsidRPr="00FA293A">
              <w:t xml:space="preserve"> работой групп продленного дня (по графику).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Март,</w:t>
            </w:r>
          </w:p>
          <w:p w:rsidR="000C72A1" w:rsidRPr="00FA293A" w:rsidRDefault="000C72A1" w:rsidP="007A5E05">
            <w:pPr>
              <w:jc w:val="center"/>
            </w:pPr>
            <w:r w:rsidRPr="00FA293A">
              <w:t>апрель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Орбитан А.В.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Default="000C72A1" w:rsidP="007A5E05">
            <w:r w:rsidRPr="00522A46">
              <w:t>6.1.2</w:t>
            </w:r>
            <w:r>
              <w:t>4</w:t>
            </w:r>
            <w:r w:rsidRPr="00522A46">
              <w:t>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proofErr w:type="gramStart"/>
            <w:r w:rsidRPr="00FA293A">
              <w:t>Контроль за</w:t>
            </w:r>
            <w:proofErr w:type="gramEnd"/>
            <w:r w:rsidRPr="00FA293A">
              <w:t xml:space="preserve"> проведением педагогических с</w:t>
            </w:r>
            <w:r w:rsidRPr="00FA293A">
              <w:t>о</w:t>
            </w:r>
            <w:r w:rsidRPr="00FA293A">
              <w:t>ветов по результатам ЕГЭ и ГИА 2012 года по русскому языку, математике, и предметам по выбору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ind w:left="-108"/>
              <w:jc w:val="center"/>
            </w:pPr>
            <w:r w:rsidRPr="00FA293A">
              <w:t>Октябрь-ноябрь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ТараскоА.А</w:t>
            </w:r>
            <w:proofErr w:type="spellEnd"/>
            <w:r w:rsidRPr="00FA293A">
              <w:t>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Default="000C72A1" w:rsidP="007A5E05">
            <w:r w:rsidRPr="00522A46">
              <w:t>6.1.2</w:t>
            </w:r>
            <w:r>
              <w:t>5</w:t>
            </w:r>
            <w:r w:rsidRPr="00522A46">
              <w:t>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tabs>
                <w:tab w:val="left" w:pos="708"/>
              </w:tabs>
              <w:ind w:left="-108"/>
              <w:jc w:val="both"/>
            </w:pPr>
            <w:proofErr w:type="gramStart"/>
            <w:r w:rsidRPr="00FA293A">
              <w:t>Контроль за</w:t>
            </w:r>
            <w:proofErr w:type="gramEnd"/>
            <w:r w:rsidRPr="00FA293A">
              <w:t xml:space="preserve"> заполнением таблиц электронного мониторинга в рамках программы «Наша новая школа»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tabs>
                <w:tab w:val="left" w:pos="708"/>
              </w:tabs>
              <w:ind w:left="-108"/>
              <w:jc w:val="center"/>
            </w:pPr>
            <w:r w:rsidRPr="00FA293A">
              <w:t>Ежемесячно по графику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Тараско</w:t>
            </w:r>
            <w:proofErr w:type="spellEnd"/>
            <w:r w:rsidRPr="00FA293A">
              <w:t xml:space="preserve"> А.А.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Default="000C72A1" w:rsidP="007A5E05">
            <w:r w:rsidRPr="00522A46">
              <w:t>6.1.2</w:t>
            </w:r>
            <w:r>
              <w:t>6</w:t>
            </w:r>
            <w:r w:rsidRPr="00522A46">
              <w:t>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tabs>
                <w:tab w:val="left" w:pos="708"/>
              </w:tabs>
              <w:ind w:left="-108"/>
              <w:jc w:val="both"/>
            </w:pPr>
            <w:proofErr w:type="gramStart"/>
            <w:r w:rsidRPr="00FA293A">
              <w:t>Контроль за</w:t>
            </w:r>
            <w:proofErr w:type="gramEnd"/>
            <w:r w:rsidRPr="00FA293A">
              <w:t xml:space="preserve"> соблюдением графика установки  СПБО в ОУ</w:t>
            </w:r>
            <w:r>
              <w:t>.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tabs>
                <w:tab w:val="left" w:pos="708"/>
              </w:tabs>
              <w:ind w:left="-108"/>
              <w:jc w:val="center"/>
            </w:pPr>
            <w:r w:rsidRPr="00FA293A">
              <w:t>Ежемесячно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Орбитан А.В.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Default="000C72A1" w:rsidP="007A5E05">
            <w:r w:rsidRPr="00522A46">
              <w:t>6.1.2</w:t>
            </w:r>
            <w:r>
              <w:t>7</w:t>
            </w:r>
            <w:r w:rsidRPr="00522A46">
              <w:t>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tabs>
                <w:tab w:val="left" w:pos="708"/>
              </w:tabs>
              <w:ind w:left="-108"/>
              <w:jc w:val="both"/>
            </w:pPr>
            <w:r w:rsidRPr="00FA293A">
              <w:t>Изучение деятельности руководителей по вед</w:t>
            </w:r>
            <w:r w:rsidRPr="00FA293A">
              <w:t>е</w:t>
            </w:r>
            <w:r w:rsidRPr="00FA293A">
              <w:t>нию классных журналов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tabs>
                <w:tab w:val="left" w:pos="708"/>
              </w:tabs>
              <w:ind w:left="-108"/>
              <w:jc w:val="center"/>
            </w:pPr>
            <w:r w:rsidRPr="00FA293A">
              <w:t>По  графику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Тараско</w:t>
            </w:r>
            <w:proofErr w:type="spellEnd"/>
            <w:r w:rsidRPr="00FA293A">
              <w:t xml:space="preserve"> А.А.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Default="000C72A1" w:rsidP="007A5E05">
            <w:r w:rsidRPr="00522A46">
              <w:t>6.1.2</w:t>
            </w:r>
            <w:r>
              <w:t>8</w:t>
            </w:r>
            <w:r w:rsidRPr="00522A46">
              <w:t>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Собеседование с заместителями директоров по УВР:</w:t>
            </w:r>
          </w:p>
          <w:p w:rsidR="000C72A1" w:rsidRPr="00FA293A" w:rsidRDefault="000C72A1" w:rsidP="007A5E05">
            <w:pPr>
              <w:jc w:val="both"/>
            </w:pPr>
            <w:r w:rsidRPr="00FA293A">
              <w:t xml:space="preserve">сведения </w:t>
            </w:r>
            <w:proofErr w:type="gramStart"/>
            <w:r w:rsidRPr="00FA293A">
              <w:t>об</w:t>
            </w:r>
            <w:proofErr w:type="gramEnd"/>
            <w:r w:rsidRPr="00FA293A">
              <w:t xml:space="preserve"> </w:t>
            </w:r>
            <w:proofErr w:type="gramStart"/>
            <w:r w:rsidRPr="00FA293A">
              <w:t>обучающихся</w:t>
            </w:r>
            <w:proofErr w:type="gramEnd"/>
            <w:r w:rsidRPr="00FA293A">
              <w:t>, не приступивших к занятиям, не обучающихся ранее, о продолж</w:t>
            </w:r>
            <w:r w:rsidRPr="00FA293A">
              <w:t>е</w:t>
            </w:r>
            <w:r w:rsidRPr="00FA293A">
              <w:lastRenderedPageBreak/>
              <w:t>нии получения среднего (полного) общего о</w:t>
            </w:r>
            <w:r w:rsidRPr="00FA293A">
              <w:t>б</w:t>
            </w:r>
            <w:r w:rsidRPr="00FA293A">
              <w:t>разования выпускниками 9-х классов, о фо</w:t>
            </w:r>
            <w:r w:rsidRPr="00FA293A">
              <w:t>р</w:t>
            </w:r>
            <w:r w:rsidRPr="00FA293A">
              <w:t>мах получения образования.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tabs>
                <w:tab w:val="left" w:pos="708"/>
              </w:tabs>
              <w:ind w:left="-108"/>
              <w:jc w:val="center"/>
            </w:pPr>
            <w:r w:rsidRPr="00FA293A">
              <w:lastRenderedPageBreak/>
              <w:t>до 20.09.2012г.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Тараско</w:t>
            </w:r>
            <w:proofErr w:type="spellEnd"/>
            <w:r w:rsidRPr="00FA293A">
              <w:t xml:space="preserve"> А.А.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Default="000C72A1" w:rsidP="007A5E05">
            <w:r w:rsidRPr="007445D0">
              <w:lastRenderedPageBreak/>
              <w:t>6.1.2</w:t>
            </w:r>
            <w:r>
              <w:t>9</w:t>
            </w:r>
            <w:r w:rsidRPr="007445D0">
              <w:t>.</w:t>
            </w:r>
          </w:p>
        </w:tc>
        <w:tc>
          <w:tcPr>
            <w:tcW w:w="5100" w:type="dxa"/>
          </w:tcPr>
          <w:p w:rsidR="000C72A1" w:rsidRPr="00305BC4" w:rsidRDefault="000C72A1" w:rsidP="007A5E05">
            <w:pPr>
              <w:jc w:val="both"/>
            </w:pPr>
            <w:r w:rsidRPr="00305BC4">
              <w:t>Эффективность использования спортивных залов и других спортивных объектов образов</w:t>
            </w:r>
            <w:r w:rsidRPr="00305BC4">
              <w:t>а</w:t>
            </w:r>
            <w:r w:rsidRPr="00305BC4">
              <w:t>тельных учреждений.</w:t>
            </w:r>
          </w:p>
        </w:tc>
        <w:tc>
          <w:tcPr>
            <w:tcW w:w="1841" w:type="dxa"/>
            <w:gridSpan w:val="2"/>
          </w:tcPr>
          <w:p w:rsidR="000C72A1" w:rsidRPr="00305BC4" w:rsidRDefault="000C72A1" w:rsidP="007A5E05">
            <w:pPr>
              <w:jc w:val="center"/>
            </w:pPr>
            <w:r w:rsidRPr="00305BC4">
              <w:t xml:space="preserve">Январь,  </w:t>
            </w:r>
          </w:p>
          <w:p w:rsidR="000C72A1" w:rsidRPr="00305BC4" w:rsidRDefault="000C72A1" w:rsidP="007A5E05">
            <w:pPr>
              <w:jc w:val="center"/>
            </w:pPr>
            <w:r w:rsidRPr="00305BC4">
              <w:t>сентябрь</w:t>
            </w:r>
          </w:p>
          <w:p w:rsidR="000C72A1" w:rsidRPr="00305BC4" w:rsidRDefault="000C72A1" w:rsidP="007A5E05">
            <w:pPr>
              <w:tabs>
                <w:tab w:val="left" w:pos="708"/>
              </w:tabs>
              <w:ind w:left="-108"/>
              <w:jc w:val="center"/>
            </w:pPr>
          </w:p>
        </w:tc>
        <w:tc>
          <w:tcPr>
            <w:tcW w:w="2161" w:type="dxa"/>
            <w:gridSpan w:val="2"/>
          </w:tcPr>
          <w:p w:rsidR="000C72A1" w:rsidRPr="00305BC4" w:rsidRDefault="000C72A1" w:rsidP="007A5E05">
            <w:pPr>
              <w:jc w:val="center"/>
            </w:pPr>
            <w:proofErr w:type="spellStart"/>
            <w:r w:rsidRPr="00305BC4">
              <w:t>Пичко</w:t>
            </w:r>
            <w:proofErr w:type="spellEnd"/>
            <w:r w:rsidRPr="00305BC4">
              <w:t xml:space="preserve"> Н.К.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Default="000C72A1" w:rsidP="007A5E05">
            <w:r w:rsidRPr="007445D0">
              <w:t>6.1.</w:t>
            </w:r>
            <w:r>
              <w:t>3</w:t>
            </w:r>
            <w:r w:rsidRPr="007445D0">
              <w:t>0.</w:t>
            </w:r>
          </w:p>
        </w:tc>
        <w:tc>
          <w:tcPr>
            <w:tcW w:w="5100" w:type="dxa"/>
          </w:tcPr>
          <w:p w:rsidR="000C72A1" w:rsidRPr="00305BC4" w:rsidRDefault="000C72A1" w:rsidP="007A5E05">
            <w:pPr>
              <w:jc w:val="both"/>
            </w:pPr>
            <w:r w:rsidRPr="00305BC4">
              <w:t>Собеседование с начальниками лагерей с дневным пребыванием детей в дни весенних, летних, осенних каникул.</w:t>
            </w:r>
          </w:p>
        </w:tc>
        <w:tc>
          <w:tcPr>
            <w:tcW w:w="1841" w:type="dxa"/>
            <w:gridSpan w:val="2"/>
          </w:tcPr>
          <w:p w:rsidR="000C72A1" w:rsidRPr="00305BC4" w:rsidRDefault="000C72A1" w:rsidP="007A5E05">
            <w:pPr>
              <w:jc w:val="center"/>
            </w:pPr>
            <w:r w:rsidRPr="00305BC4">
              <w:t xml:space="preserve">Март, май, </w:t>
            </w:r>
          </w:p>
          <w:p w:rsidR="000C72A1" w:rsidRPr="00305BC4" w:rsidRDefault="000C72A1" w:rsidP="007A5E05">
            <w:pPr>
              <w:jc w:val="center"/>
            </w:pPr>
            <w:r w:rsidRPr="00305BC4">
              <w:t>октябрь</w:t>
            </w:r>
          </w:p>
          <w:p w:rsidR="000C72A1" w:rsidRPr="00305BC4" w:rsidRDefault="000C72A1" w:rsidP="007A5E05">
            <w:pPr>
              <w:tabs>
                <w:tab w:val="left" w:pos="708"/>
              </w:tabs>
              <w:ind w:left="-108"/>
              <w:jc w:val="center"/>
            </w:pPr>
          </w:p>
        </w:tc>
        <w:tc>
          <w:tcPr>
            <w:tcW w:w="2161" w:type="dxa"/>
            <w:gridSpan w:val="2"/>
          </w:tcPr>
          <w:p w:rsidR="000C72A1" w:rsidRPr="00305BC4" w:rsidRDefault="000C72A1" w:rsidP="007A5E05">
            <w:pPr>
              <w:jc w:val="center"/>
            </w:pPr>
            <w:proofErr w:type="spellStart"/>
            <w:r w:rsidRPr="00305BC4">
              <w:t>Пичко</w:t>
            </w:r>
            <w:proofErr w:type="spellEnd"/>
            <w:r w:rsidRPr="00305BC4">
              <w:t xml:space="preserve"> Н.К.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rPr>
          <w:trHeight w:val="600"/>
        </w:trPr>
        <w:tc>
          <w:tcPr>
            <w:tcW w:w="965" w:type="dxa"/>
          </w:tcPr>
          <w:p w:rsidR="000C72A1" w:rsidRDefault="000C72A1" w:rsidP="007A5E05">
            <w:r w:rsidRPr="007445D0">
              <w:t>6.1.</w:t>
            </w:r>
            <w:r>
              <w:t>31</w:t>
            </w:r>
            <w:r w:rsidRPr="007445D0">
              <w:t>.</w:t>
            </w:r>
          </w:p>
        </w:tc>
        <w:tc>
          <w:tcPr>
            <w:tcW w:w="5100" w:type="dxa"/>
          </w:tcPr>
          <w:p w:rsidR="000C72A1" w:rsidRPr="00305BC4" w:rsidRDefault="000C72A1" w:rsidP="007A5E05">
            <w:pPr>
              <w:jc w:val="both"/>
            </w:pPr>
            <w:r w:rsidRPr="00305BC4">
              <w:t>Контроль деятельности пришкольных лагерей с дневным пребыванием детей.</w:t>
            </w:r>
          </w:p>
        </w:tc>
        <w:tc>
          <w:tcPr>
            <w:tcW w:w="1841" w:type="dxa"/>
            <w:gridSpan w:val="2"/>
          </w:tcPr>
          <w:p w:rsidR="000C72A1" w:rsidRPr="00305BC4" w:rsidRDefault="000C72A1" w:rsidP="007A5E05">
            <w:pPr>
              <w:jc w:val="center"/>
            </w:pPr>
            <w:r w:rsidRPr="00305BC4">
              <w:t>Март, июнь, июль, ноябрь</w:t>
            </w:r>
          </w:p>
        </w:tc>
        <w:tc>
          <w:tcPr>
            <w:tcW w:w="2161" w:type="dxa"/>
            <w:gridSpan w:val="2"/>
          </w:tcPr>
          <w:p w:rsidR="000C72A1" w:rsidRPr="00305BC4" w:rsidRDefault="000C72A1" w:rsidP="007A5E05">
            <w:pPr>
              <w:jc w:val="center"/>
            </w:pPr>
            <w:proofErr w:type="spellStart"/>
            <w:r w:rsidRPr="00305BC4">
              <w:t>Пичко</w:t>
            </w:r>
            <w:proofErr w:type="spellEnd"/>
            <w:r w:rsidRPr="00305BC4">
              <w:t xml:space="preserve"> Н.К.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Default="000C72A1" w:rsidP="007A5E05">
            <w:r w:rsidRPr="007445D0">
              <w:t>6.1.</w:t>
            </w:r>
            <w:r>
              <w:t>32</w:t>
            </w:r>
            <w:r w:rsidRPr="007445D0">
              <w:t>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Информирование руководителей образов</w:t>
            </w:r>
            <w:r w:rsidRPr="00FA293A">
              <w:t>а</w:t>
            </w:r>
            <w:r w:rsidRPr="00FA293A">
              <w:t>тельных учреждений о результатах проверок по вопросам организации питания школьников на совещаниях, в целях недопущения наруш</w:t>
            </w:r>
            <w:r w:rsidRPr="00FA293A">
              <w:t>е</w:t>
            </w:r>
            <w:r w:rsidRPr="00FA293A">
              <w:t>ний.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Май, август</w:t>
            </w:r>
          </w:p>
          <w:p w:rsidR="000C72A1" w:rsidRPr="00FA293A" w:rsidRDefault="000C72A1" w:rsidP="007A5E05">
            <w:pPr>
              <w:jc w:val="center"/>
            </w:pP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Орбитан А.В.</w:t>
            </w:r>
          </w:p>
          <w:p w:rsidR="000C72A1" w:rsidRPr="00FA293A" w:rsidRDefault="000C72A1" w:rsidP="007A5E05">
            <w:pPr>
              <w:jc w:val="center"/>
            </w:pP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Default="000C72A1" w:rsidP="007A5E05">
            <w:r w:rsidRPr="007445D0">
              <w:t>6.1.</w:t>
            </w:r>
            <w:r>
              <w:t>33</w:t>
            </w:r>
            <w:r w:rsidRPr="007445D0">
              <w:t>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tabs>
                <w:tab w:val="left" w:pos="-108"/>
              </w:tabs>
              <w:ind w:left="-108"/>
              <w:jc w:val="both"/>
            </w:pPr>
            <w:r w:rsidRPr="00FA293A">
              <w:t xml:space="preserve">Мониторинг </w:t>
            </w:r>
            <w:proofErr w:type="spellStart"/>
            <w:r w:rsidRPr="00FA293A">
              <w:t>здоровьесберегающей</w:t>
            </w:r>
            <w:proofErr w:type="spellEnd"/>
            <w:r w:rsidRPr="00FA293A">
              <w:t xml:space="preserve"> деятельн</w:t>
            </w:r>
            <w:r w:rsidRPr="00FA293A">
              <w:t>о</w:t>
            </w:r>
            <w:r w:rsidRPr="00FA293A">
              <w:t>сти образовательных учреждений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Январь</w:t>
            </w:r>
          </w:p>
          <w:p w:rsidR="000C72A1" w:rsidRPr="00FA293A" w:rsidRDefault="000C72A1" w:rsidP="007A5E05">
            <w:pPr>
              <w:tabs>
                <w:tab w:val="left" w:pos="708"/>
              </w:tabs>
              <w:ind w:left="-108"/>
              <w:jc w:val="center"/>
            </w:pP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Пичко</w:t>
            </w:r>
            <w:proofErr w:type="spellEnd"/>
            <w:r w:rsidRPr="00FA293A">
              <w:t xml:space="preserve"> Н.К.</w:t>
            </w:r>
          </w:p>
          <w:p w:rsidR="000C72A1" w:rsidRPr="00FA293A" w:rsidRDefault="000C72A1" w:rsidP="007A5E05">
            <w:pPr>
              <w:jc w:val="center"/>
            </w:pPr>
            <w:r w:rsidRPr="00FA293A">
              <w:t xml:space="preserve"> руководители ОУ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Default="000C72A1" w:rsidP="007A5E05">
            <w:r w:rsidRPr="007445D0">
              <w:t>6.1.</w:t>
            </w:r>
            <w:r>
              <w:t>34</w:t>
            </w:r>
            <w:r w:rsidRPr="007445D0">
              <w:t>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Мониторинг удовлетворенности родителей к</w:t>
            </w:r>
            <w:r w:rsidRPr="00FA293A">
              <w:t>а</w:t>
            </w:r>
            <w:r w:rsidRPr="00FA293A">
              <w:t>чеством образовательных услуг.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Январь, апрель</w:t>
            </w:r>
          </w:p>
          <w:p w:rsidR="000C72A1" w:rsidRPr="00FA293A" w:rsidRDefault="000C72A1" w:rsidP="007A5E05">
            <w:pPr>
              <w:jc w:val="center"/>
            </w:pP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специалисты, р</w:t>
            </w:r>
            <w:r w:rsidRPr="00FA293A">
              <w:t>у</w:t>
            </w:r>
            <w:r w:rsidRPr="00FA293A">
              <w:t>ководители ОУ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Default="000C72A1" w:rsidP="007A5E05">
            <w:r w:rsidRPr="007445D0">
              <w:t>6.1.</w:t>
            </w:r>
            <w:r>
              <w:t>35</w:t>
            </w:r>
            <w:r w:rsidRPr="007445D0">
              <w:t>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Предварительное комплектование муниц</w:t>
            </w:r>
            <w:r w:rsidRPr="00FA293A">
              <w:t>и</w:t>
            </w:r>
            <w:r w:rsidRPr="00FA293A">
              <w:t>пальных образовательных учреждений на 2013-2014 учебный год.</w:t>
            </w:r>
          </w:p>
          <w:p w:rsidR="000C72A1" w:rsidRPr="00FA293A" w:rsidRDefault="000C72A1" w:rsidP="007A5E05">
            <w:pPr>
              <w:tabs>
                <w:tab w:val="left" w:pos="708"/>
              </w:tabs>
              <w:ind w:left="-108"/>
              <w:jc w:val="both"/>
            </w:pP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tabs>
                <w:tab w:val="left" w:pos="708"/>
              </w:tabs>
              <w:ind w:left="-108"/>
              <w:jc w:val="center"/>
            </w:pPr>
          </w:p>
          <w:p w:rsidR="000C72A1" w:rsidRPr="00FA293A" w:rsidRDefault="000C72A1" w:rsidP="007A5E05">
            <w:pPr>
              <w:jc w:val="center"/>
            </w:pPr>
            <w:r w:rsidRPr="00FA293A">
              <w:t>Февраль, март</w:t>
            </w:r>
          </w:p>
          <w:p w:rsidR="000C72A1" w:rsidRPr="00FA293A" w:rsidRDefault="000C72A1" w:rsidP="007A5E05">
            <w:pPr>
              <w:jc w:val="center"/>
            </w:pP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экономический отдел, специал</w:t>
            </w:r>
            <w:r w:rsidRPr="00FA293A">
              <w:t>и</w:t>
            </w:r>
            <w:r w:rsidRPr="00FA293A">
              <w:t>сты, руководители ОУ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Default="000C72A1" w:rsidP="007A5E05">
            <w:r w:rsidRPr="007445D0">
              <w:t>6.1.</w:t>
            </w:r>
            <w:r>
              <w:t>36</w:t>
            </w:r>
            <w:r w:rsidRPr="007445D0">
              <w:t>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Сравнительный анализ по итогам аккредит</w:t>
            </w:r>
            <w:r w:rsidRPr="00FA293A">
              <w:t>а</w:t>
            </w:r>
            <w:r w:rsidRPr="00FA293A">
              <w:t xml:space="preserve">ции образовательных учреждений в 2013-2014 </w:t>
            </w:r>
            <w:proofErr w:type="spellStart"/>
            <w:r w:rsidRPr="00FA293A">
              <w:t>г.</w:t>
            </w:r>
            <w:proofErr w:type="gramStart"/>
            <w:r w:rsidRPr="00FA293A">
              <w:t>г</w:t>
            </w:r>
            <w:proofErr w:type="spellEnd"/>
            <w:proofErr w:type="gramEnd"/>
            <w:r w:rsidRPr="00FA293A">
              <w:t>.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Май</w:t>
            </w:r>
          </w:p>
          <w:p w:rsidR="000C72A1" w:rsidRPr="00FA293A" w:rsidRDefault="000C72A1" w:rsidP="007A5E05">
            <w:pPr>
              <w:tabs>
                <w:tab w:val="left" w:pos="708"/>
              </w:tabs>
              <w:ind w:left="-108"/>
              <w:jc w:val="center"/>
            </w:pP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Орбитан А.В.</w:t>
            </w:r>
          </w:p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rPr>
          <w:trHeight w:val="1394"/>
        </w:trPr>
        <w:tc>
          <w:tcPr>
            <w:tcW w:w="965" w:type="dxa"/>
          </w:tcPr>
          <w:p w:rsidR="000C72A1" w:rsidRDefault="000C72A1" w:rsidP="007A5E05">
            <w:r w:rsidRPr="007445D0">
              <w:t>6.1.</w:t>
            </w:r>
            <w:r>
              <w:t>37</w:t>
            </w:r>
            <w:r w:rsidRPr="007445D0">
              <w:t>.</w:t>
            </w:r>
          </w:p>
        </w:tc>
        <w:tc>
          <w:tcPr>
            <w:tcW w:w="5100" w:type="dxa"/>
          </w:tcPr>
          <w:p w:rsidR="000C72A1" w:rsidRPr="00305BC4" w:rsidRDefault="000C72A1" w:rsidP="007A5E05">
            <w:pPr>
              <w:jc w:val="both"/>
            </w:pPr>
            <w:r w:rsidRPr="00305BC4">
              <w:t xml:space="preserve">Консультация начальников лагерей </w:t>
            </w:r>
            <w:proofErr w:type="gramStart"/>
            <w:r w:rsidRPr="00305BC4">
              <w:t>с дневным пребыванием детей о контроле за организац</w:t>
            </w:r>
            <w:r w:rsidRPr="00305BC4">
              <w:t>и</w:t>
            </w:r>
            <w:r w:rsidRPr="00305BC4">
              <w:t>ей питания в оздоровительный период в целях</w:t>
            </w:r>
            <w:proofErr w:type="gramEnd"/>
            <w:r w:rsidRPr="00305BC4">
              <w:t xml:space="preserve"> обеспечения требований СанПиН 2.4.4.2599-99-10, </w:t>
            </w:r>
            <w:proofErr w:type="spellStart"/>
            <w:r w:rsidRPr="00305BC4">
              <w:t>СаНПиН</w:t>
            </w:r>
            <w:proofErr w:type="spellEnd"/>
            <w:r w:rsidRPr="00305BC4">
              <w:t xml:space="preserve"> 2.4.4.1204-03.</w:t>
            </w:r>
          </w:p>
        </w:tc>
        <w:tc>
          <w:tcPr>
            <w:tcW w:w="1841" w:type="dxa"/>
            <w:gridSpan w:val="2"/>
          </w:tcPr>
          <w:p w:rsidR="000C72A1" w:rsidRPr="00305BC4" w:rsidRDefault="000C72A1" w:rsidP="007A5E05">
            <w:pPr>
              <w:jc w:val="center"/>
            </w:pPr>
            <w:r w:rsidRPr="00305BC4">
              <w:t>Март, июнь, ноябрь</w:t>
            </w:r>
          </w:p>
          <w:p w:rsidR="000C72A1" w:rsidRPr="00305BC4" w:rsidRDefault="000C72A1" w:rsidP="007A5E05">
            <w:pPr>
              <w:jc w:val="center"/>
            </w:pPr>
          </w:p>
          <w:p w:rsidR="000C72A1" w:rsidRPr="00305BC4" w:rsidRDefault="000C72A1" w:rsidP="007A5E05">
            <w:pPr>
              <w:tabs>
                <w:tab w:val="left" w:pos="708"/>
              </w:tabs>
              <w:ind w:left="-108"/>
              <w:jc w:val="center"/>
            </w:pPr>
          </w:p>
        </w:tc>
        <w:tc>
          <w:tcPr>
            <w:tcW w:w="2161" w:type="dxa"/>
            <w:gridSpan w:val="2"/>
          </w:tcPr>
          <w:p w:rsidR="000C72A1" w:rsidRPr="00305BC4" w:rsidRDefault="000C72A1" w:rsidP="007A5E05">
            <w:pPr>
              <w:jc w:val="center"/>
            </w:pPr>
          </w:p>
          <w:p w:rsidR="000C72A1" w:rsidRPr="00305BC4" w:rsidRDefault="000C72A1" w:rsidP="007A5E05">
            <w:pPr>
              <w:jc w:val="center"/>
            </w:pPr>
          </w:p>
          <w:p w:rsidR="000C72A1" w:rsidRPr="00305BC4" w:rsidRDefault="000C72A1" w:rsidP="007A5E05">
            <w:pPr>
              <w:jc w:val="center"/>
            </w:pPr>
            <w:proofErr w:type="spellStart"/>
            <w:r w:rsidRPr="00305BC4">
              <w:t>Пичко</w:t>
            </w:r>
            <w:proofErr w:type="spellEnd"/>
            <w:r w:rsidRPr="00305BC4">
              <w:t xml:space="preserve"> А.В.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Default="000C72A1" w:rsidP="007A5E05">
            <w:r w:rsidRPr="007445D0">
              <w:t>6.1.</w:t>
            </w:r>
            <w:r>
              <w:t>38</w:t>
            </w:r>
            <w:r w:rsidRPr="007445D0">
              <w:t>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tabs>
                <w:tab w:val="left" w:pos="708"/>
              </w:tabs>
              <w:ind w:left="-108"/>
              <w:jc w:val="both"/>
            </w:pPr>
            <w:r w:rsidRPr="00FA293A">
              <w:t>Организационно-консультативная работа с р</w:t>
            </w:r>
            <w:r w:rsidRPr="00FA293A">
              <w:t>у</w:t>
            </w:r>
            <w:r w:rsidRPr="00FA293A">
              <w:t>ководителями образовательных учреждений по оформлению документов для проведения а</w:t>
            </w:r>
            <w:r w:rsidRPr="00FA293A">
              <w:t>к</w:t>
            </w:r>
            <w:r w:rsidRPr="00FA293A">
              <w:t>кредитации, лицензирования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Ежемесячно</w:t>
            </w:r>
          </w:p>
          <w:p w:rsidR="000C72A1" w:rsidRPr="00FA293A" w:rsidRDefault="000C72A1" w:rsidP="007A5E05">
            <w:pPr>
              <w:tabs>
                <w:tab w:val="left" w:pos="708"/>
              </w:tabs>
              <w:ind w:left="-108"/>
              <w:jc w:val="center"/>
            </w:pP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Орбитан А.В.</w:t>
            </w:r>
          </w:p>
          <w:p w:rsidR="000C72A1" w:rsidRPr="00FA293A" w:rsidRDefault="000C72A1" w:rsidP="007A5E05">
            <w:pPr>
              <w:jc w:val="center"/>
            </w:pPr>
          </w:p>
          <w:p w:rsidR="000C72A1" w:rsidRPr="00FA293A" w:rsidRDefault="000C72A1" w:rsidP="007A5E05">
            <w:pPr>
              <w:jc w:val="center"/>
            </w:pP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Default="000C72A1" w:rsidP="007A5E05">
            <w:r w:rsidRPr="007445D0">
              <w:t>6.1.</w:t>
            </w:r>
            <w:r>
              <w:t>39</w:t>
            </w:r>
            <w:r w:rsidRPr="007445D0">
              <w:t>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Обследование школьных маршрутов подвоза учащихся к образовательным учреждениям.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tabs>
                <w:tab w:val="left" w:pos="708"/>
              </w:tabs>
              <w:ind w:left="-108"/>
              <w:jc w:val="center"/>
            </w:pPr>
            <w:r w:rsidRPr="00FA293A">
              <w:t>Апрель, август</w:t>
            </w: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 xml:space="preserve">Орбитан А.В. 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Default="000C72A1" w:rsidP="007A5E05">
            <w:r w:rsidRPr="007445D0">
              <w:t>6.1.</w:t>
            </w:r>
            <w:r>
              <w:t>40</w:t>
            </w:r>
            <w:r w:rsidRPr="007445D0">
              <w:t>.</w:t>
            </w:r>
          </w:p>
        </w:tc>
        <w:tc>
          <w:tcPr>
            <w:tcW w:w="5100" w:type="dxa"/>
          </w:tcPr>
          <w:p w:rsidR="000C72A1" w:rsidRPr="00FA293A" w:rsidRDefault="000C72A1" w:rsidP="007A5E05">
            <w:pPr>
              <w:jc w:val="both"/>
            </w:pPr>
            <w:r w:rsidRPr="00FA293A">
              <w:t>Работа с образовательными учреждениями по вопросу информирования обучающихся и их родителей о правах и обязанностях участников образовательного процесса, формах получения образования, обязательности общего образов</w:t>
            </w:r>
            <w:r w:rsidRPr="00FA293A">
              <w:t>а</w:t>
            </w:r>
            <w:r w:rsidRPr="00FA293A">
              <w:t>ния.</w:t>
            </w:r>
          </w:p>
        </w:tc>
        <w:tc>
          <w:tcPr>
            <w:tcW w:w="184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>В течение года</w:t>
            </w:r>
          </w:p>
          <w:p w:rsidR="000C72A1" w:rsidRPr="00FA293A" w:rsidRDefault="000C72A1" w:rsidP="007A5E05">
            <w:pPr>
              <w:jc w:val="center"/>
            </w:pPr>
          </w:p>
        </w:tc>
        <w:tc>
          <w:tcPr>
            <w:tcW w:w="2161" w:type="dxa"/>
            <w:gridSpan w:val="2"/>
          </w:tcPr>
          <w:p w:rsidR="000C72A1" w:rsidRPr="00FA293A" w:rsidRDefault="000C72A1" w:rsidP="007A5E05">
            <w:pPr>
              <w:jc w:val="center"/>
            </w:pPr>
            <w:r w:rsidRPr="00FA293A">
              <w:t xml:space="preserve"> Орбитан А.В.</w:t>
            </w:r>
          </w:p>
          <w:p w:rsidR="000C72A1" w:rsidRPr="00FA293A" w:rsidRDefault="000C72A1" w:rsidP="007A5E05">
            <w:pPr>
              <w:jc w:val="center"/>
            </w:pPr>
            <w:proofErr w:type="spellStart"/>
            <w:r w:rsidRPr="00FA293A">
              <w:t>Тараско</w:t>
            </w:r>
            <w:proofErr w:type="spellEnd"/>
            <w:r w:rsidRPr="00FA293A">
              <w:t xml:space="preserve"> А.А.</w:t>
            </w:r>
          </w:p>
          <w:p w:rsidR="000C72A1" w:rsidRPr="00FA293A" w:rsidRDefault="000C72A1" w:rsidP="007A5E05">
            <w:pPr>
              <w:jc w:val="center"/>
            </w:pP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Default="000C72A1" w:rsidP="007A5E05">
            <w:r w:rsidRPr="007445D0">
              <w:t>6.1.</w:t>
            </w:r>
            <w:r>
              <w:t>41</w:t>
            </w:r>
            <w:r w:rsidRPr="007445D0">
              <w:t>.</w:t>
            </w:r>
          </w:p>
        </w:tc>
        <w:tc>
          <w:tcPr>
            <w:tcW w:w="5100" w:type="dxa"/>
          </w:tcPr>
          <w:p w:rsidR="000C72A1" w:rsidRPr="00305BC4" w:rsidRDefault="000C72A1" w:rsidP="007A5E05">
            <w:pPr>
              <w:tabs>
                <w:tab w:val="left" w:pos="0"/>
              </w:tabs>
              <w:ind w:left="-108"/>
              <w:jc w:val="both"/>
            </w:pPr>
            <w:r w:rsidRPr="00305BC4">
              <w:t>Летние учебные сборы юношей 10-х классов</w:t>
            </w:r>
          </w:p>
        </w:tc>
        <w:tc>
          <w:tcPr>
            <w:tcW w:w="1841" w:type="dxa"/>
            <w:gridSpan w:val="2"/>
          </w:tcPr>
          <w:p w:rsidR="000C72A1" w:rsidRPr="00305BC4" w:rsidRDefault="000C72A1" w:rsidP="007A5E05">
            <w:pPr>
              <w:jc w:val="center"/>
            </w:pPr>
            <w:r w:rsidRPr="00305BC4">
              <w:t>Июнь</w:t>
            </w:r>
          </w:p>
        </w:tc>
        <w:tc>
          <w:tcPr>
            <w:tcW w:w="2161" w:type="dxa"/>
            <w:gridSpan w:val="2"/>
          </w:tcPr>
          <w:p w:rsidR="000C72A1" w:rsidRPr="00305BC4" w:rsidRDefault="000C72A1" w:rsidP="007A5E05">
            <w:pPr>
              <w:jc w:val="center"/>
            </w:pPr>
            <w:proofErr w:type="spellStart"/>
            <w:r w:rsidRPr="00305BC4">
              <w:t>Пичко</w:t>
            </w:r>
            <w:proofErr w:type="spellEnd"/>
            <w:r w:rsidRPr="00305BC4">
              <w:t xml:space="preserve"> Н.К.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Default="000C72A1" w:rsidP="007A5E05">
            <w:r w:rsidRPr="007445D0">
              <w:t>6.1.</w:t>
            </w:r>
            <w:r>
              <w:t>42</w:t>
            </w:r>
            <w:r w:rsidRPr="007445D0">
              <w:t>.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jc w:val="both"/>
            </w:pPr>
            <w:r w:rsidRPr="0086142E">
              <w:t>Обновления электронного банка данных о л</w:t>
            </w:r>
            <w:r w:rsidRPr="0086142E">
              <w:t>и</w:t>
            </w:r>
            <w:r w:rsidRPr="0086142E">
              <w:t>цензировании и аккредитации образовател</w:t>
            </w:r>
            <w:r w:rsidRPr="0086142E">
              <w:t>ь</w:t>
            </w:r>
            <w:r w:rsidRPr="0086142E">
              <w:t>ных учреждений.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Февраль, июнь</w:t>
            </w:r>
          </w:p>
          <w:p w:rsidR="000C72A1" w:rsidRPr="0086142E" w:rsidRDefault="000C72A1" w:rsidP="007A5E05">
            <w:pPr>
              <w:tabs>
                <w:tab w:val="left" w:pos="708"/>
              </w:tabs>
              <w:ind w:left="-108"/>
              <w:jc w:val="center"/>
            </w:pP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 xml:space="preserve">Орбитан А.В. </w:t>
            </w:r>
          </w:p>
          <w:p w:rsidR="000C72A1" w:rsidRPr="0086142E" w:rsidRDefault="000C72A1" w:rsidP="007A5E05">
            <w:pPr>
              <w:jc w:val="center"/>
            </w:pP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rPr>
          <w:trHeight w:val="888"/>
        </w:trPr>
        <w:tc>
          <w:tcPr>
            <w:tcW w:w="965" w:type="dxa"/>
          </w:tcPr>
          <w:p w:rsidR="000C72A1" w:rsidRDefault="000C72A1" w:rsidP="007A5E05">
            <w:r w:rsidRPr="007445D0">
              <w:t>6.1.</w:t>
            </w:r>
            <w:r>
              <w:t>43</w:t>
            </w:r>
            <w:r w:rsidRPr="007445D0">
              <w:t>.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jc w:val="both"/>
            </w:pPr>
            <w:r w:rsidRPr="0086142E">
              <w:t>Тарификация образовательных учреждений района с учетом предварительного комплект</w:t>
            </w:r>
            <w:r w:rsidRPr="0086142E">
              <w:t>о</w:t>
            </w:r>
            <w:r w:rsidRPr="0086142E">
              <w:t>вания.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Август, се</w:t>
            </w:r>
            <w:r w:rsidRPr="0086142E">
              <w:t>н</w:t>
            </w:r>
            <w:r w:rsidRPr="0086142E">
              <w:t>тябрь</w:t>
            </w:r>
          </w:p>
          <w:p w:rsidR="000C72A1" w:rsidRPr="0086142E" w:rsidRDefault="000C72A1" w:rsidP="007A5E05">
            <w:pPr>
              <w:jc w:val="center"/>
            </w:pP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специалисты  эк</w:t>
            </w:r>
            <w:r w:rsidRPr="0086142E">
              <w:t>о</w:t>
            </w:r>
            <w:r w:rsidRPr="0086142E">
              <w:t>номического о</w:t>
            </w:r>
            <w:r w:rsidRPr="0086142E">
              <w:t>т</w:t>
            </w:r>
            <w:r w:rsidRPr="0086142E">
              <w:t>дела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Default="000C72A1" w:rsidP="007A5E05">
            <w:r>
              <w:t>6.1.44.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jc w:val="both"/>
            </w:pPr>
            <w:r w:rsidRPr="0086142E">
              <w:t>Контроль проведения праздников:</w:t>
            </w:r>
          </w:p>
          <w:p w:rsidR="000C72A1" w:rsidRPr="0086142E" w:rsidRDefault="000C72A1" w:rsidP="007A5E05">
            <w:pPr>
              <w:jc w:val="both"/>
            </w:pPr>
            <w:r w:rsidRPr="0086142E">
              <w:lastRenderedPageBreak/>
              <w:t xml:space="preserve"> «Первый звонок», </w:t>
            </w:r>
          </w:p>
          <w:p w:rsidR="000C72A1" w:rsidRPr="0086142E" w:rsidRDefault="000C72A1" w:rsidP="007A5E05">
            <w:pPr>
              <w:jc w:val="both"/>
            </w:pPr>
            <w:r w:rsidRPr="0086142E">
              <w:t>«Новый год!»,</w:t>
            </w:r>
          </w:p>
          <w:p w:rsidR="000C72A1" w:rsidRPr="0086142E" w:rsidRDefault="000C72A1" w:rsidP="007A5E05">
            <w:pPr>
              <w:jc w:val="both"/>
            </w:pPr>
            <w:r w:rsidRPr="0086142E">
              <w:t>«Последний звонок»,</w:t>
            </w:r>
          </w:p>
          <w:p w:rsidR="000C72A1" w:rsidRPr="0086142E" w:rsidRDefault="000C72A1" w:rsidP="007A5E05">
            <w:pPr>
              <w:jc w:val="both"/>
            </w:pPr>
            <w:r w:rsidRPr="0086142E">
              <w:t xml:space="preserve"> «Выпускной вечер».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jc w:val="center"/>
            </w:pPr>
          </w:p>
          <w:p w:rsidR="000C72A1" w:rsidRPr="0086142E" w:rsidRDefault="000C72A1" w:rsidP="007A5E05">
            <w:pPr>
              <w:jc w:val="center"/>
            </w:pPr>
            <w:r w:rsidRPr="0086142E">
              <w:lastRenderedPageBreak/>
              <w:t>Сентябрь</w:t>
            </w:r>
          </w:p>
          <w:p w:rsidR="000C72A1" w:rsidRPr="0086142E" w:rsidRDefault="000C72A1" w:rsidP="007A5E05">
            <w:pPr>
              <w:jc w:val="center"/>
            </w:pPr>
            <w:r w:rsidRPr="0086142E">
              <w:t>Май</w:t>
            </w:r>
          </w:p>
          <w:p w:rsidR="000C72A1" w:rsidRPr="0086142E" w:rsidRDefault="000C72A1" w:rsidP="007A5E05">
            <w:pPr>
              <w:jc w:val="center"/>
            </w:pPr>
            <w:r w:rsidRPr="0086142E">
              <w:t>Июнь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lastRenderedPageBreak/>
              <w:t>Специалисты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Default="000C72A1" w:rsidP="007A5E05">
            <w:r>
              <w:lastRenderedPageBreak/>
              <w:t>6.1.45.</w:t>
            </w:r>
          </w:p>
        </w:tc>
        <w:tc>
          <w:tcPr>
            <w:tcW w:w="5100" w:type="dxa"/>
          </w:tcPr>
          <w:p w:rsidR="000C72A1" w:rsidRPr="00305BC4" w:rsidRDefault="000C72A1" w:rsidP="007A5E05">
            <w:pPr>
              <w:jc w:val="both"/>
            </w:pPr>
            <w:proofErr w:type="gramStart"/>
            <w:r w:rsidRPr="00305BC4">
              <w:t>Контроль за</w:t>
            </w:r>
            <w:proofErr w:type="gramEnd"/>
            <w:r w:rsidRPr="00305BC4">
              <w:t xml:space="preserve"> работой психологов, социальных педагогов в образовательных учреждениях</w:t>
            </w:r>
          </w:p>
        </w:tc>
        <w:tc>
          <w:tcPr>
            <w:tcW w:w="1841" w:type="dxa"/>
            <w:gridSpan w:val="2"/>
          </w:tcPr>
          <w:p w:rsidR="000C72A1" w:rsidRPr="00305BC4" w:rsidRDefault="000C72A1" w:rsidP="007A5E05">
            <w:pPr>
              <w:tabs>
                <w:tab w:val="left" w:pos="708"/>
              </w:tabs>
              <w:ind w:left="-108"/>
              <w:jc w:val="center"/>
            </w:pPr>
            <w:r w:rsidRPr="00305BC4">
              <w:t>Ноябрь</w:t>
            </w:r>
          </w:p>
        </w:tc>
        <w:tc>
          <w:tcPr>
            <w:tcW w:w="2161" w:type="dxa"/>
            <w:gridSpan w:val="2"/>
          </w:tcPr>
          <w:p w:rsidR="000C72A1" w:rsidRPr="00305BC4" w:rsidRDefault="000C72A1" w:rsidP="007A5E05">
            <w:proofErr w:type="spellStart"/>
            <w:r w:rsidRPr="00305BC4">
              <w:t>Пичко</w:t>
            </w:r>
            <w:proofErr w:type="spellEnd"/>
            <w:r w:rsidRPr="00305BC4">
              <w:t xml:space="preserve"> Н.К.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9467C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6.2</w:t>
            </w:r>
          </w:p>
        </w:tc>
        <w:tc>
          <w:tcPr>
            <w:tcW w:w="5100" w:type="dxa"/>
          </w:tcPr>
          <w:p w:rsidR="000C72A1" w:rsidRPr="0029467C" w:rsidRDefault="000C72A1" w:rsidP="007A5E05">
            <w:pPr>
              <w:rPr>
                <w:b/>
                <w:bCs/>
              </w:rPr>
            </w:pPr>
            <w:r w:rsidRPr="0029467C">
              <w:rPr>
                <w:b/>
                <w:bCs/>
              </w:rPr>
              <w:t>Комплексные проверки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  <w:tc>
          <w:tcPr>
            <w:tcW w:w="2161" w:type="dxa"/>
            <w:gridSpan w:val="2"/>
            <w:vAlign w:val="center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6.2.1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jc w:val="both"/>
            </w:pPr>
            <w:r w:rsidRPr="0086142E">
              <w:t>Изучение деятельности администрации по в</w:t>
            </w:r>
            <w:r w:rsidRPr="0086142E">
              <w:t>о</w:t>
            </w:r>
            <w:r w:rsidRPr="0086142E">
              <w:t>просам соблюдения законодательства и прав</w:t>
            </w:r>
            <w:r w:rsidRPr="0086142E">
              <w:t>о</w:t>
            </w:r>
            <w:r w:rsidRPr="0086142E">
              <w:t>вых  норм регулирования деятельности д</w:t>
            </w:r>
            <w:r w:rsidRPr="0086142E">
              <w:t>о</w:t>
            </w:r>
            <w:r w:rsidRPr="0086142E">
              <w:t>школьных образовательных  учреждений   МБДОУ д\с  № 25,</w:t>
            </w:r>
          </w:p>
          <w:p w:rsidR="000C72A1" w:rsidRPr="0086142E" w:rsidRDefault="000C72A1" w:rsidP="007A5E05">
            <w:r w:rsidRPr="0086142E">
              <w:t>МБДОУ д\с  № 3,</w:t>
            </w:r>
          </w:p>
          <w:p w:rsidR="000C72A1" w:rsidRPr="0086142E" w:rsidRDefault="000C72A1" w:rsidP="007A5E05">
            <w:r w:rsidRPr="0086142E">
              <w:t>МБДОУ д\с  № 44,</w:t>
            </w:r>
          </w:p>
          <w:p w:rsidR="000C72A1" w:rsidRPr="0086142E" w:rsidRDefault="000C72A1" w:rsidP="007A5E05">
            <w:r w:rsidRPr="0086142E">
              <w:t>МБДОУ д\с  № 9,</w:t>
            </w:r>
          </w:p>
          <w:p w:rsidR="000C72A1" w:rsidRPr="0086142E" w:rsidRDefault="000C72A1" w:rsidP="007A5E05">
            <w:r w:rsidRPr="0086142E">
              <w:t>МБДОУ д\с  № 10,</w:t>
            </w:r>
          </w:p>
          <w:p w:rsidR="000C72A1" w:rsidRPr="0086142E" w:rsidRDefault="000C72A1" w:rsidP="007A5E05">
            <w:pPr>
              <w:rPr>
                <w:b/>
                <w:bCs/>
              </w:rPr>
            </w:pPr>
            <w:r w:rsidRPr="0086142E">
              <w:t>МБДОУ д\с  № 11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  <w:p w:rsidR="000C72A1" w:rsidRPr="002D5BA0" w:rsidRDefault="000C72A1" w:rsidP="007A5E05">
            <w:pPr>
              <w:spacing w:line="276" w:lineRule="auto"/>
            </w:pPr>
          </w:p>
          <w:p w:rsidR="000C72A1" w:rsidRPr="0086142E" w:rsidRDefault="000C72A1" w:rsidP="007A5E05">
            <w:pPr>
              <w:spacing w:line="276" w:lineRule="auto"/>
              <w:jc w:val="center"/>
            </w:pPr>
            <w:r w:rsidRPr="0086142E">
              <w:t>Март</w:t>
            </w:r>
          </w:p>
          <w:p w:rsidR="000C72A1" w:rsidRPr="0086142E" w:rsidRDefault="000C72A1" w:rsidP="007A5E05">
            <w:pPr>
              <w:spacing w:line="276" w:lineRule="auto"/>
              <w:jc w:val="center"/>
            </w:pPr>
            <w:r w:rsidRPr="0086142E">
              <w:t>Октябрь</w:t>
            </w:r>
          </w:p>
          <w:p w:rsidR="000C72A1" w:rsidRPr="0086142E" w:rsidRDefault="000C72A1" w:rsidP="007A5E05">
            <w:pPr>
              <w:spacing w:line="276" w:lineRule="auto"/>
              <w:jc w:val="center"/>
            </w:pPr>
            <w:r w:rsidRPr="0086142E">
              <w:t>Июль</w:t>
            </w:r>
          </w:p>
          <w:p w:rsidR="000C72A1" w:rsidRPr="0086142E" w:rsidRDefault="000C72A1" w:rsidP="007A5E05">
            <w:pPr>
              <w:spacing w:line="276" w:lineRule="auto"/>
              <w:jc w:val="center"/>
            </w:pPr>
            <w:r w:rsidRPr="0086142E">
              <w:t>Ноябрь</w:t>
            </w:r>
          </w:p>
          <w:p w:rsidR="000C72A1" w:rsidRPr="0086142E" w:rsidRDefault="000C72A1" w:rsidP="007A5E05">
            <w:pPr>
              <w:spacing w:line="276" w:lineRule="auto"/>
              <w:jc w:val="center"/>
            </w:pPr>
            <w:r w:rsidRPr="0086142E">
              <w:t>Апрель</w:t>
            </w:r>
          </w:p>
          <w:p w:rsidR="000C72A1" w:rsidRPr="0086142E" w:rsidRDefault="000C72A1" w:rsidP="007A5E05">
            <w:pPr>
              <w:spacing w:line="276" w:lineRule="auto"/>
              <w:jc w:val="center"/>
            </w:pPr>
            <w:r w:rsidRPr="0086142E">
              <w:t>Май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86142E" w:rsidRDefault="000C72A1" w:rsidP="007A5E05">
            <w:pPr>
              <w:spacing w:line="276" w:lineRule="auto"/>
              <w:jc w:val="center"/>
            </w:pPr>
            <w:proofErr w:type="spellStart"/>
            <w:r w:rsidRPr="0086142E">
              <w:t>Шафикова</w:t>
            </w:r>
            <w:proofErr w:type="spellEnd"/>
            <w:r w:rsidRPr="0086142E">
              <w:t xml:space="preserve"> Е.Г.</w:t>
            </w:r>
          </w:p>
          <w:p w:rsidR="000C72A1" w:rsidRPr="0086142E" w:rsidRDefault="000C72A1" w:rsidP="007A5E05">
            <w:pPr>
              <w:spacing w:line="276" w:lineRule="auto"/>
              <w:jc w:val="center"/>
            </w:pPr>
          </w:p>
          <w:p w:rsidR="000C72A1" w:rsidRPr="0086142E" w:rsidRDefault="000C72A1" w:rsidP="007A5E05">
            <w:pPr>
              <w:spacing w:line="276" w:lineRule="auto"/>
              <w:jc w:val="center"/>
            </w:pPr>
          </w:p>
          <w:p w:rsidR="000C72A1" w:rsidRPr="0086142E" w:rsidRDefault="000C72A1" w:rsidP="007A5E05">
            <w:pPr>
              <w:spacing w:line="276" w:lineRule="auto"/>
              <w:jc w:val="center"/>
            </w:pPr>
          </w:p>
          <w:p w:rsidR="000C72A1" w:rsidRPr="0086142E" w:rsidRDefault="000C72A1" w:rsidP="007A5E05">
            <w:pPr>
              <w:spacing w:line="276" w:lineRule="auto"/>
              <w:jc w:val="center"/>
            </w:pPr>
          </w:p>
          <w:p w:rsidR="000C72A1" w:rsidRPr="0086142E" w:rsidRDefault="000C72A1" w:rsidP="007A5E05">
            <w:pPr>
              <w:spacing w:line="276" w:lineRule="auto"/>
              <w:jc w:val="center"/>
            </w:pP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6.2.2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jc w:val="both"/>
            </w:pPr>
            <w:r w:rsidRPr="0086142E">
              <w:t>Изучение деятельности администрации по в</w:t>
            </w:r>
            <w:r w:rsidRPr="0086142E">
              <w:t>о</w:t>
            </w:r>
            <w:r w:rsidRPr="0086142E">
              <w:t>просам соблюдения законодательства и прав</w:t>
            </w:r>
            <w:r w:rsidRPr="0086142E">
              <w:t>о</w:t>
            </w:r>
            <w:r w:rsidRPr="0086142E">
              <w:t>вых  норм регулирования деятельности общ</w:t>
            </w:r>
            <w:r w:rsidRPr="0086142E">
              <w:t>е</w:t>
            </w:r>
            <w:r w:rsidRPr="0086142E">
              <w:t>образовательных  учреждений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86142E" w:rsidRDefault="000C72A1" w:rsidP="007A5E05">
            <w:pPr>
              <w:spacing w:line="276" w:lineRule="auto"/>
              <w:jc w:val="center"/>
            </w:pPr>
            <w:r w:rsidRPr="0086142E">
              <w:t>По графику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86142E" w:rsidRDefault="000C72A1" w:rsidP="007A5E05">
            <w:pPr>
              <w:spacing w:line="276" w:lineRule="auto"/>
              <w:jc w:val="center"/>
            </w:pPr>
            <w:r w:rsidRPr="0086142E">
              <w:t>Специалисты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9467C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6.3</w:t>
            </w:r>
          </w:p>
        </w:tc>
        <w:tc>
          <w:tcPr>
            <w:tcW w:w="5100" w:type="dxa"/>
          </w:tcPr>
          <w:p w:rsidR="000C72A1" w:rsidRPr="0029467C" w:rsidRDefault="000C72A1" w:rsidP="007A5E05">
            <w:pPr>
              <w:rPr>
                <w:b/>
                <w:bCs/>
              </w:rPr>
            </w:pPr>
            <w:r w:rsidRPr="00780290">
              <w:rPr>
                <w:b/>
                <w:bCs/>
              </w:rPr>
              <w:t>Камеральные проверки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  <w:tc>
          <w:tcPr>
            <w:tcW w:w="2161" w:type="dxa"/>
            <w:gridSpan w:val="2"/>
            <w:vAlign w:val="center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6.3.1</w:t>
            </w:r>
          </w:p>
        </w:tc>
        <w:tc>
          <w:tcPr>
            <w:tcW w:w="5100" w:type="dxa"/>
          </w:tcPr>
          <w:p w:rsidR="000C72A1" w:rsidRPr="0086142E" w:rsidRDefault="000C72A1" w:rsidP="007A5E05">
            <w:r w:rsidRPr="0086142E">
              <w:t>Инспекция  по охране труда</w:t>
            </w:r>
          </w:p>
          <w:p w:rsidR="000C72A1" w:rsidRPr="0086142E" w:rsidRDefault="000C72A1" w:rsidP="007A5E05">
            <w:r w:rsidRPr="0086142E">
              <w:t>МБДОУ д\с № 30, 32,22, 43, 7,31,33</w:t>
            </w:r>
          </w:p>
          <w:p w:rsidR="000C72A1" w:rsidRPr="0086142E" w:rsidRDefault="000C72A1" w:rsidP="007A5E05">
            <w:r w:rsidRPr="0086142E">
              <w:t xml:space="preserve">Проверка </w:t>
            </w:r>
            <w:proofErr w:type="spellStart"/>
            <w:r w:rsidRPr="0086142E">
              <w:t>Роспотребнадзора</w:t>
            </w:r>
            <w:proofErr w:type="spellEnd"/>
          </w:p>
          <w:p w:rsidR="000C72A1" w:rsidRPr="0086142E" w:rsidRDefault="000C72A1" w:rsidP="007A5E05">
            <w:pPr>
              <w:rPr>
                <w:b/>
                <w:bCs/>
              </w:rPr>
            </w:pPr>
            <w:r w:rsidRPr="0086142E">
              <w:t>МБДОУ д\с № 1,40,28, 39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  <w:p w:rsidR="000C72A1" w:rsidRPr="0086142E" w:rsidRDefault="000C72A1" w:rsidP="007A5E05">
            <w:pPr>
              <w:spacing w:line="276" w:lineRule="auto"/>
              <w:jc w:val="center"/>
            </w:pPr>
            <w:r w:rsidRPr="0086142E">
              <w:t>По графику</w:t>
            </w:r>
          </w:p>
          <w:p w:rsidR="000C72A1" w:rsidRPr="0086142E" w:rsidRDefault="000C72A1" w:rsidP="007A5E05">
            <w:pPr>
              <w:spacing w:line="276" w:lineRule="auto"/>
              <w:jc w:val="center"/>
            </w:pPr>
          </w:p>
          <w:p w:rsidR="000C72A1" w:rsidRPr="0086142E" w:rsidRDefault="000C72A1" w:rsidP="007A5E05">
            <w:pPr>
              <w:spacing w:line="276" w:lineRule="auto"/>
            </w:pPr>
          </w:p>
        </w:tc>
        <w:tc>
          <w:tcPr>
            <w:tcW w:w="2161" w:type="dxa"/>
            <w:gridSpan w:val="2"/>
            <w:vAlign w:val="center"/>
          </w:tcPr>
          <w:p w:rsidR="000C72A1" w:rsidRPr="0086142E" w:rsidRDefault="000C72A1" w:rsidP="007A5E05">
            <w:pPr>
              <w:spacing w:line="276" w:lineRule="auto"/>
              <w:jc w:val="center"/>
            </w:pPr>
            <w:proofErr w:type="spellStart"/>
            <w:r w:rsidRPr="0086142E">
              <w:t>Шафикова</w:t>
            </w:r>
            <w:proofErr w:type="spellEnd"/>
            <w:r w:rsidRPr="0086142E">
              <w:t xml:space="preserve"> Е.Г.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6.3.2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jc w:val="both"/>
            </w:pPr>
            <w:r w:rsidRPr="0086142E">
              <w:t>Соблюдение нормативных требований по в</w:t>
            </w:r>
            <w:r w:rsidRPr="0086142E">
              <w:t>ы</w:t>
            </w:r>
            <w:r w:rsidRPr="0086142E">
              <w:t>даче выпускникам бланков строгой отчетности (заполнение книг выдачи аттестатов, журналов выдачи свидетельств ЕГЭ и ГИА)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86142E" w:rsidRDefault="000C72A1" w:rsidP="007A5E05">
            <w:pPr>
              <w:spacing w:line="276" w:lineRule="auto"/>
              <w:jc w:val="center"/>
            </w:pPr>
            <w:r w:rsidRPr="0086142E">
              <w:t>По графику</w:t>
            </w:r>
          </w:p>
          <w:p w:rsidR="000C72A1" w:rsidRPr="0086142E" w:rsidRDefault="000C72A1" w:rsidP="007A5E05">
            <w:pPr>
              <w:spacing w:line="276" w:lineRule="auto"/>
              <w:jc w:val="center"/>
            </w:pPr>
          </w:p>
        </w:tc>
        <w:tc>
          <w:tcPr>
            <w:tcW w:w="2161" w:type="dxa"/>
            <w:gridSpan w:val="2"/>
            <w:vAlign w:val="center"/>
          </w:tcPr>
          <w:p w:rsidR="000C72A1" w:rsidRPr="0086142E" w:rsidRDefault="000C72A1" w:rsidP="007A5E05">
            <w:pPr>
              <w:spacing w:line="276" w:lineRule="auto"/>
              <w:jc w:val="center"/>
            </w:pPr>
            <w:proofErr w:type="spellStart"/>
            <w:r w:rsidRPr="0086142E">
              <w:t>Тараско</w:t>
            </w:r>
            <w:proofErr w:type="spellEnd"/>
            <w:r w:rsidRPr="0086142E">
              <w:t xml:space="preserve"> А.А.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6.3.3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snapToGrid w:val="0"/>
              <w:rPr>
                <w:u w:val="single"/>
              </w:rPr>
            </w:pPr>
            <w:r w:rsidRPr="0086142E">
              <w:rPr>
                <w:u w:val="single"/>
              </w:rPr>
              <w:t>Мониторинговые исследования:</w:t>
            </w:r>
          </w:p>
          <w:p w:rsidR="000C72A1" w:rsidRPr="0086142E" w:rsidRDefault="000C72A1" w:rsidP="007A5E05">
            <w:r w:rsidRPr="0086142E">
              <w:t>- Методический аудит библиотек образов</w:t>
            </w:r>
            <w:r w:rsidRPr="0086142E">
              <w:t>а</w:t>
            </w:r>
            <w:r w:rsidRPr="0086142E">
              <w:t>тельных учреждений с целью изучения обе</w:t>
            </w:r>
            <w:r w:rsidRPr="0086142E">
              <w:t>с</w:t>
            </w:r>
            <w:r w:rsidRPr="0086142E">
              <w:t>печенности учебниками и учебно-методическими пособиями и оказания практ</w:t>
            </w:r>
            <w:r w:rsidRPr="0086142E">
              <w:t>и</w:t>
            </w:r>
            <w:r w:rsidRPr="0086142E">
              <w:t>ческой помощи в работе с библиотечным фо</w:t>
            </w:r>
            <w:r w:rsidRPr="0086142E">
              <w:t>н</w:t>
            </w:r>
            <w:r w:rsidRPr="0086142E">
              <w:t xml:space="preserve">дом учебников </w:t>
            </w:r>
          </w:p>
          <w:p w:rsidR="000C72A1" w:rsidRPr="0086142E" w:rsidRDefault="000C72A1" w:rsidP="007A5E05">
            <w:r w:rsidRPr="0086142E">
              <w:t>- по проблемам  духовно-нравственного восп</w:t>
            </w:r>
            <w:r w:rsidRPr="0086142E">
              <w:t>и</w:t>
            </w:r>
            <w:r w:rsidRPr="0086142E">
              <w:t>тания и преподавания курса ОПК</w:t>
            </w:r>
          </w:p>
          <w:p w:rsidR="000C72A1" w:rsidRPr="0086142E" w:rsidRDefault="000C72A1" w:rsidP="007A5E05">
            <w:r w:rsidRPr="0086142E">
              <w:t xml:space="preserve">- по работе с одаренными детьми              </w:t>
            </w:r>
          </w:p>
          <w:p w:rsidR="000C72A1" w:rsidRPr="0086142E" w:rsidRDefault="000C72A1" w:rsidP="007A5E05">
            <w:pPr>
              <w:rPr>
                <w:sz w:val="20"/>
                <w:szCs w:val="20"/>
              </w:rPr>
            </w:pPr>
            <w:r w:rsidRPr="0086142E">
              <w:t>- образовательных потребностей педагогов         - укомплектованности образовательных учр</w:t>
            </w:r>
            <w:r w:rsidRPr="0086142E">
              <w:t>е</w:t>
            </w:r>
            <w:r w:rsidRPr="0086142E">
              <w:t>ждений педагогическими кадрами.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86142E" w:rsidRDefault="000C72A1" w:rsidP="007A5E05">
            <w:pPr>
              <w:spacing w:line="276" w:lineRule="auto"/>
              <w:jc w:val="center"/>
            </w:pPr>
            <w:r w:rsidRPr="0086142E">
              <w:t xml:space="preserve">1 раз в квартал  </w:t>
            </w:r>
          </w:p>
          <w:p w:rsidR="000C72A1" w:rsidRPr="0086142E" w:rsidRDefault="000C72A1" w:rsidP="007A5E05">
            <w:pPr>
              <w:spacing w:line="276" w:lineRule="auto"/>
              <w:jc w:val="center"/>
            </w:pPr>
          </w:p>
          <w:p w:rsidR="000C72A1" w:rsidRPr="0086142E" w:rsidRDefault="000C72A1" w:rsidP="007A5E05">
            <w:pPr>
              <w:spacing w:line="276" w:lineRule="auto"/>
              <w:jc w:val="center"/>
            </w:pPr>
            <w:r w:rsidRPr="0086142E">
              <w:t>Периодически</w:t>
            </w:r>
          </w:p>
          <w:p w:rsidR="000C72A1" w:rsidRPr="0086142E" w:rsidRDefault="000C72A1" w:rsidP="007A5E05">
            <w:pPr>
              <w:spacing w:line="276" w:lineRule="auto"/>
              <w:jc w:val="center"/>
            </w:pPr>
          </w:p>
          <w:p w:rsidR="000C72A1" w:rsidRPr="0086142E" w:rsidRDefault="000C72A1" w:rsidP="007A5E05">
            <w:pPr>
              <w:spacing w:line="276" w:lineRule="auto"/>
              <w:jc w:val="center"/>
            </w:pPr>
            <w:r w:rsidRPr="0086142E">
              <w:t xml:space="preserve"> октябрь </w:t>
            </w:r>
          </w:p>
          <w:p w:rsidR="000C72A1" w:rsidRPr="0086142E" w:rsidRDefault="000C72A1" w:rsidP="007A5E05">
            <w:pPr>
              <w:spacing w:line="276" w:lineRule="auto"/>
              <w:jc w:val="center"/>
            </w:pPr>
          </w:p>
          <w:p w:rsidR="000C72A1" w:rsidRPr="0086142E" w:rsidRDefault="000C72A1" w:rsidP="007A5E05">
            <w:pPr>
              <w:spacing w:line="276" w:lineRule="auto"/>
              <w:jc w:val="center"/>
            </w:pPr>
            <w:r w:rsidRPr="0086142E">
              <w:t xml:space="preserve">1 раз </w:t>
            </w:r>
            <w:proofErr w:type="gramStart"/>
            <w:r w:rsidRPr="0086142E">
              <w:t>в</w:t>
            </w:r>
            <w:proofErr w:type="gramEnd"/>
          </w:p>
          <w:p w:rsidR="000C72A1" w:rsidRPr="0086142E" w:rsidRDefault="000C72A1" w:rsidP="007A5E05">
            <w:pPr>
              <w:spacing w:line="276" w:lineRule="auto"/>
              <w:jc w:val="center"/>
            </w:pPr>
            <w:r w:rsidRPr="0086142E">
              <w:t xml:space="preserve"> квартал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86142E" w:rsidRDefault="000C72A1" w:rsidP="007A5E05">
            <w:pPr>
              <w:spacing w:line="276" w:lineRule="auto"/>
              <w:jc w:val="center"/>
            </w:pPr>
            <w:r w:rsidRPr="0086142E">
              <w:t>методисты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6.3.4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snapToGrid w:val="0"/>
              <w:rPr>
                <w:b/>
                <w:bCs/>
                <w:sz w:val="20"/>
                <w:szCs w:val="20"/>
              </w:rPr>
            </w:pPr>
            <w:r w:rsidRPr="0086142E">
              <w:rPr>
                <w:b/>
                <w:bCs/>
                <w:sz w:val="20"/>
                <w:szCs w:val="20"/>
              </w:rPr>
              <w:t xml:space="preserve">Организация работы ММС </w:t>
            </w:r>
          </w:p>
          <w:p w:rsidR="000C72A1" w:rsidRPr="0086142E" w:rsidRDefault="000C72A1" w:rsidP="007A5E05">
            <w:pPr>
              <w:snapToGrid w:val="0"/>
            </w:pPr>
            <w:r w:rsidRPr="0086142E">
              <w:t>Мероприятия в рамках деятельности РМО:</w:t>
            </w:r>
          </w:p>
          <w:p w:rsidR="000C72A1" w:rsidRPr="0086142E" w:rsidRDefault="000C72A1" w:rsidP="007A5E05">
            <w:pPr>
              <w:rPr>
                <w:u w:val="single"/>
              </w:rPr>
            </w:pPr>
            <w:r w:rsidRPr="0086142E">
              <w:t xml:space="preserve">1. </w:t>
            </w:r>
            <w:r w:rsidRPr="0086142E">
              <w:rPr>
                <w:u w:val="single"/>
              </w:rPr>
              <w:t>Круглые столы:</w:t>
            </w:r>
          </w:p>
          <w:p w:rsidR="000C72A1" w:rsidRPr="0086142E" w:rsidRDefault="000C72A1" w:rsidP="007A5E05">
            <w:r w:rsidRPr="0086142E">
              <w:t xml:space="preserve">- «Использование </w:t>
            </w:r>
            <w:proofErr w:type="spellStart"/>
            <w:r w:rsidRPr="0086142E">
              <w:t>здоровьесберегающих</w:t>
            </w:r>
            <w:proofErr w:type="spellEnd"/>
            <w:r w:rsidRPr="0086142E">
              <w:t xml:space="preserve"> те</w:t>
            </w:r>
            <w:r w:rsidRPr="0086142E">
              <w:t>х</w:t>
            </w:r>
            <w:r w:rsidRPr="0086142E">
              <w:t>нологий в повышении мотивации учащихся на уроках русского языка в рамках реализации национальной образовательной инициативы «Наша новая школа»</w:t>
            </w:r>
          </w:p>
          <w:p w:rsidR="000C72A1" w:rsidRPr="0086142E" w:rsidRDefault="000C72A1" w:rsidP="007A5E05">
            <w:r w:rsidRPr="0086142E">
              <w:t xml:space="preserve">- «Инновационные системы контроля и оценки </w:t>
            </w:r>
            <w:r w:rsidRPr="0086142E">
              <w:lastRenderedPageBreak/>
              <w:t>знаний учащихся в свете национальной обр</w:t>
            </w:r>
            <w:r w:rsidRPr="0086142E">
              <w:t>а</w:t>
            </w:r>
            <w:r w:rsidRPr="0086142E">
              <w:t>зовательной инициативы «Наша новая школа»</w:t>
            </w:r>
          </w:p>
          <w:p w:rsidR="000C72A1" w:rsidRPr="0086142E" w:rsidRDefault="000C72A1" w:rsidP="007A5E05">
            <w:r w:rsidRPr="0086142E">
              <w:t>- «Организация адаптационного периода. Пр</w:t>
            </w:r>
            <w:r w:rsidRPr="0086142E">
              <w:t>о</w:t>
            </w:r>
            <w:r w:rsidRPr="0086142E">
              <w:t>блемы и пути их решения»</w:t>
            </w:r>
          </w:p>
          <w:p w:rsidR="000C72A1" w:rsidRPr="0086142E" w:rsidRDefault="000C72A1" w:rsidP="007A5E05">
            <w:r w:rsidRPr="0086142E">
              <w:t>- «Взаимодействие урочных и внеурочных з</w:t>
            </w:r>
            <w:r w:rsidRPr="0086142E">
              <w:t>а</w:t>
            </w:r>
            <w:r w:rsidRPr="0086142E">
              <w:t>нятий в развитии одаренности»</w:t>
            </w:r>
          </w:p>
          <w:p w:rsidR="000C72A1" w:rsidRPr="0086142E" w:rsidRDefault="000C72A1" w:rsidP="007A5E05">
            <w:r w:rsidRPr="0086142E">
              <w:t>- «Интеграция общего и дополнительного о</w:t>
            </w:r>
            <w:r w:rsidRPr="0086142E">
              <w:t>б</w:t>
            </w:r>
            <w:r w:rsidRPr="0086142E">
              <w:t>разования в рамках национальной образов</w:t>
            </w:r>
            <w:r w:rsidRPr="0086142E">
              <w:t>а</w:t>
            </w:r>
            <w:r w:rsidRPr="0086142E">
              <w:t>тельной инициативы «Наша новая школа»</w:t>
            </w:r>
          </w:p>
          <w:p w:rsidR="000C72A1" w:rsidRPr="0086142E" w:rsidRDefault="000C72A1" w:rsidP="007A5E05">
            <w:pPr>
              <w:rPr>
                <w:u w:val="single"/>
              </w:rPr>
            </w:pPr>
            <w:r w:rsidRPr="0086142E">
              <w:t xml:space="preserve">2. </w:t>
            </w:r>
            <w:r w:rsidRPr="0086142E">
              <w:rPr>
                <w:u w:val="single"/>
              </w:rPr>
              <w:t>Семинар</w:t>
            </w:r>
            <w:proofErr w:type="gramStart"/>
            <w:r w:rsidRPr="0086142E">
              <w:rPr>
                <w:u w:val="single"/>
              </w:rPr>
              <w:t>ы-</w:t>
            </w:r>
            <w:proofErr w:type="gramEnd"/>
            <w:r w:rsidRPr="0086142E">
              <w:rPr>
                <w:u w:val="single"/>
              </w:rPr>
              <w:t xml:space="preserve"> практикумы:</w:t>
            </w:r>
          </w:p>
          <w:p w:rsidR="000C72A1" w:rsidRPr="0086142E" w:rsidRDefault="000C72A1" w:rsidP="007A5E05">
            <w:r w:rsidRPr="0086142E">
              <w:t>- «Краеведческая поисково-исследовательская деятельность учащихся в рамках обновления содержания образования»</w:t>
            </w:r>
          </w:p>
          <w:p w:rsidR="000C72A1" w:rsidRPr="0086142E" w:rsidRDefault="000C72A1" w:rsidP="007A5E05">
            <w:r w:rsidRPr="0086142E">
              <w:t xml:space="preserve">- «Использование </w:t>
            </w:r>
            <w:proofErr w:type="spellStart"/>
            <w:r w:rsidRPr="0086142E">
              <w:t>здоровьесберегающих</w:t>
            </w:r>
            <w:proofErr w:type="spellEnd"/>
            <w:r w:rsidRPr="0086142E">
              <w:t xml:space="preserve"> те</w:t>
            </w:r>
            <w:r w:rsidRPr="0086142E">
              <w:t>х</w:t>
            </w:r>
            <w:r w:rsidRPr="0086142E">
              <w:t>нологий в обучении младших школьников в свете национальной образовательной иници</w:t>
            </w:r>
            <w:r w:rsidRPr="0086142E">
              <w:t>а</w:t>
            </w:r>
            <w:r w:rsidRPr="0086142E">
              <w:t>тивы «Наша новая школа»</w:t>
            </w:r>
          </w:p>
          <w:p w:rsidR="000C72A1" w:rsidRPr="0086142E" w:rsidRDefault="000C72A1" w:rsidP="007A5E05">
            <w:r w:rsidRPr="0086142E">
              <w:t>- «Современная молодежная субкультура. Опыт работы ОУ»</w:t>
            </w:r>
          </w:p>
          <w:p w:rsidR="000C72A1" w:rsidRPr="0086142E" w:rsidRDefault="000C72A1" w:rsidP="007A5E05">
            <w:r w:rsidRPr="0086142E">
              <w:t>- «Роль личностно-ориентированной дидакт</w:t>
            </w:r>
            <w:r w:rsidRPr="0086142E">
              <w:t>и</w:t>
            </w:r>
            <w:r w:rsidRPr="0086142E">
              <w:t>ки в школьной реформе физики»</w:t>
            </w:r>
          </w:p>
          <w:p w:rsidR="000C72A1" w:rsidRPr="0086142E" w:rsidRDefault="000C72A1" w:rsidP="007A5E05">
            <w:r w:rsidRPr="0086142E">
              <w:t>- «Реализация краеведческого материала в ку</w:t>
            </w:r>
            <w:r w:rsidRPr="0086142E">
              <w:t>р</w:t>
            </w:r>
            <w:r w:rsidRPr="0086142E">
              <w:t>се ОПК»</w:t>
            </w:r>
          </w:p>
          <w:p w:rsidR="000C72A1" w:rsidRPr="0086142E" w:rsidRDefault="000C72A1" w:rsidP="007A5E05">
            <w:pPr>
              <w:rPr>
                <w:u w:val="single"/>
              </w:rPr>
            </w:pPr>
            <w:r w:rsidRPr="0086142E">
              <w:t xml:space="preserve">3. </w:t>
            </w:r>
            <w:r w:rsidRPr="0086142E">
              <w:rPr>
                <w:u w:val="single"/>
              </w:rPr>
              <w:t>Презентации инновационного опыта:</w:t>
            </w:r>
          </w:p>
          <w:p w:rsidR="000C72A1" w:rsidRPr="0086142E" w:rsidRDefault="000C72A1" w:rsidP="007A5E05">
            <w:r w:rsidRPr="0086142E">
              <w:t>- «Учебно-исследовательская культура уч</w:t>
            </w:r>
            <w:r w:rsidRPr="0086142E">
              <w:t>а</w:t>
            </w:r>
            <w:r w:rsidRPr="0086142E">
              <w:t>щихся»</w:t>
            </w:r>
          </w:p>
          <w:p w:rsidR="000C72A1" w:rsidRPr="0086142E" w:rsidRDefault="000C72A1" w:rsidP="007A5E05">
            <w:r w:rsidRPr="0086142E">
              <w:t>- «Использование современных технологий в сопровождении одаренных детей»</w:t>
            </w:r>
          </w:p>
          <w:p w:rsidR="000C72A1" w:rsidRPr="0086142E" w:rsidRDefault="000C72A1" w:rsidP="007A5E05">
            <w:r w:rsidRPr="0086142E">
              <w:t>- «Обновление содержания географического образования в рамках реализации национал</w:t>
            </w:r>
            <w:r w:rsidRPr="0086142E">
              <w:t>ь</w:t>
            </w:r>
            <w:r w:rsidRPr="0086142E">
              <w:t>ной образовательной инициативы «Наша новая школа»</w:t>
            </w:r>
          </w:p>
          <w:p w:rsidR="000C72A1" w:rsidRPr="0086142E" w:rsidRDefault="000C72A1" w:rsidP="007A5E05">
            <w:r w:rsidRPr="0086142E">
              <w:t>- «Обновление содержания образования сре</w:t>
            </w:r>
            <w:r w:rsidRPr="0086142E">
              <w:t>д</w:t>
            </w:r>
            <w:r w:rsidRPr="0086142E">
              <w:t>ствами курса «Технология»</w:t>
            </w:r>
          </w:p>
          <w:p w:rsidR="000C72A1" w:rsidRPr="0086142E" w:rsidRDefault="000C72A1" w:rsidP="007A5E05">
            <w:r w:rsidRPr="0086142E">
              <w:t>- «Метод проектов как одна из современных технологий в развитии одаренности ребенка»</w:t>
            </w:r>
          </w:p>
          <w:p w:rsidR="000C72A1" w:rsidRPr="0086142E" w:rsidRDefault="000C72A1" w:rsidP="007A5E05">
            <w:r w:rsidRPr="0086142E">
              <w:t>- «Выявление и сопровождение одаренных д</w:t>
            </w:r>
            <w:r w:rsidRPr="0086142E">
              <w:t>е</w:t>
            </w:r>
            <w:r w:rsidRPr="0086142E">
              <w:t>тей в рамках интеграции общего и дополн</w:t>
            </w:r>
            <w:r w:rsidRPr="0086142E">
              <w:t>и</w:t>
            </w:r>
            <w:r w:rsidRPr="0086142E">
              <w:t>тельного образования»</w:t>
            </w:r>
          </w:p>
          <w:p w:rsidR="000C72A1" w:rsidRPr="0086142E" w:rsidRDefault="000C72A1" w:rsidP="007A5E05">
            <w:r w:rsidRPr="0086142E">
              <w:t>-«Применение инновационных приемов и м</w:t>
            </w:r>
            <w:r w:rsidRPr="0086142E">
              <w:t>е</w:t>
            </w:r>
            <w:r w:rsidRPr="0086142E">
              <w:t>тодик на уроках в начальных классах»</w:t>
            </w:r>
          </w:p>
          <w:p w:rsidR="000C72A1" w:rsidRPr="0086142E" w:rsidRDefault="000C72A1" w:rsidP="007A5E05">
            <w:r w:rsidRPr="0086142E">
              <w:t>-«Инновационные методы работы психолог</w:t>
            </w:r>
            <w:r w:rsidRPr="0086142E">
              <w:t>и</w:t>
            </w:r>
            <w:r w:rsidRPr="0086142E">
              <w:t>ческой службы ОУ»</w:t>
            </w:r>
          </w:p>
          <w:p w:rsidR="000C72A1" w:rsidRPr="0086142E" w:rsidRDefault="000C72A1" w:rsidP="007A5E05">
            <w:pPr>
              <w:rPr>
                <w:sz w:val="20"/>
                <w:szCs w:val="20"/>
              </w:rPr>
            </w:pPr>
            <w:r w:rsidRPr="0086142E">
              <w:t>- «Нетрадиционные формы работы учителей физической культуры».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4F45B3" w:rsidRDefault="000C72A1" w:rsidP="007A5E05">
            <w:pPr>
              <w:spacing w:line="276" w:lineRule="auto"/>
              <w:jc w:val="center"/>
              <w:rPr>
                <w:highlight w:val="yellow"/>
              </w:rPr>
            </w:pPr>
            <w:r w:rsidRPr="004F45B3">
              <w:lastRenderedPageBreak/>
              <w:t>по плану РМО</w:t>
            </w:r>
          </w:p>
        </w:tc>
        <w:tc>
          <w:tcPr>
            <w:tcW w:w="2161" w:type="dxa"/>
            <w:gridSpan w:val="2"/>
            <w:vAlign w:val="center"/>
          </w:tcPr>
          <w:p w:rsidR="000C72A1" w:rsidRDefault="000C72A1" w:rsidP="007A5E05">
            <w:pPr>
              <w:spacing w:line="276" w:lineRule="auto"/>
              <w:jc w:val="center"/>
              <w:rPr>
                <w:highlight w:val="yellow"/>
              </w:rPr>
            </w:pPr>
            <w:r w:rsidRPr="0086142E">
              <w:t>Методисты-кураторы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C9206B" w:rsidRDefault="000C72A1" w:rsidP="007A5E05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7.</w:t>
            </w:r>
          </w:p>
        </w:tc>
        <w:tc>
          <w:tcPr>
            <w:tcW w:w="9773" w:type="dxa"/>
            <w:gridSpan w:val="6"/>
          </w:tcPr>
          <w:p w:rsidR="000C72A1" w:rsidRPr="0029467C" w:rsidRDefault="000C72A1" w:rsidP="007A5E05">
            <w:pPr>
              <w:jc w:val="center"/>
            </w:pPr>
            <w:r w:rsidRPr="0029467C">
              <w:rPr>
                <w:b/>
                <w:bCs/>
              </w:rPr>
              <w:t>Районные мероприятия</w:t>
            </w: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7.1</w:t>
            </w:r>
          </w:p>
        </w:tc>
        <w:tc>
          <w:tcPr>
            <w:tcW w:w="5100" w:type="dxa"/>
          </w:tcPr>
          <w:p w:rsidR="000C72A1" w:rsidRPr="00305BC4" w:rsidRDefault="000C72A1" w:rsidP="007A5E05">
            <w:pPr>
              <w:jc w:val="both"/>
            </w:pPr>
            <w:r w:rsidRPr="00305BC4">
              <w:t>Организация  участия в областном конкурсе по ПДД</w:t>
            </w:r>
          </w:p>
        </w:tc>
        <w:tc>
          <w:tcPr>
            <w:tcW w:w="1841" w:type="dxa"/>
            <w:gridSpan w:val="2"/>
          </w:tcPr>
          <w:p w:rsidR="000C72A1" w:rsidRPr="00305BC4" w:rsidRDefault="000C72A1" w:rsidP="007A5E05">
            <w:pPr>
              <w:jc w:val="center"/>
            </w:pPr>
            <w:r w:rsidRPr="00305BC4">
              <w:t>Февраль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305BC4" w:rsidRDefault="000C72A1" w:rsidP="007A5E05">
            <w:pPr>
              <w:spacing w:line="276" w:lineRule="auto"/>
              <w:jc w:val="center"/>
            </w:pPr>
            <w:proofErr w:type="spellStart"/>
            <w:r w:rsidRPr="00305BC4">
              <w:t>Пичко</w:t>
            </w:r>
            <w:proofErr w:type="spellEnd"/>
            <w:r w:rsidRPr="00305BC4">
              <w:t xml:space="preserve"> Н.К.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7.2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jc w:val="both"/>
            </w:pPr>
            <w:r w:rsidRPr="0086142E">
              <w:t>Организация и проведение конкурса «Лучший проект школьной библиотеки».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февраль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86142E" w:rsidRDefault="000C72A1" w:rsidP="007A5E05">
            <w:pPr>
              <w:jc w:val="center"/>
            </w:pPr>
            <w:r w:rsidRPr="0086142E">
              <w:t>Опрышко Л.Г.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7.3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jc w:val="both"/>
            </w:pPr>
            <w:r w:rsidRPr="0086142E">
              <w:t>Организация и проведение конкурса «Лучшее портфолио школьного библиотекаря».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октябрь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86142E" w:rsidRDefault="000C72A1" w:rsidP="007A5E05">
            <w:pPr>
              <w:jc w:val="center"/>
            </w:pPr>
            <w:r w:rsidRPr="0086142E">
              <w:t>Опрышко Л.Г.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</w:pPr>
            <w:r w:rsidRPr="00222E8D">
              <w:t>7.4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jc w:val="both"/>
            </w:pPr>
            <w:r w:rsidRPr="0086142E">
              <w:t>Участие в Грантах Губернатора</w:t>
            </w:r>
          </w:p>
          <w:p w:rsidR="000C72A1" w:rsidRPr="0086142E" w:rsidRDefault="000C72A1" w:rsidP="007A5E05">
            <w:pPr>
              <w:jc w:val="both"/>
            </w:pPr>
            <w:r w:rsidRPr="0086142E">
              <w:lastRenderedPageBreak/>
              <w:t>- «Лучший педагогический работник дошкол</w:t>
            </w:r>
            <w:r w:rsidRPr="0086142E">
              <w:t>ь</w:t>
            </w:r>
            <w:r w:rsidRPr="0086142E">
              <w:t>ного образования»</w:t>
            </w:r>
          </w:p>
          <w:p w:rsidR="000C72A1" w:rsidRPr="0086142E" w:rsidRDefault="000C72A1" w:rsidP="007A5E05">
            <w:pPr>
              <w:jc w:val="both"/>
            </w:pPr>
            <w:r w:rsidRPr="0086142E">
              <w:t>-«За успехи в воспитании»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lastRenderedPageBreak/>
              <w:t>Май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jc w:val="center"/>
            </w:pPr>
            <w:proofErr w:type="spellStart"/>
            <w:r w:rsidRPr="0086142E">
              <w:t>Шафикова</w:t>
            </w:r>
            <w:proofErr w:type="spellEnd"/>
            <w:r w:rsidRPr="0086142E">
              <w:t xml:space="preserve"> Е.Г.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</w:pPr>
            <w:r w:rsidRPr="00222E8D">
              <w:lastRenderedPageBreak/>
              <w:t>7.5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jc w:val="both"/>
            </w:pPr>
            <w:r w:rsidRPr="0086142E">
              <w:t>Муниципальный этап конкурса «Воспитатель года района»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Сентябрь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jc w:val="center"/>
            </w:pPr>
            <w:proofErr w:type="spellStart"/>
            <w:r w:rsidRPr="0086142E">
              <w:t>Шафикова</w:t>
            </w:r>
            <w:proofErr w:type="spellEnd"/>
            <w:r w:rsidRPr="0086142E">
              <w:t xml:space="preserve"> Е.Г.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</w:pPr>
            <w:r w:rsidRPr="00222E8D">
              <w:t>7.6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jc w:val="both"/>
            </w:pPr>
            <w:r w:rsidRPr="0086142E">
              <w:t>Организация и проведение смотра – конкурса на «Лучшее  дошкольное образовательное учреждение»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Август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jc w:val="center"/>
            </w:pPr>
            <w:proofErr w:type="spellStart"/>
            <w:r w:rsidRPr="0086142E">
              <w:t>Шафикова</w:t>
            </w:r>
            <w:proofErr w:type="spellEnd"/>
            <w:r w:rsidRPr="0086142E">
              <w:t xml:space="preserve"> Е.Г.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</w:pPr>
            <w:r w:rsidRPr="00222E8D">
              <w:t>7.7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jc w:val="both"/>
            </w:pPr>
            <w:r w:rsidRPr="0086142E">
              <w:t>День Учителя</w:t>
            </w:r>
          </w:p>
        </w:tc>
        <w:tc>
          <w:tcPr>
            <w:tcW w:w="1841" w:type="dxa"/>
            <w:gridSpan w:val="2"/>
            <w:vAlign w:val="center"/>
          </w:tcPr>
          <w:p w:rsidR="000C72A1" w:rsidRPr="0086142E" w:rsidRDefault="000C72A1" w:rsidP="007A5E05">
            <w:pPr>
              <w:jc w:val="center"/>
            </w:pPr>
            <w:r w:rsidRPr="0086142E">
              <w:t>Октябрь</w:t>
            </w:r>
          </w:p>
        </w:tc>
        <w:tc>
          <w:tcPr>
            <w:tcW w:w="2161" w:type="dxa"/>
            <w:gridSpan w:val="2"/>
            <w:vAlign w:val="center"/>
          </w:tcPr>
          <w:p w:rsidR="000C72A1" w:rsidRPr="0086142E" w:rsidRDefault="000C72A1" w:rsidP="007A5E05">
            <w:pPr>
              <w:jc w:val="center"/>
            </w:pPr>
            <w:r w:rsidRPr="0086142E">
              <w:t>МАУ ИМК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</w:pPr>
            <w:r w:rsidRPr="00222E8D">
              <w:t>7.8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ind w:right="-108"/>
              <w:jc w:val="both"/>
            </w:pPr>
            <w:r w:rsidRPr="0086142E">
              <w:t>Пятые образовательные Пасхальные чтения.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Апрель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Егорова М.И.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7.9.</w:t>
            </w:r>
          </w:p>
        </w:tc>
        <w:tc>
          <w:tcPr>
            <w:tcW w:w="5100" w:type="dxa"/>
            <w:vAlign w:val="center"/>
          </w:tcPr>
          <w:p w:rsidR="000C72A1" w:rsidRPr="0086142E" w:rsidRDefault="000C72A1" w:rsidP="007A5E05">
            <w:pPr>
              <w:jc w:val="both"/>
            </w:pPr>
            <w:r w:rsidRPr="0086142E">
              <w:t>Смотр – конкурс школьных музеев, экспоз</w:t>
            </w:r>
            <w:r w:rsidRPr="0086142E">
              <w:t>и</w:t>
            </w:r>
            <w:r w:rsidRPr="0086142E">
              <w:t>ций и историко-</w:t>
            </w:r>
            <w:proofErr w:type="spellStart"/>
            <w:r w:rsidRPr="0086142E">
              <w:t>краеведческиго</w:t>
            </w:r>
            <w:proofErr w:type="spellEnd"/>
            <w:r w:rsidRPr="0086142E">
              <w:t xml:space="preserve"> материала.</w:t>
            </w:r>
          </w:p>
          <w:p w:rsidR="000C72A1" w:rsidRPr="0086142E" w:rsidRDefault="000C72A1" w:rsidP="007A5E05">
            <w:pPr>
              <w:jc w:val="both"/>
            </w:pP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Февраль-март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Сулименко Н.Н.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7.10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jc w:val="both"/>
            </w:pPr>
            <w:r w:rsidRPr="0086142E">
              <w:t>Создание виртуальных музеев в ОУ района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В течение учебного года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Сулименко Н.Н.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7.11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jc w:val="both"/>
            </w:pPr>
            <w:r w:rsidRPr="0086142E">
              <w:t>Организация работы тимуровских отрядов «Лучики добра». Развитие волонтерского дв</w:t>
            </w:r>
            <w:r w:rsidRPr="0086142E">
              <w:t>и</w:t>
            </w:r>
            <w:r w:rsidRPr="0086142E">
              <w:t>жения.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В течение учебного года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Сулименко Н.Н.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7.12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jc w:val="both"/>
            </w:pPr>
            <w:r w:rsidRPr="0086142E">
              <w:t>«Расскажи  о  себе,  ветеран»,  встречи  с  участниками войны, труда, боевых действий в Афганистане и Чечне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В течение учебного года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Сулименко Н.Н.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</w:pPr>
            <w:r w:rsidRPr="00222E8D">
              <w:t>7.13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jc w:val="both"/>
            </w:pPr>
            <w:r w:rsidRPr="0086142E">
              <w:t>Проведение в детско-молодежных обществе</w:t>
            </w:r>
            <w:r w:rsidRPr="0086142E">
              <w:t>н</w:t>
            </w:r>
            <w:r w:rsidRPr="0086142E">
              <w:t>ных объединениях мероприятий, посвященных  Году охраны окружающей среды и экологич</w:t>
            </w:r>
            <w:r w:rsidRPr="0086142E">
              <w:t>е</w:t>
            </w:r>
            <w:r w:rsidRPr="0086142E">
              <w:t>ской культуры</w:t>
            </w:r>
            <w:proofErr w:type="gramStart"/>
            <w:r w:rsidRPr="0086142E">
              <w:t>.</w:t>
            </w:r>
            <w:proofErr w:type="gramEnd"/>
            <w:r w:rsidRPr="0086142E">
              <w:t xml:space="preserve"> (</w:t>
            </w:r>
            <w:proofErr w:type="gramStart"/>
            <w:r w:rsidRPr="0086142E">
              <w:t>п</w:t>
            </w:r>
            <w:proofErr w:type="gramEnd"/>
            <w:r w:rsidRPr="0086142E">
              <w:t xml:space="preserve">о </w:t>
            </w:r>
            <w:proofErr w:type="spellStart"/>
            <w:r w:rsidRPr="0086142E">
              <w:t>спецплану</w:t>
            </w:r>
            <w:proofErr w:type="spellEnd"/>
            <w:r w:rsidRPr="0086142E">
              <w:t xml:space="preserve">) 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В течение года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Сулименко Н.Н.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</w:pPr>
            <w:r w:rsidRPr="00222E8D">
              <w:t>7.14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jc w:val="both"/>
            </w:pPr>
            <w:r w:rsidRPr="0086142E">
              <w:t>Организация и проведение спартакиады школьников «Спорт против наркотиков»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Октябрь-апрель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Сулименко Н.Н.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7.15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  <w:jc w:val="both"/>
            </w:pPr>
            <w:r w:rsidRPr="0086142E">
              <w:t>Благотворительная акция «Рождественский перезвон»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январь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Сулименко Н.Н.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7.16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  <w:jc w:val="both"/>
            </w:pPr>
            <w:r w:rsidRPr="0086142E">
              <w:t>Проведение акций милосердия «Чужой беды не бывает»</w:t>
            </w:r>
          </w:p>
          <w:p w:rsidR="000C72A1" w:rsidRPr="0086142E" w:rsidRDefault="000C72A1" w:rsidP="007A5E05">
            <w:pPr>
              <w:jc w:val="both"/>
            </w:pP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В течение учебного года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Сулименко Н.Н.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7.17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  <w:jc w:val="both"/>
            </w:pPr>
            <w:r w:rsidRPr="0086142E">
              <w:t>Проведение декады милосердия, посвященной Дню пожилого человека</w:t>
            </w:r>
          </w:p>
          <w:p w:rsidR="000C72A1" w:rsidRPr="0086142E" w:rsidRDefault="000C72A1" w:rsidP="007A5E05">
            <w:pPr>
              <w:jc w:val="both"/>
            </w:pP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ноябрь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Сулименко Н.Н.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7.18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  <w:jc w:val="both"/>
            </w:pPr>
            <w:r w:rsidRPr="0086142E">
              <w:t xml:space="preserve">Участие в Международной Весенней Неделе добра и Всероссийском Дне Молодежного Служения под девизом «Мы вместе создаем наше будущее </w:t>
            </w:r>
          </w:p>
          <w:p w:rsidR="000C72A1" w:rsidRPr="0086142E" w:rsidRDefault="000C72A1" w:rsidP="007A5E05">
            <w:pPr>
              <w:jc w:val="both"/>
            </w:pP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Ноябрь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Сулименко Н.Н.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spacing w:line="276" w:lineRule="auto"/>
              <w:jc w:val="center"/>
              <w:rPr>
                <w:bCs/>
              </w:rPr>
            </w:pPr>
            <w:r w:rsidRPr="00222E8D">
              <w:rPr>
                <w:bCs/>
              </w:rPr>
              <w:t>7.19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42E">
              <w:rPr>
                <w:rFonts w:ascii="Times New Roman" w:hAnsi="Times New Roman" w:cs="Times New Roman"/>
                <w:sz w:val="24"/>
                <w:szCs w:val="24"/>
              </w:rPr>
              <w:t>Проведение   мероприятий конкурса одаре</w:t>
            </w:r>
            <w:r w:rsidRPr="0086142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6142E">
              <w:rPr>
                <w:rFonts w:ascii="Times New Roman" w:hAnsi="Times New Roman" w:cs="Times New Roman"/>
                <w:sz w:val="24"/>
                <w:szCs w:val="24"/>
              </w:rPr>
              <w:t>ных и талантливых детей «Звезда подростка».</w:t>
            </w:r>
          </w:p>
          <w:p w:rsidR="000C72A1" w:rsidRPr="0086142E" w:rsidRDefault="000C72A1" w:rsidP="007A5E05">
            <w:pPr>
              <w:pStyle w:val="ab"/>
              <w:spacing w:after="0"/>
              <w:jc w:val="both"/>
            </w:pP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Январь-май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Сулименко Н.Н.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7.20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  <w:jc w:val="both"/>
            </w:pPr>
            <w:r>
              <w:t>«День большой</w:t>
            </w:r>
            <w:r w:rsidRPr="0086142E">
              <w:t xml:space="preserve"> профилактики»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</w:pPr>
            <w:r w:rsidRPr="0086142E">
              <w:t>В течение года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jc w:val="center"/>
            </w:pPr>
            <w:r>
              <w:t>Кураторы ОУ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7.21</w:t>
            </w:r>
          </w:p>
        </w:tc>
        <w:tc>
          <w:tcPr>
            <w:tcW w:w="5100" w:type="dxa"/>
          </w:tcPr>
          <w:p w:rsidR="000C72A1" w:rsidRPr="007B0C57" w:rsidRDefault="000C72A1" w:rsidP="007A5E05">
            <w:pPr>
              <w:pStyle w:val="ab"/>
              <w:spacing w:after="0"/>
              <w:jc w:val="both"/>
            </w:pPr>
            <w:r w:rsidRPr="007B0C57">
              <w:t>Участие:</w:t>
            </w:r>
          </w:p>
          <w:p w:rsidR="000C72A1" w:rsidRPr="007B0C57" w:rsidRDefault="000C72A1" w:rsidP="007A5E05">
            <w:pPr>
              <w:pStyle w:val="ab"/>
              <w:spacing w:after="0"/>
              <w:jc w:val="both"/>
            </w:pPr>
            <w:r w:rsidRPr="007B0C57">
              <w:t>1.Всероссийский конкурс «Внимание, дети!!!»</w:t>
            </w:r>
          </w:p>
          <w:p w:rsidR="000C72A1" w:rsidRPr="007B0C57" w:rsidRDefault="000C72A1" w:rsidP="007A5E05">
            <w:pPr>
              <w:pStyle w:val="ab"/>
              <w:spacing w:after="0"/>
              <w:jc w:val="both"/>
            </w:pPr>
            <w:r w:rsidRPr="007B0C57">
              <w:t>2.Областной конкурс «У светофора каникул нет!»</w:t>
            </w:r>
          </w:p>
        </w:tc>
        <w:tc>
          <w:tcPr>
            <w:tcW w:w="1841" w:type="dxa"/>
            <w:gridSpan w:val="2"/>
          </w:tcPr>
          <w:p w:rsidR="000C72A1" w:rsidRPr="007B0C57" w:rsidRDefault="000C72A1" w:rsidP="007A5E05">
            <w:pPr>
              <w:pStyle w:val="ab"/>
              <w:spacing w:after="0"/>
              <w:jc w:val="center"/>
            </w:pPr>
            <w:r w:rsidRPr="007B0C57">
              <w:t>В течение года</w:t>
            </w:r>
          </w:p>
        </w:tc>
        <w:tc>
          <w:tcPr>
            <w:tcW w:w="2161" w:type="dxa"/>
            <w:gridSpan w:val="2"/>
          </w:tcPr>
          <w:p w:rsidR="000C72A1" w:rsidRPr="007B0C57" w:rsidRDefault="000C72A1" w:rsidP="007A5E05">
            <w:pPr>
              <w:jc w:val="center"/>
            </w:pPr>
            <w:proofErr w:type="spellStart"/>
            <w:r w:rsidRPr="007B0C57">
              <w:t>Пичко</w:t>
            </w:r>
            <w:proofErr w:type="spellEnd"/>
            <w:r w:rsidRPr="007B0C57">
              <w:t xml:space="preserve"> Н.К.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7.22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snapToGrid w:val="0"/>
              <w:jc w:val="both"/>
            </w:pPr>
            <w:r w:rsidRPr="0086142E">
              <w:t>Районный конкурс «Лидер Года»</w:t>
            </w:r>
          </w:p>
          <w:p w:rsidR="000C72A1" w:rsidRPr="0086142E" w:rsidRDefault="000C72A1" w:rsidP="007A5E05">
            <w:pPr>
              <w:pStyle w:val="ab"/>
              <w:spacing w:after="0"/>
              <w:jc w:val="both"/>
            </w:pP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</w:pPr>
            <w:r w:rsidRPr="0086142E">
              <w:t>март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Сулименко Н.Н.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7.23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jc w:val="both"/>
            </w:pPr>
            <w:r w:rsidRPr="0086142E">
              <w:t>Районная спартакиада работников образования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Май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Опрышко Л.Г.</w:t>
            </w:r>
          </w:p>
          <w:p w:rsidR="000C72A1" w:rsidRPr="0086142E" w:rsidRDefault="000C72A1" w:rsidP="007A5E05">
            <w:pPr>
              <w:jc w:val="center"/>
            </w:pPr>
            <w:r w:rsidRPr="0086142E">
              <w:t>Соломенная В.Ю.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lastRenderedPageBreak/>
              <w:t>7.24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  <w:rPr>
                <w:b/>
                <w:bCs/>
              </w:rPr>
            </w:pPr>
            <w:r w:rsidRPr="0086142E">
              <w:t xml:space="preserve">Мероприятия в рамках 75-летия Октябрьского района: </w:t>
            </w:r>
            <w:proofErr w:type="gramStart"/>
            <w:r w:rsidRPr="0086142E">
              <w:rPr>
                <w:lang w:val="en-US"/>
              </w:rPr>
              <w:t>VIII</w:t>
            </w:r>
            <w:r w:rsidRPr="0086142E">
              <w:t xml:space="preserve">  Новогодний</w:t>
            </w:r>
            <w:proofErr w:type="gramEnd"/>
            <w:r w:rsidRPr="0086142E">
              <w:t xml:space="preserve"> открытый районный турнир по мини-футболу «Снежок -2013». 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>
              <w:t>04</w:t>
            </w:r>
          </w:p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января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proofErr w:type="gramStart"/>
            <w:r w:rsidRPr="0086142E">
              <w:t>Тренера-преподаватели</w:t>
            </w:r>
            <w:proofErr w:type="gramEnd"/>
          </w:p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по футболу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7.25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  <w:rPr>
                <w:b/>
                <w:bCs/>
              </w:rPr>
            </w:pPr>
            <w:r w:rsidRPr="0086142E">
              <w:t>Мероприятия в рамках 75-летия Октябрьского района:</w:t>
            </w:r>
            <w:r w:rsidRPr="0086142E">
              <w:rPr>
                <w:color w:val="FF0000"/>
              </w:rPr>
              <w:t xml:space="preserve"> </w:t>
            </w:r>
            <w:r w:rsidRPr="0086142E">
              <w:t xml:space="preserve">«Рождественские встречи» </w:t>
            </w:r>
            <w:r w:rsidRPr="0086142E">
              <w:rPr>
                <w:lang w:val="en-US"/>
              </w:rPr>
              <w:t>VIII</w:t>
            </w:r>
            <w:r w:rsidRPr="0086142E">
              <w:t xml:space="preserve"> откр</w:t>
            </w:r>
            <w:r w:rsidRPr="0086142E">
              <w:t>ы</w:t>
            </w:r>
            <w:r w:rsidRPr="0086142E">
              <w:t>тый районный турнир по греко-римской бор</w:t>
            </w:r>
            <w:r w:rsidRPr="0086142E">
              <w:t>ь</w:t>
            </w:r>
            <w:r w:rsidRPr="0086142E">
              <w:t>бе среди юношей 2001-02г.р. и младше.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04</w:t>
            </w:r>
          </w:p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января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proofErr w:type="gramStart"/>
            <w:r w:rsidRPr="0086142E">
              <w:t>Тренера-преподаватели</w:t>
            </w:r>
            <w:proofErr w:type="gramEnd"/>
            <w:r w:rsidRPr="0086142E">
              <w:t xml:space="preserve"> по греко-римской борьбе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7.26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  <w:rPr>
                <w:b/>
                <w:bCs/>
              </w:rPr>
            </w:pPr>
            <w:r w:rsidRPr="0086142E">
              <w:t>Мероприятия в рамках 75-летия Октябрьского района: открытый турнир по боксу посвяще</w:t>
            </w:r>
            <w:r w:rsidRPr="0086142E">
              <w:t>н</w:t>
            </w:r>
            <w:r w:rsidRPr="0086142E">
              <w:t>ный «Дню защитника Отечества».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февраль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proofErr w:type="gramStart"/>
            <w:r w:rsidRPr="0086142E">
              <w:t>Тренера-преподаватели</w:t>
            </w:r>
            <w:proofErr w:type="gramEnd"/>
          </w:p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по боксу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7.27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  <w:rPr>
                <w:b/>
                <w:bCs/>
              </w:rPr>
            </w:pPr>
            <w:r w:rsidRPr="0086142E">
              <w:t>Мероприятия в рамках 75-летия Октябрьского района: районные соревнования по ориентир</w:t>
            </w:r>
            <w:r w:rsidRPr="0086142E">
              <w:t>о</w:t>
            </w:r>
            <w:r w:rsidRPr="0086142E">
              <w:t>ванию «Весенние ласточки».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25</w:t>
            </w:r>
          </w:p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марта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Аракчеев А.И.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7.28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  <w:rPr>
                <w:b/>
                <w:bCs/>
              </w:rPr>
            </w:pPr>
            <w:r w:rsidRPr="0086142E">
              <w:t>Первенство ДЮСШ по плаванию посвященное Международному женскому Дню.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</w:p>
          <w:p w:rsidR="000C72A1" w:rsidRPr="0086142E" w:rsidRDefault="000C72A1" w:rsidP="007A5E05">
            <w:pPr>
              <w:jc w:val="center"/>
            </w:pPr>
            <w:r w:rsidRPr="0086142E">
              <w:t>март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Кучеренко Ю.П.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7.29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  <w:rPr>
                <w:b/>
                <w:bCs/>
              </w:rPr>
            </w:pPr>
            <w:r w:rsidRPr="0086142E">
              <w:t>Мероприятия в рамках 75-летия Октябрьского района: районная спартакиада «Спорт против наркотиков».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апрель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proofErr w:type="gramStart"/>
            <w:r w:rsidRPr="0086142E">
              <w:t>Тренера-преподаватели</w:t>
            </w:r>
            <w:proofErr w:type="gramEnd"/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7.30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  <w:rPr>
                <w:b/>
                <w:bCs/>
              </w:rPr>
            </w:pPr>
            <w:r w:rsidRPr="0086142E">
              <w:t>Мероприятия в рамках 75-летия Октябрьского района: первенство района по футболу среди детских команд  на приз «Кожаный мяч».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апрель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Оргкомитет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7.31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  <w:rPr>
                <w:b/>
                <w:bCs/>
              </w:rPr>
            </w:pPr>
            <w:r w:rsidRPr="0086142E">
              <w:t>Мероприятия в рамках 75-летия Октябрьского района: Эстафета «Победная».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09</w:t>
            </w:r>
          </w:p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мая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tabs>
                <w:tab w:val="left" w:pos="495"/>
              </w:tabs>
              <w:spacing w:after="0"/>
              <w:jc w:val="center"/>
              <w:rPr>
                <w:b/>
                <w:bCs/>
              </w:rPr>
            </w:pPr>
            <w:r w:rsidRPr="0086142E">
              <w:t>Оргкомитет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7.32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  <w:rPr>
                <w:b/>
                <w:bCs/>
              </w:rPr>
            </w:pPr>
            <w:r w:rsidRPr="0086142E">
              <w:t>Мероприятия в рамках 75-летия Октябрьского района: Районная военно-спортивная игра на местности «Патриот».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май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tabs>
                <w:tab w:val="left" w:pos="495"/>
              </w:tabs>
              <w:spacing w:after="0"/>
              <w:jc w:val="center"/>
              <w:rPr>
                <w:b/>
                <w:bCs/>
              </w:rPr>
            </w:pPr>
            <w:proofErr w:type="gramStart"/>
            <w:r w:rsidRPr="0086142E">
              <w:t>Тренера-преподаватели</w:t>
            </w:r>
            <w:proofErr w:type="gramEnd"/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7.33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  <w:rPr>
                <w:b/>
                <w:bCs/>
              </w:rPr>
            </w:pPr>
            <w:r w:rsidRPr="0086142E">
              <w:t xml:space="preserve">Декада «Спорт против наркотиков». 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01-10</w:t>
            </w:r>
          </w:p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июня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tabs>
                <w:tab w:val="left" w:pos="495"/>
              </w:tabs>
              <w:spacing w:after="0"/>
              <w:jc w:val="center"/>
              <w:rPr>
                <w:b/>
                <w:bCs/>
              </w:rPr>
            </w:pPr>
            <w:proofErr w:type="gramStart"/>
            <w:r w:rsidRPr="0086142E">
              <w:t>Тренера-преподаватели</w:t>
            </w:r>
            <w:proofErr w:type="gramEnd"/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7.34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  <w:rPr>
                <w:b/>
                <w:bCs/>
              </w:rPr>
            </w:pPr>
            <w:r w:rsidRPr="0086142E">
              <w:t>Мероприятия в рамках 75-летия Октябрьского района: Открытое первенство ДЮСШ по Гр</w:t>
            </w:r>
            <w:r w:rsidRPr="0086142E">
              <w:t>е</w:t>
            </w:r>
            <w:r w:rsidRPr="0086142E">
              <w:t xml:space="preserve">ко-римской борьбе «Олимпийские надежды». 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01.06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tabs>
                <w:tab w:val="left" w:pos="495"/>
              </w:tabs>
              <w:spacing w:after="0"/>
              <w:jc w:val="center"/>
              <w:rPr>
                <w:b/>
                <w:bCs/>
              </w:rPr>
            </w:pPr>
            <w:proofErr w:type="gramStart"/>
            <w:r w:rsidRPr="0086142E">
              <w:t>Тренера-преподаватели</w:t>
            </w:r>
            <w:proofErr w:type="gramEnd"/>
          </w:p>
          <w:p w:rsidR="000C72A1" w:rsidRPr="0086142E" w:rsidRDefault="000C72A1" w:rsidP="007A5E05">
            <w:pPr>
              <w:pStyle w:val="ab"/>
              <w:tabs>
                <w:tab w:val="left" w:pos="495"/>
              </w:tabs>
              <w:spacing w:after="0"/>
              <w:jc w:val="center"/>
              <w:rPr>
                <w:b/>
                <w:bCs/>
              </w:rPr>
            </w:pPr>
            <w:r w:rsidRPr="0086142E">
              <w:t>по греко-римской борьбе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7.35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  <w:rPr>
                <w:b/>
                <w:bCs/>
              </w:rPr>
            </w:pPr>
            <w:r w:rsidRPr="0086142E">
              <w:t xml:space="preserve">Мероприятия в рамках 75-летия Октябрьского района: «Ура! У нас каникулы!», открытие Спартакиады «Лето-2013». 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июнь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tabs>
                <w:tab w:val="left" w:pos="495"/>
              </w:tabs>
              <w:spacing w:after="0"/>
              <w:jc w:val="center"/>
              <w:rPr>
                <w:b/>
                <w:bCs/>
              </w:rPr>
            </w:pPr>
            <w:proofErr w:type="gramStart"/>
            <w:r w:rsidRPr="0086142E">
              <w:t>Тренера-преподаватели</w:t>
            </w:r>
            <w:proofErr w:type="gramEnd"/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7.36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  <w:rPr>
                <w:b/>
                <w:bCs/>
              </w:rPr>
            </w:pPr>
            <w:r w:rsidRPr="0086142E">
              <w:t>Открытое первенство  ДЮСШ по плаванию «Веселый дельфин».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июнь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tabs>
                <w:tab w:val="left" w:pos="495"/>
              </w:tabs>
              <w:spacing w:after="0"/>
              <w:jc w:val="center"/>
              <w:rPr>
                <w:b/>
                <w:bCs/>
              </w:rPr>
            </w:pPr>
            <w:r w:rsidRPr="0086142E">
              <w:t>Кучеренко Ю.П.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7.37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  <w:rPr>
                <w:b/>
                <w:bCs/>
              </w:rPr>
            </w:pPr>
            <w:r w:rsidRPr="0086142E">
              <w:t xml:space="preserve">Мероприятия в рамках 75-летия Октябрьского района: </w:t>
            </w:r>
            <w:r w:rsidRPr="0086142E">
              <w:rPr>
                <w:lang w:val="en-US"/>
              </w:rPr>
              <w:t>VIII</w:t>
            </w:r>
            <w:r w:rsidRPr="0086142E">
              <w:t xml:space="preserve"> Турнир по футболу посвященный Дню защиты детей.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июнь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tabs>
                <w:tab w:val="left" w:pos="495"/>
              </w:tabs>
              <w:spacing w:after="0"/>
              <w:jc w:val="center"/>
              <w:rPr>
                <w:b/>
                <w:bCs/>
              </w:rPr>
            </w:pPr>
            <w:proofErr w:type="gramStart"/>
            <w:r w:rsidRPr="0086142E">
              <w:t>Тренера</w:t>
            </w:r>
            <w:r w:rsidRPr="0086142E">
              <w:rPr>
                <w:lang w:val="en-US"/>
              </w:rPr>
              <w:t>-</w:t>
            </w:r>
            <w:r w:rsidRPr="0086142E">
              <w:t>преподаватели</w:t>
            </w:r>
            <w:proofErr w:type="gramEnd"/>
          </w:p>
          <w:p w:rsidR="000C72A1" w:rsidRPr="0086142E" w:rsidRDefault="000C72A1" w:rsidP="007A5E05">
            <w:pPr>
              <w:pStyle w:val="ab"/>
              <w:tabs>
                <w:tab w:val="left" w:pos="495"/>
              </w:tabs>
              <w:spacing w:after="0"/>
              <w:jc w:val="center"/>
              <w:rPr>
                <w:b/>
                <w:bCs/>
              </w:rPr>
            </w:pPr>
            <w:r w:rsidRPr="0086142E">
              <w:t>по футболу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7.38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  <w:rPr>
                <w:b/>
                <w:bCs/>
              </w:rPr>
            </w:pPr>
            <w:r w:rsidRPr="0086142E">
              <w:t>Мероприятия в рамках 75-летия Октябрьского района: открытое первенство Октябрьского района по боксу, посвященного «Дню защиты детей».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</w:pPr>
            <w:r w:rsidRPr="0086142E">
              <w:t>июнь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</w:pPr>
            <w:r w:rsidRPr="0086142E">
              <w:t>Оргкомитет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7.39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  <w:rPr>
                <w:b/>
                <w:bCs/>
              </w:rPr>
            </w:pPr>
            <w:r w:rsidRPr="0086142E">
              <w:t xml:space="preserve">Мероприятия, посвященные году «Охраны окружающей среды». 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</w:pPr>
            <w:r w:rsidRPr="0086142E">
              <w:t>август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</w:pPr>
            <w:proofErr w:type="spellStart"/>
            <w:r w:rsidRPr="0086142E">
              <w:t>Тренира</w:t>
            </w:r>
            <w:proofErr w:type="spellEnd"/>
            <w:r w:rsidRPr="0086142E">
              <w:t>-преподаватели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7.40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  <w:rPr>
                <w:b/>
                <w:bCs/>
              </w:rPr>
            </w:pPr>
            <w:r w:rsidRPr="0086142E">
              <w:rPr>
                <w:lang w:val="en-US"/>
              </w:rPr>
              <w:t>VIII</w:t>
            </w:r>
            <w:r w:rsidRPr="0086142E">
              <w:t xml:space="preserve"> открытый районный турнир по греко-римской борьбе, </w:t>
            </w:r>
            <w:proofErr w:type="gramStart"/>
            <w:r w:rsidRPr="0086142E">
              <w:t>посвященный  «</w:t>
            </w:r>
            <w:proofErr w:type="gramEnd"/>
            <w:r w:rsidRPr="0086142E">
              <w:t>Дню знаний».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06</w:t>
            </w:r>
          </w:p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сентября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</w:pPr>
            <w:proofErr w:type="spellStart"/>
            <w:r w:rsidRPr="0086142E">
              <w:t>Варяженков</w:t>
            </w:r>
            <w:proofErr w:type="spellEnd"/>
            <w:r w:rsidRPr="0086142E">
              <w:t xml:space="preserve"> А.П.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7.41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  <w:rPr>
                <w:b/>
                <w:bCs/>
              </w:rPr>
            </w:pPr>
            <w:r w:rsidRPr="0086142E">
              <w:t>Всероссийский День Бега «Кросс наций».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сентябрь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proofErr w:type="gramStart"/>
            <w:r w:rsidRPr="0086142E">
              <w:t>Тренера-преподаватели</w:t>
            </w:r>
            <w:proofErr w:type="gramEnd"/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7.42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  <w:rPr>
                <w:b/>
                <w:bCs/>
                <w:lang w:val="en-US"/>
              </w:rPr>
            </w:pPr>
            <w:r w:rsidRPr="0086142E">
              <w:t>Мероприятия в рамках 75-летия Октябрьского района: Декада туризма, посвященная межд</w:t>
            </w:r>
            <w:r w:rsidRPr="0086142E">
              <w:t>у</w:t>
            </w:r>
            <w:r w:rsidRPr="0086142E">
              <w:lastRenderedPageBreak/>
              <w:t>народному дню туриста. Районный слет тур</w:t>
            </w:r>
            <w:r w:rsidRPr="0086142E">
              <w:t>и</w:t>
            </w:r>
            <w:r w:rsidRPr="0086142E">
              <w:t>стов.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lastRenderedPageBreak/>
              <w:t>20-30</w:t>
            </w:r>
          </w:p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сентября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Аракчеев А.И.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lastRenderedPageBreak/>
              <w:t>7.43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  <w:rPr>
                <w:b/>
                <w:bCs/>
              </w:rPr>
            </w:pPr>
            <w:r w:rsidRPr="0086142E">
              <w:t>Мероприятия в рамках 75-летия Октябрьского района: открытое первенство района - соре</w:t>
            </w:r>
            <w:r w:rsidRPr="0086142E">
              <w:t>в</w:t>
            </w:r>
            <w:r w:rsidRPr="0086142E">
              <w:t>нования по контрольно-комбинированному маршруту и туристической полосе препя</w:t>
            </w:r>
            <w:r w:rsidRPr="0086142E">
              <w:t>т</w:t>
            </w:r>
            <w:r w:rsidRPr="0086142E">
              <w:t>ствий.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04</w:t>
            </w:r>
          </w:p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октября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Аракчеев А.И.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7.44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  <w:rPr>
                <w:b/>
                <w:bCs/>
              </w:rPr>
            </w:pPr>
            <w:r w:rsidRPr="0086142E">
              <w:rPr>
                <w:lang w:val="en-US"/>
              </w:rPr>
              <w:t>III</w:t>
            </w:r>
            <w:r w:rsidRPr="0086142E">
              <w:t>-</w:t>
            </w:r>
            <w:proofErr w:type="spellStart"/>
            <w:r w:rsidRPr="0086142E">
              <w:t>ий</w:t>
            </w:r>
            <w:proofErr w:type="spellEnd"/>
            <w:r w:rsidRPr="0086142E">
              <w:t xml:space="preserve"> открытый районный турнир по греко-римской борьбе среди юношей 2001-02г.р. и младше, памяти МС СССР </w:t>
            </w:r>
            <w:proofErr w:type="spellStart"/>
            <w:r w:rsidRPr="0086142E">
              <w:t>Н.Г.Курбатова</w:t>
            </w:r>
            <w:proofErr w:type="spellEnd"/>
            <w:r w:rsidRPr="0086142E">
              <w:t>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05</w:t>
            </w:r>
          </w:p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ноября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proofErr w:type="gramStart"/>
            <w:r w:rsidRPr="0086142E">
              <w:t>Тренера-преподаватели</w:t>
            </w:r>
            <w:proofErr w:type="gramEnd"/>
            <w:r w:rsidRPr="0086142E">
              <w:t xml:space="preserve"> по греко-римской борьбе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7.45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  <w:rPr>
                <w:b/>
                <w:bCs/>
              </w:rPr>
            </w:pPr>
            <w:r w:rsidRPr="0086142E">
              <w:t>Показательные выступления лучших спорт</w:t>
            </w:r>
            <w:r w:rsidRPr="0086142E">
              <w:t>с</w:t>
            </w:r>
            <w:r w:rsidRPr="0086142E">
              <w:t xml:space="preserve">менов ДЮСШ на районных праздниках. 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В течение года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proofErr w:type="gramStart"/>
            <w:r w:rsidRPr="0086142E">
              <w:t>Тренера-преподаватели</w:t>
            </w:r>
            <w:proofErr w:type="gramEnd"/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86142E" w:rsidRDefault="000C72A1" w:rsidP="007A5E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9102" w:type="dxa"/>
            <w:gridSpan w:val="5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rPr>
                <w:b/>
                <w:bCs/>
              </w:rPr>
              <w:t>Региональные мероприятия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8.1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</w:pPr>
            <w:r w:rsidRPr="0086142E">
              <w:t>Участие в областном фестивале «Возьмемся за руки, друзья!»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</w:pPr>
            <w:r w:rsidRPr="0086142E">
              <w:t>май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</w:pPr>
            <w:r w:rsidRPr="0086142E">
              <w:t>Сулименко Н.Н.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8.2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</w:pPr>
            <w:r w:rsidRPr="0086142E">
              <w:t>Областной конкурс чтецов «Живая классика»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</w:pPr>
            <w:r w:rsidRPr="0086142E">
              <w:t>Февраль-март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</w:pPr>
            <w:r w:rsidRPr="0086142E">
              <w:t>Сулименко Н.Н.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8.3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</w:pPr>
            <w:r w:rsidRPr="0086142E">
              <w:t>Участие в областном фестивале «Мир начин</w:t>
            </w:r>
            <w:r w:rsidRPr="0086142E">
              <w:t>а</w:t>
            </w:r>
            <w:r w:rsidRPr="0086142E">
              <w:t>ется с детства».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</w:pPr>
            <w:r w:rsidRPr="0086142E">
              <w:t>Апрель-май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Сулименко Н.Н.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8.4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</w:pPr>
            <w:r w:rsidRPr="0086142E">
              <w:t>Организация участия лидеров детских общ</w:t>
            </w:r>
            <w:r w:rsidRPr="0086142E">
              <w:t>е</w:t>
            </w:r>
            <w:r w:rsidRPr="0086142E">
              <w:t>ственных объединений в заочной выездной о</w:t>
            </w:r>
            <w:r w:rsidRPr="0086142E">
              <w:t>б</w:t>
            </w:r>
            <w:r w:rsidRPr="0086142E">
              <w:t>ластной школе актива «Новый проект».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</w:pPr>
            <w:r w:rsidRPr="0086142E">
              <w:t>В течение года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Сулименко Н.Н.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8.5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</w:pPr>
            <w:r w:rsidRPr="0086142E">
              <w:t>Конкурс методических разработок «За здор</w:t>
            </w:r>
            <w:r w:rsidRPr="0086142E">
              <w:t>о</w:t>
            </w:r>
            <w:r w:rsidRPr="0086142E">
              <w:t>вый образ жизни»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</w:pPr>
            <w:r w:rsidRPr="0086142E">
              <w:t>октябрь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jc w:val="center"/>
            </w:pPr>
            <w:r w:rsidRPr="0086142E">
              <w:t>Сулименко Н.Н.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8.6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  <w:rPr>
                <w:b/>
                <w:bCs/>
              </w:rPr>
            </w:pPr>
            <w:r w:rsidRPr="0086142E">
              <w:t xml:space="preserve">Областной Рождественский турнир по мини-футболу. 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04-09</w:t>
            </w:r>
          </w:p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января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proofErr w:type="spellStart"/>
            <w:r w:rsidRPr="0086142E">
              <w:t>Шарченко</w:t>
            </w:r>
            <w:proofErr w:type="spellEnd"/>
            <w:r w:rsidRPr="0086142E">
              <w:t xml:space="preserve"> А.В. </w:t>
            </w:r>
            <w:proofErr w:type="spellStart"/>
            <w:r w:rsidRPr="0086142E">
              <w:t>Майбородин</w:t>
            </w:r>
            <w:proofErr w:type="spellEnd"/>
            <w:r w:rsidRPr="0086142E">
              <w:t xml:space="preserve"> С.В.</w:t>
            </w:r>
          </w:p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Руднев М.В.</w:t>
            </w:r>
          </w:p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Баранов С.В.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8.7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  <w:rPr>
                <w:b/>
                <w:bCs/>
              </w:rPr>
            </w:pPr>
            <w:r w:rsidRPr="0086142E">
              <w:t xml:space="preserve">Первенство РО по греко-римской борьбе среди юношей  1996-97 </w:t>
            </w:r>
            <w:proofErr w:type="spellStart"/>
            <w:r w:rsidRPr="0086142E">
              <w:t>г.г.р</w:t>
            </w:r>
            <w:proofErr w:type="spellEnd"/>
            <w:r w:rsidRPr="0086142E">
              <w:t>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10-12</w:t>
            </w:r>
          </w:p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января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proofErr w:type="gramStart"/>
            <w:r w:rsidRPr="0086142E">
              <w:t>Тренера-преподаватели</w:t>
            </w:r>
            <w:proofErr w:type="gramEnd"/>
          </w:p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по греко-римской борьбе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8.8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  <w:rPr>
                <w:b/>
                <w:bCs/>
              </w:rPr>
            </w:pPr>
            <w:r w:rsidRPr="0086142E">
              <w:t xml:space="preserve">Отборочные соревнования к турниру памяти М. </w:t>
            </w:r>
            <w:proofErr w:type="spellStart"/>
            <w:r w:rsidRPr="0086142E">
              <w:t>Португала</w:t>
            </w:r>
            <w:proofErr w:type="spellEnd"/>
            <w:r w:rsidRPr="0086142E">
              <w:t xml:space="preserve"> по греко-римской борьбе среди юношей 1998-99 </w:t>
            </w:r>
            <w:proofErr w:type="spellStart"/>
            <w:r w:rsidRPr="0086142E">
              <w:t>г.г.р</w:t>
            </w:r>
            <w:proofErr w:type="spellEnd"/>
            <w:r w:rsidRPr="0086142E">
              <w:t>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18-19</w:t>
            </w:r>
          </w:p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января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proofErr w:type="gramStart"/>
            <w:r w:rsidRPr="0086142E">
              <w:t>Тренера-преподаватели</w:t>
            </w:r>
            <w:proofErr w:type="gramEnd"/>
            <w:r w:rsidRPr="0086142E">
              <w:t xml:space="preserve"> по греко-римской борьбе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8.9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  <w:rPr>
                <w:b/>
                <w:bCs/>
              </w:rPr>
            </w:pPr>
            <w:r w:rsidRPr="0086142E">
              <w:t>Чемпионат и Первенство РО</w:t>
            </w:r>
          </w:p>
          <w:p w:rsidR="000C72A1" w:rsidRPr="0086142E" w:rsidRDefault="000C72A1" w:rsidP="007A5E05">
            <w:pPr>
              <w:pStyle w:val="ab"/>
              <w:spacing w:after="0"/>
              <w:rPr>
                <w:b/>
                <w:bCs/>
              </w:rPr>
            </w:pPr>
            <w:r w:rsidRPr="0086142E">
              <w:t>по боксу среди юниорок и девочек.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январь-февраль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Шестопалова Е.П.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8.10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  <w:rPr>
                <w:b/>
                <w:bCs/>
              </w:rPr>
            </w:pPr>
            <w:r w:rsidRPr="0086142E">
              <w:t>Областной финал «Зимняя школа выживания».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январь-февраль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Аракчеев А.И.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8.11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  <w:rPr>
                <w:b/>
                <w:bCs/>
              </w:rPr>
            </w:pPr>
            <w:r w:rsidRPr="0086142E">
              <w:rPr>
                <w:lang w:val="en-US"/>
              </w:rPr>
              <w:t>XXXV</w:t>
            </w:r>
            <w:r w:rsidRPr="0086142E">
              <w:t xml:space="preserve"> открытый турнир памяти героя СССР  П. </w:t>
            </w:r>
            <w:proofErr w:type="spellStart"/>
            <w:r w:rsidRPr="0086142E">
              <w:t>Дернова</w:t>
            </w:r>
            <w:proofErr w:type="spellEnd"/>
            <w:r w:rsidRPr="0086142E">
              <w:t>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  <w:lang w:val="en-US"/>
              </w:rPr>
            </w:pPr>
            <w:r w:rsidRPr="0086142E">
              <w:t>17-20</w:t>
            </w:r>
          </w:p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февраля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Шестопалова Е.П.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8.12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  <w:rPr>
                <w:b/>
                <w:bCs/>
              </w:rPr>
            </w:pPr>
            <w:r w:rsidRPr="0086142E">
              <w:t xml:space="preserve">Кубок области по футболу среди юношей 1998г.р. 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март-май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proofErr w:type="gramStart"/>
            <w:r w:rsidRPr="0086142E">
              <w:t>Тренера-преподаватели</w:t>
            </w:r>
            <w:proofErr w:type="gramEnd"/>
          </w:p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по футболу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8.13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  <w:rPr>
                <w:b/>
                <w:bCs/>
              </w:rPr>
            </w:pPr>
            <w:r w:rsidRPr="0086142E">
              <w:t>Областной фестиваль по гиревому спорту ср</w:t>
            </w:r>
            <w:r w:rsidRPr="0086142E">
              <w:t>е</w:t>
            </w:r>
            <w:r w:rsidRPr="0086142E">
              <w:t>ди школьников.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март-май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proofErr w:type="spellStart"/>
            <w:r w:rsidRPr="0086142E">
              <w:t>Веровский</w:t>
            </w:r>
            <w:proofErr w:type="spellEnd"/>
            <w:r w:rsidRPr="0086142E">
              <w:t xml:space="preserve"> А.А.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8.14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  <w:rPr>
                <w:b/>
                <w:bCs/>
              </w:rPr>
            </w:pPr>
            <w:r w:rsidRPr="0086142E">
              <w:t>Первенство РО среди юношей в толчке по длинному циклу и эстафете.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апрель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proofErr w:type="spellStart"/>
            <w:r w:rsidRPr="0086142E">
              <w:t>Веровский</w:t>
            </w:r>
            <w:proofErr w:type="spellEnd"/>
            <w:r w:rsidRPr="0086142E">
              <w:t xml:space="preserve"> А.А.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8.15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  <w:rPr>
                <w:b/>
                <w:bCs/>
              </w:rPr>
            </w:pPr>
            <w:r w:rsidRPr="0086142E">
              <w:t xml:space="preserve">Открытый областной турнир по боксу «На призы атамана </w:t>
            </w:r>
            <w:proofErr w:type="spellStart"/>
            <w:r w:rsidRPr="0086142E">
              <w:t>Усть-Белокалитвенского</w:t>
            </w:r>
            <w:proofErr w:type="spellEnd"/>
            <w:r w:rsidRPr="0086142E">
              <w:t xml:space="preserve"> каз</w:t>
            </w:r>
            <w:r w:rsidRPr="0086142E">
              <w:t>а</w:t>
            </w:r>
            <w:r w:rsidRPr="0086142E">
              <w:t xml:space="preserve">чьего юрта </w:t>
            </w:r>
            <w:proofErr w:type="spellStart"/>
            <w:r w:rsidRPr="0086142E">
              <w:t>А.П.Романова</w:t>
            </w:r>
            <w:proofErr w:type="spellEnd"/>
            <w:r w:rsidRPr="0086142E">
              <w:t>».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апрель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Шестопалова Е.П.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8.16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  <w:rPr>
                <w:b/>
                <w:bCs/>
              </w:rPr>
            </w:pPr>
            <w:r w:rsidRPr="0086142E">
              <w:t>Первенство Ростовской области по боксу ср</w:t>
            </w:r>
            <w:r w:rsidRPr="0086142E">
              <w:t>е</w:t>
            </w:r>
            <w:r w:rsidRPr="0086142E">
              <w:lastRenderedPageBreak/>
              <w:t>ди юношей.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lastRenderedPageBreak/>
              <w:t>05-10</w:t>
            </w:r>
          </w:p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lastRenderedPageBreak/>
              <w:t>апреля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lastRenderedPageBreak/>
              <w:t>Шестопалова Е.П.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lastRenderedPageBreak/>
              <w:t>8.17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  <w:rPr>
                <w:b/>
                <w:bCs/>
              </w:rPr>
            </w:pPr>
            <w:r w:rsidRPr="0086142E">
              <w:t xml:space="preserve">Областной традиционный турнир по гиревому спорту памяти МС СССР </w:t>
            </w:r>
            <w:proofErr w:type="spellStart"/>
            <w:r w:rsidRPr="0086142E">
              <w:t>Н.Г.Курбатова</w:t>
            </w:r>
            <w:proofErr w:type="spellEnd"/>
            <w:r w:rsidRPr="0086142E">
              <w:t>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03</w:t>
            </w:r>
          </w:p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мая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tabs>
                <w:tab w:val="left" w:pos="495"/>
              </w:tabs>
              <w:spacing w:after="0"/>
              <w:jc w:val="center"/>
              <w:rPr>
                <w:b/>
                <w:bCs/>
              </w:rPr>
            </w:pPr>
            <w:r w:rsidRPr="0086142E">
              <w:t>Оргкомитет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8.18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  <w:jc w:val="both"/>
              <w:rPr>
                <w:b/>
                <w:bCs/>
              </w:rPr>
            </w:pPr>
            <w:r w:rsidRPr="0086142E">
              <w:t xml:space="preserve">Открытый областной турнир по греко-римской борьбе «Памяти героев» в честь Отличника </w:t>
            </w:r>
            <w:proofErr w:type="spellStart"/>
            <w:r w:rsidRPr="0086142E">
              <w:t>ФКиС</w:t>
            </w:r>
            <w:proofErr w:type="spellEnd"/>
            <w:r w:rsidRPr="0086142E">
              <w:t xml:space="preserve">, Ветерана спорта РСФСР   </w:t>
            </w:r>
            <w:proofErr w:type="spellStart"/>
            <w:r w:rsidRPr="0086142E">
              <w:t>Русанова</w:t>
            </w:r>
            <w:proofErr w:type="spellEnd"/>
            <w:r w:rsidRPr="0086142E">
              <w:t xml:space="preserve"> С.С.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04-05</w:t>
            </w:r>
          </w:p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мая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proofErr w:type="gramStart"/>
            <w:r w:rsidRPr="0086142E">
              <w:t>Тренера-преподаватели</w:t>
            </w:r>
            <w:proofErr w:type="gramEnd"/>
          </w:p>
          <w:p w:rsidR="000C72A1" w:rsidRPr="0086142E" w:rsidRDefault="000C72A1" w:rsidP="007A5E05">
            <w:pPr>
              <w:pStyle w:val="ab"/>
              <w:tabs>
                <w:tab w:val="left" w:pos="495"/>
              </w:tabs>
              <w:spacing w:after="0"/>
              <w:jc w:val="center"/>
              <w:rPr>
                <w:b/>
                <w:bCs/>
              </w:rPr>
            </w:pPr>
            <w:r w:rsidRPr="0086142E">
              <w:t>по греко-римской борьбе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8.19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  <w:rPr>
                <w:b/>
                <w:bCs/>
              </w:rPr>
            </w:pPr>
            <w:r w:rsidRPr="0086142E">
              <w:t>Открытый областной турнир по боксу «Памяти заслуженного учителя РСФСР Г.В. Алисова».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19-22</w:t>
            </w:r>
          </w:p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мая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tabs>
                <w:tab w:val="left" w:pos="495"/>
              </w:tabs>
              <w:spacing w:after="0"/>
              <w:jc w:val="center"/>
              <w:rPr>
                <w:b/>
                <w:bCs/>
              </w:rPr>
            </w:pPr>
            <w:r w:rsidRPr="0086142E">
              <w:t>Шестопалова Е.П.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8.20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  <w:rPr>
                <w:b/>
                <w:bCs/>
              </w:rPr>
            </w:pPr>
            <w:r w:rsidRPr="0086142E">
              <w:t>Областной турнир по футболу «Колосок».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май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proofErr w:type="gramStart"/>
            <w:r w:rsidRPr="0086142E">
              <w:t>Тренера-преподаватели</w:t>
            </w:r>
            <w:proofErr w:type="gramEnd"/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8.21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  <w:rPr>
                <w:b/>
                <w:bCs/>
              </w:rPr>
            </w:pPr>
            <w:r w:rsidRPr="0086142E">
              <w:t>Открытый областной турнир по боксу.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май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tabs>
                <w:tab w:val="left" w:pos="495"/>
              </w:tabs>
              <w:spacing w:after="0"/>
              <w:jc w:val="center"/>
              <w:rPr>
                <w:b/>
                <w:bCs/>
              </w:rPr>
            </w:pPr>
            <w:r w:rsidRPr="0086142E">
              <w:t>Шестопалова Е.П.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8.22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  <w:rPr>
                <w:b/>
                <w:bCs/>
              </w:rPr>
            </w:pPr>
            <w:r w:rsidRPr="0086142E">
              <w:t>Открытый областной турнир по боксу.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май-июнь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tabs>
                <w:tab w:val="left" w:pos="495"/>
              </w:tabs>
              <w:spacing w:after="0"/>
              <w:jc w:val="center"/>
              <w:rPr>
                <w:b/>
                <w:bCs/>
              </w:rPr>
            </w:pPr>
            <w:r w:rsidRPr="0086142E">
              <w:t>Шестопалова Е.П.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8.23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  <w:rPr>
                <w:b/>
                <w:bCs/>
              </w:rPr>
            </w:pPr>
            <w:r w:rsidRPr="0086142E">
              <w:t>Областные соревнования «Школа Выжив</w:t>
            </w:r>
            <w:r w:rsidRPr="0086142E">
              <w:t>а</w:t>
            </w:r>
            <w:r w:rsidRPr="0086142E">
              <w:t>ния».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июнь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tabs>
                <w:tab w:val="left" w:pos="495"/>
              </w:tabs>
              <w:spacing w:after="0"/>
              <w:jc w:val="center"/>
              <w:rPr>
                <w:b/>
                <w:bCs/>
              </w:rPr>
            </w:pPr>
            <w:r w:rsidRPr="0086142E">
              <w:t>Аракчеев А.И.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8.24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  <w:rPr>
                <w:b/>
                <w:bCs/>
              </w:rPr>
            </w:pPr>
            <w:r w:rsidRPr="0086142E">
              <w:t>Открытый областной турнир по боксу.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июнь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tabs>
                <w:tab w:val="left" w:pos="495"/>
              </w:tabs>
              <w:spacing w:after="0"/>
              <w:jc w:val="center"/>
              <w:rPr>
                <w:b/>
                <w:bCs/>
              </w:rPr>
            </w:pPr>
            <w:r w:rsidRPr="0086142E">
              <w:t>Шестопалова Е.П.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8.25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  <w:rPr>
                <w:b/>
                <w:bCs/>
              </w:rPr>
            </w:pPr>
            <w:r w:rsidRPr="0086142E">
              <w:t>11-й традиционный открытый областной ту</w:t>
            </w:r>
            <w:r w:rsidRPr="0086142E">
              <w:t>р</w:t>
            </w:r>
            <w:r w:rsidRPr="0086142E">
              <w:t xml:space="preserve">нир по боксу памяти героя подводника АПК «Курск» </w:t>
            </w:r>
            <w:proofErr w:type="spellStart"/>
            <w:r w:rsidRPr="0086142E">
              <w:t>С.Калинина</w:t>
            </w:r>
            <w:proofErr w:type="spellEnd"/>
            <w:r w:rsidRPr="0086142E">
              <w:t>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17-21</w:t>
            </w:r>
          </w:p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августа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tabs>
                <w:tab w:val="left" w:pos="495"/>
              </w:tabs>
              <w:spacing w:after="0"/>
              <w:jc w:val="center"/>
              <w:rPr>
                <w:b/>
                <w:bCs/>
              </w:rPr>
            </w:pPr>
            <w:r w:rsidRPr="0086142E">
              <w:t>Шестопалова Е.П.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8.26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  <w:rPr>
                <w:b/>
                <w:bCs/>
              </w:rPr>
            </w:pPr>
            <w:r w:rsidRPr="0086142E">
              <w:t xml:space="preserve">Областной традиционный турнир по гиревому спорту памяти МС СССР </w:t>
            </w:r>
          </w:p>
          <w:p w:rsidR="000C72A1" w:rsidRPr="0086142E" w:rsidRDefault="000C72A1" w:rsidP="007A5E05">
            <w:pPr>
              <w:pStyle w:val="ab"/>
              <w:spacing w:after="0"/>
              <w:rPr>
                <w:b/>
                <w:bCs/>
              </w:rPr>
            </w:pPr>
            <w:r w:rsidRPr="0086142E">
              <w:t xml:space="preserve">В.П. </w:t>
            </w:r>
            <w:proofErr w:type="spellStart"/>
            <w:r w:rsidRPr="0086142E">
              <w:t>Ермишина</w:t>
            </w:r>
            <w:proofErr w:type="spellEnd"/>
            <w:r w:rsidRPr="0086142E">
              <w:t>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августа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tabs>
                <w:tab w:val="left" w:pos="420"/>
              </w:tabs>
              <w:spacing w:after="0"/>
              <w:jc w:val="center"/>
              <w:rPr>
                <w:b/>
                <w:bCs/>
              </w:rPr>
            </w:pPr>
            <w:proofErr w:type="spellStart"/>
            <w:r w:rsidRPr="0086142E">
              <w:t>Веровский</w:t>
            </w:r>
            <w:proofErr w:type="spellEnd"/>
            <w:r w:rsidRPr="0086142E">
              <w:t xml:space="preserve"> А.А.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8.27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  <w:rPr>
                <w:b/>
                <w:bCs/>
              </w:rPr>
            </w:pPr>
            <w:r w:rsidRPr="0086142E">
              <w:t>Областной турнир «Футбол без наркотиков» посвященный Дню физкультурника.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август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proofErr w:type="gramStart"/>
            <w:r w:rsidRPr="0086142E">
              <w:t>Тренера-преподаватели</w:t>
            </w:r>
            <w:proofErr w:type="gramEnd"/>
          </w:p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по футболу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8.28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  <w:rPr>
                <w:b/>
                <w:bCs/>
              </w:rPr>
            </w:pPr>
            <w:r w:rsidRPr="0086142E">
              <w:t>Первенство Ростовской области по футболу среди ДЮСШ.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21</w:t>
            </w:r>
          </w:p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августа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proofErr w:type="gramStart"/>
            <w:r w:rsidRPr="0086142E">
              <w:t>Тренера-преподаватели</w:t>
            </w:r>
            <w:proofErr w:type="gramEnd"/>
          </w:p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по футболу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8.29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  <w:rPr>
                <w:b/>
                <w:bCs/>
              </w:rPr>
            </w:pPr>
            <w:r w:rsidRPr="0086142E">
              <w:t>Первенство области по футболу среди ДЮСШ 2013-2014 среди юношей 1998-99г.р.; 2000-01г.р.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 xml:space="preserve">Август  2013г. </w:t>
            </w:r>
            <w:proofErr w:type="gramStart"/>
            <w:r w:rsidRPr="0086142E">
              <w:t>-м</w:t>
            </w:r>
            <w:proofErr w:type="gramEnd"/>
            <w:r w:rsidRPr="0086142E">
              <w:t>арт 2014г.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proofErr w:type="gramStart"/>
            <w:r w:rsidRPr="0086142E">
              <w:t>Тренера-преподаватели</w:t>
            </w:r>
            <w:proofErr w:type="gramEnd"/>
          </w:p>
          <w:p w:rsidR="000C72A1" w:rsidRPr="0086142E" w:rsidRDefault="000C72A1" w:rsidP="007A5E05">
            <w:pPr>
              <w:pStyle w:val="ab"/>
              <w:tabs>
                <w:tab w:val="left" w:pos="495"/>
              </w:tabs>
              <w:spacing w:after="0"/>
              <w:jc w:val="center"/>
              <w:rPr>
                <w:b/>
                <w:bCs/>
              </w:rPr>
            </w:pPr>
            <w:r w:rsidRPr="0086142E">
              <w:t>по футболу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8.30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  <w:rPr>
                <w:b/>
                <w:bCs/>
              </w:rPr>
            </w:pPr>
            <w:r w:rsidRPr="0086142E">
              <w:t xml:space="preserve">Первенство Ростовской области по греко-римской борьбе среди юношей 1998-99 </w:t>
            </w:r>
            <w:proofErr w:type="spellStart"/>
            <w:r w:rsidRPr="0086142E">
              <w:t>г.г.р</w:t>
            </w:r>
            <w:proofErr w:type="spellEnd"/>
            <w:r w:rsidRPr="0086142E">
              <w:t>. памяти ветеранов Донской борьбы.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03-05</w:t>
            </w:r>
          </w:p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октября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proofErr w:type="spellStart"/>
            <w:r w:rsidRPr="0086142E">
              <w:t>Варежонков</w:t>
            </w:r>
            <w:proofErr w:type="spellEnd"/>
            <w:r w:rsidRPr="0086142E">
              <w:t xml:space="preserve"> А.П.</w:t>
            </w:r>
          </w:p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proofErr w:type="spellStart"/>
            <w:r w:rsidRPr="0086142E">
              <w:t>Курденков</w:t>
            </w:r>
            <w:proofErr w:type="spellEnd"/>
            <w:r w:rsidRPr="0086142E">
              <w:t xml:space="preserve"> В.Н.</w:t>
            </w:r>
          </w:p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Кудрин Ю.Н.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8.31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  <w:rPr>
                <w:b/>
                <w:bCs/>
              </w:rPr>
            </w:pPr>
            <w:r w:rsidRPr="0086142E">
              <w:t xml:space="preserve">Открытый областной </w:t>
            </w:r>
            <w:proofErr w:type="gramStart"/>
            <w:r w:rsidRPr="0086142E">
              <w:rPr>
                <w:lang w:val="en-US"/>
              </w:rPr>
              <w:t>I</w:t>
            </w:r>
            <w:proofErr w:type="gramEnd"/>
            <w:r w:rsidRPr="0086142E">
              <w:t>Х турнир по греко-римской борьбе, посвященный  памяти Засл</w:t>
            </w:r>
            <w:r w:rsidRPr="0086142E">
              <w:t>у</w:t>
            </w:r>
            <w:r w:rsidRPr="0086142E">
              <w:t xml:space="preserve">женного тренера России Б.В. </w:t>
            </w:r>
            <w:proofErr w:type="spellStart"/>
            <w:r w:rsidRPr="0086142E">
              <w:t>Каннуникова</w:t>
            </w:r>
            <w:proofErr w:type="spellEnd"/>
            <w:r w:rsidRPr="0086142E">
              <w:t>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октябрь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proofErr w:type="spellStart"/>
            <w:r w:rsidRPr="0086142E">
              <w:t>Варежонков</w:t>
            </w:r>
            <w:proofErr w:type="spellEnd"/>
            <w:r w:rsidRPr="0086142E">
              <w:t xml:space="preserve"> А.</w:t>
            </w:r>
            <w:proofErr w:type="gramStart"/>
            <w:r w:rsidRPr="0086142E">
              <w:t>П</w:t>
            </w:r>
            <w:proofErr w:type="gramEnd"/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8.32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  <w:rPr>
                <w:b/>
                <w:bCs/>
              </w:rPr>
            </w:pPr>
            <w:r w:rsidRPr="0086142E">
              <w:t xml:space="preserve">Областной турнир по боксу памяти </w:t>
            </w:r>
          </w:p>
          <w:p w:rsidR="000C72A1" w:rsidRPr="0086142E" w:rsidRDefault="000C72A1" w:rsidP="007A5E05">
            <w:pPr>
              <w:pStyle w:val="ab"/>
              <w:spacing w:after="0"/>
              <w:rPr>
                <w:b/>
                <w:bCs/>
              </w:rPr>
            </w:pPr>
            <w:r w:rsidRPr="0086142E">
              <w:t xml:space="preserve">В.А. </w:t>
            </w:r>
            <w:proofErr w:type="spellStart"/>
            <w:r w:rsidRPr="0086142E">
              <w:t>Поталова</w:t>
            </w:r>
            <w:proofErr w:type="spellEnd"/>
            <w:r w:rsidRPr="0086142E">
              <w:t>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октябрь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Шестопалова Е.П.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8.33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  <w:rPr>
                <w:b/>
                <w:bCs/>
              </w:rPr>
            </w:pPr>
            <w:r w:rsidRPr="0086142E">
              <w:t>Юношеские игры спортсменов Дона.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октябрь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proofErr w:type="gramStart"/>
            <w:r w:rsidRPr="0086142E">
              <w:t>Тренера-преподаватели</w:t>
            </w:r>
            <w:proofErr w:type="gramEnd"/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8.34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  <w:rPr>
                <w:b/>
                <w:bCs/>
              </w:rPr>
            </w:pPr>
            <w:r w:rsidRPr="0086142E">
              <w:t xml:space="preserve">Первенство </w:t>
            </w:r>
            <w:proofErr w:type="gramStart"/>
            <w:r w:rsidRPr="0086142E">
              <w:t>МО РО</w:t>
            </w:r>
            <w:proofErr w:type="gramEnd"/>
            <w:r w:rsidRPr="0086142E">
              <w:t xml:space="preserve"> по греко-римской борьбе памяти МС СССР </w:t>
            </w:r>
            <w:proofErr w:type="spellStart"/>
            <w:r w:rsidRPr="0086142E">
              <w:t>М.К.Хачкинаяна</w:t>
            </w:r>
            <w:proofErr w:type="spellEnd"/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ноябрь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tabs>
                <w:tab w:val="left" w:pos="495"/>
              </w:tabs>
              <w:spacing w:after="0"/>
              <w:jc w:val="center"/>
              <w:rPr>
                <w:b/>
                <w:bCs/>
              </w:rPr>
            </w:pPr>
            <w:proofErr w:type="gramStart"/>
            <w:r w:rsidRPr="0086142E">
              <w:t>Тренера-преподаватели</w:t>
            </w:r>
            <w:proofErr w:type="gramEnd"/>
            <w:r w:rsidRPr="0086142E">
              <w:t xml:space="preserve"> по греко-римской борьбе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8.35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  <w:rPr>
                <w:b/>
                <w:bCs/>
              </w:rPr>
            </w:pPr>
            <w:r w:rsidRPr="0086142E">
              <w:rPr>
                <w:lang w:val="en-US"/>
              </w:rPr>
              <w:t>VI</w:t>
            </w:r>
            <w:r w:rsidRPr="0086142E">
              <w:t xml:space="preserve"> открытый областной турнир по боксу пам</w:t>
            </w:r>
            <w:r w:rsidRPr="0086142E">
              <w:t>я</w:t>
            </w:r>
            <w:r w:rsidRPr="0086142E">
              <w:t xml:space="preserve">ти тренера И.А. </w:t>
            </w:r>
            <w:proofErr w:type="spellStart"/>
            <w:r w:rsidRPr="0086142E">
              <w:t>Петюкина</w:t>
            </w:r>
            <w:proofErr w:type="spellEnd"/>
            <w:r w:rsidRPr="0086142E">
              <w:t>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07-11</w:t>
            </w:r>
          </w:p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декабря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Шестопалова  Е.П.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jc w:val="center"/>
              <w:rPr>
                <w:bCs/>
              </w:rPr>
            </w:pPr>
            <w:r w:rsidRPr="00222E8D">
              <w:rPr>
                <w:bCs/>
              </w:rPr>
              <w:t>8.36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  <w:rPr>
                <w:b/>
                <w:bCs/>
              </w:rPr>
            </w:pPr>
            <w:r w:rsidRPr="0086142E">
              <w:t xml:space="preserve">Областной традиционный турнир по гиревому спорту памяти МС и рекордсмена СССР </w:t>
            </w:r>
            <w:proofErr w:type="spellStart"/>
            <w:r w:rsidRPr="0086142E">
              <w:t>В.П.Потапова</w:t>
            </w:r>
            <w:proofErr w:type="spellEnd"/>
            <w:r w:rsidRPr="0086142E">
              <w:t>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22-23</w:t>
            </w:r>
          </w:p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декабря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proofErr w:type="spellStart"/>
            <w:r w:rsidRPr="0086142E">
              <w:t>Веровский</w:t>
            </w:r>
            <w:proofErr w:type="spellEnd"/>
            <w:r w:rsidRPr="0086142E">
              <w:t xml:space="preserve"> А.А.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86142E" w:rsidRDefault="000C72A1" w:rsidP="007A5E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9102" w:type="dxa"/>
            <w:gridSpan w:val="5"/>
          </w:tcPr>
          <w:p w:rsidR="000C72A1" w:rsidRPr="0086142E" w:rsidRDefault="000C72A1" w:rsidP="007A5E05">
            <w:pPr>
              <w:pStyle w:val="ab"/>
              <w:tabs>
                <w:tab w:val="left" w:pos="495"/>
              </w:tabs>
              <w:spacing w:after="0"/>
              <w:jc w:val="center"/>
              <w:rPr>
                <w:b/>
                <w:bCs/>
              </w:rPr>
            </w:pPr>
            <w:r w:rsidRPr="0086142E">
              <w:rPr>
                <w:b/>
                <w:bCs/>
              </w:rPr>
              <w:t>Федеральные мероприятия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rPr>
                <w:bCs/>
              </w:rPr>
            </w:pPr>
            <w:r w:rsidRPr="00222E8D">
              <w:rPr>
                <w:bCs/>
              </w:rPr>
              <w:lastRenderedPageBreak/>
              <w:t>9.1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</w:pPr>
            <w:r w:rsidRPr="0086142E">
              <w:t>Всероссийский конкурс «За нравственный п</w:t>
            </w:r>
            <w:r w:rsidRPr="0086142E">
              <w:t>о</w:t>
            </w:r>
            <w:r w:rsidRPr="0086142E">
              <w:t>двиг учителя»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</w:pPr>
            <w:r w:rsidRPr="0086142E">
              <w:t>Май-сентябрь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tabs>
                <w:tab w:val="left" w:pos="495"/>
              </w:tabs>
              <w:spacing w:after="0"/>
              <w:jc w:val="center"/>
            </w:pPr>
            <w:r w:rsidRPr="0086142E">
              <w:t>Егорова М.И.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rPr>
                <w:bCs/>
              </w:rPr>
            </w:pPr>
            <w:r w:rsidRPr="00222E8D">
              <w:rPr>
                <w:bCs/>
              </w:rPr>
              <w:t>9.2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</w:pPr>
            <w:r w:rsidRPr="0086142E">
              <w:t>Всероссийский конкурс «За успехи в воспит</w:t>
            </w:r>
            <w:r w:rsidRPr="0086142E">
              <w:t>а</w:t>
            </w:r>
            <w:r w:rsidRPr="0086142E">
              <w:t>нии»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</w:pPr>
            <w:r w:rsidRPr="0086142E">
              <w:t>Май-сентябрь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tabs>
                <w:tab w:val="left" w:pos="495"/>
              </w:tabs>
              <w:spacing w:after="0"/>
              <w:jc w:val="center"/>
            </w:pPr>
            <w:r w:rsidRPr="0086142E">
              <w:t>Егорова М.И.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rPr>
                <w:bCs/>
              </w:rPr>
            </w:pPr>
            <w:r w:rsidRPr="00222E8D">
              <w:rPr>
                <w:bCs/>
              </w:rPr>
              <w:t>9.3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</w:pPr>
            <w:r w:rsidRPr="0086142E">
              <w:t>Участие в мероприятиях всероссийской акции «Я - гражданин России» и всероссийского ко</w:t>
            </w:r>
            <w:r w:rsidRPr="0086142E">
              <w:t>н</w:t>
            </w:r>
            <w:r w:rsidRPr="0086142E">
              <w:t>курса лидеров школьного самоуправления».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</w:pPr>
            <w:r w:rsidRPr="0086142E">
              <w:t>В течение года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tabs>
                <w:tab w:val="left" w:pos="495"/>
              </w:tabs>
              <w:spacing w:after="0"/>
              <w:jc w:val="center"/>
            </w:pPr>
            <w:r w:rsidRPr="0086142E">
              <w:t>Сулименко Н.Н.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rPr>
                <w:bCs/>
              </w:rPr>
            </w:pPr>
            <w:r w:rsidRPr="00222E8D">
              <w:rPr>
                <w:bCs/>
              </w:rPr>
              <w:t>9.4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</w:pPr>
            <w:r w:rsidRPr="0086142E">
              <w:t>Принятие участия во Всероссийском конкурсе юношеских исследовательских работ им. В.И. Вернадского.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</w:pPr>
            <w:r w:rsidRPr="0086142E">
              <w:t>В течение года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tabs>
                <w:tab w:val="left" w:pos="495"/>
              </w:tabs>
              <w:spacing w:after="0"/>
              <w:jc w:val="center"/>
            </w:pPr>
            <w:r w:rsidRPr="0086142E">
              <w:t>Сулименко Н.Н.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rPr>
                <w:bCs/>
              </w:rPr>
            </w:pPr>
            <w:r w:rsidRPr="00222E8D">
              <w:rPr>
                <w:bCs/>
              </w:rPr>
              <w:t>9.5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1377"/>
              </w:tabs>
              <w:spacing w:after="0"/>
              <w:rPr>
                <w:b/>
                <w:bCs/>
              </w:rPr>
            </w:pPr>
            <w:r w:rsidRPr="0086142E">
              <w:t>Принятие участия во Всероссийском конкурсе участников туристско-краеведческого движ</w:t>
            </w:r>
            <w:r w:rsidRPr="0086142E">
              <w:t>е</w:t>
            </w:r>
            <w:r w:rsidRPr="0086142E">
              <w:t>ния «Отечество».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</w:pPr>
            <w:r w:rsidRPr="0086142E">
              <w:t>В течение года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tabs>
                <w:tab w:val="left" w:pos="495"/>
              </w:tabs>
              <w:spacing w:after="0"/>
              <w:jc w:val="center"/>
            </w:pPr>
            <w:r w:rsidRPr="0086142E">
              <w:t>Сулименко Н.Н.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rPr>
                <w:bCs/>
              </w:rPr>
            </w:pPr>
            <w:r w:rsidRPr="00222E8D">
              <w:rPr>
                <w:bCs/>
              </w:rPr>
              <w:t>9.6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  <w:rPr>
                <w:b/>
                <w:bCs/>
              </w:rPr>
            </w:pPr>
            <w:r w:rsidRPr="0086142E">
              <w:t>Первенство России по гиревому спорту среди юношей и девушек.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февраль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tabs>
                <w:tab w:val="left" w:pos="495"/>
              </w:tabs>
              <w:spacing w:after="0"/>
              <w:jc w:val="center"/>
              <w:rPr>
                <w:b/>
                <w:bCs/>
              </w:rPr>
            </w:pPr>
            <w:proofErr w:type="spellStart"/>
            <w:r w:rsidRPr="0086142E">
              <w:t>Веровский</w:t>
            </w:r>
            <w:proofErr w:type="spellEnd"/>
            <w:r w:rsidRPr="0086142E">
              <w:t xml:space="preserve"> А.А.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rPr>
                <w:bCs/>
              </w:rPr>
            </w:pPr>
            <w:r w:rsidRPr="00222E8D">
              <w:rPr>
                <w:bCs/>
              </w:rPr>
              <w:t>9.7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  <w:rPr>
                <w:b/>
                <w:bCs/>
              </w:rPr>
            </w:pPr>
            <w:r w:rsidRPr="0086142E">
              <w:t>Первенство ЮФО России по боксу среди д</w:t>
            </w:r>
            <w:r w:rsidRPr="0086142E">
              <w:t>е</w:t>
            </w:r>
            <w:r w:rsidRPr="0086142E">
              <w:t>вочек.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февраль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tabs>
                <w:tab w:val="left" w:pos="495"/>
              </w:tabs>
              <w:spacing w:after="0"/>
              <w:jc w:val="center"/>
              <w:rPr>
                <w:b/>
                <w:bCs/>
              </w:rPr>
            </w:pPr>
            <w:r w:rsidRPr="0086142E">
              <w:t>Шестопалова Е.П.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rPr>
                <w:bCs/>
              </w:rPr>
            </w:pPr>
            <w:r w:rsidRPr="00222E8D">
              <w:rPr>
                <w:bCs/>
              </w:rPr>
              <w:t>9.8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  <w:rPr>
                <w:b/>
                <w:bCs/>
              </w:rPr>
            </w:pPr>
            <w:r w:rsidRPr="0086142E">
              <w:t xml:space="preserve">Всероссийский турнир по боксу класса «Б», памяти ветерана шахтерского труда Б.Я. </w:t>
            </w:r>
            <w:proofErr w:type="spellStart"/>
            <w:r w:rsidRPr="0086142E">
              <w:t>Л</w:t>
            </w:r>
            <w:r w:rsidRPr="0086142E">
              <w:t>у</w:t>
            </w:r>
            <w:r w:rsidRPr="0086142E">
              <w:t>ганцева</w:t>
            </w:r>
            <w:proofErr w:type="spellEnd"/>
            <w:r w:rsidRPr="0086142E">
              <w:t>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апрель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>
              <w:t>Тренеры</w:t>
            </w:r>
            <w:r w:rsidRPr="0086142E">
              <w:t>-преподаватели</w:t>
            </w:r>
          </w:p>
          <w:p w:rsidR="000C72A1" w:rsidRPr="0086142E" w:rsidRDefault="000C72A1" w:rsidP="007A5E05">
            <w:pPr>
              <w:pStyle w:val="ab"/>
              <w:tabs>
                <w:tab w:val="left" w:pos="495"/>
              </w:tabs>
              <w:spacing w:after="0"/>
              <w:jc w:val="center"/>
              <w:rPr>
                <w:b/>
                <w:bCs/>
              </w:rPr>
            </w:pPr>
            <w:r w:rsidRPr="0086142E">
              <w:t>по боксу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86142E" w:rsidTr="007A5E05">
        <w:tc>
          <w:tcPr>
            <w:tcW w:w="965" w:type="dxa"/>
          </w:tcPr>
          <w:p w:rsidR="000C72A1" w:rsidRPr="00222E8D" w:rsidRDefault="000C72A1" w:rsidP="007A5E05">
            <w:pPr>
              <w:rPr>
                <w:bCs/>
              </w:rPr>
            </w:pPr>
            <w:r w:rsidRPr="00222E8D">
              <w:rPr>
                <w:bCs/>
              </w:rPr>
              <w:t>9.9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tabs>
                <w:tab w:val="left" w:pos="960"/>
              </w:tabs>
              <w:spacing w:after="0"/>
              <w:rPr>
                <w:b/>
                <w:bCs/>
              </w:rPr>
            </w:pPr>
            <w:r w:rsidRPr="0086142E">
              <w:t xml:space="preserve">Международный турнир на призы братьев </w:t>
            </w:r>
            <w:proofErr w:type="spellStart"/>
            <w:r w:rsidRPr="0086142E">
              <w:t>С</w:t>
            </w:r>
            <w:r w:rsidRPr="0086142E">
              <w:t>а</w:t>
            </w:r>
            <w:r w:rsidRPr="0086142E">
              <w:t>мургашевых</w:t>
            </w:r>
            <w:proofErr w:type="spellEnd"/>
            <w:r w:rsidRPr="0086142E">
              <w:t xml:space="preserve"> по греко-римской борьбе среди юношей 1996-97 </w:t>
            </w:r>
            <w:proofErr w:type="spellStart"/>
            <w:r w:rsidRPr="0086142E">
              <w:t>г.г.р</w:t>
            </w:r>
            <w:proofErr w:type="spellEnd"/>
            <w:r w:rsidRPr="0086142E">
              <w:t>.</w:t>
            </w:r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24-28</w:t>
            </w:r>
          </w:p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апреля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>
              <w:t>Тренеры</w:t>
            </w:r>
            <w:r w:rsidRPr="0086142E">
              <w:t>-преподаватели</w:t>
            </w:r>
          </w:p>
          <w:p w:rsidR="000C72A1" w:rsidRPr="0086142E" w:rsidRDefault="000C72A1" w:rsidP="007A5E05">
            <w:pPr>
              <w:pStyle w:val="ab"/>
              <w:tabs>
                <w:tab w:val="left" w:pos="495"/>
              </w:tabs>
              <w:spacing w:after="0"/>
              <w:jc w:val="center"/>
              <w:rPr>
                <w:b/>
                <w:bCs/>
              </w:rPr>
            </w:pPr>
            <w:r w:rsidRPr="0086142E">
              <w:t>по греко-римской борьбе</w:t>
            </w:r>
          </w:p>
        </w:tc>
        <w:tc>
          <w:tcPr>
            <w:tcW w:w="671" w:type="dxa"/>
          </w:tcPr>
          <w:p w:rsidR="000C72A1" w:rsidRPr="0086142E" w:rsidRDefault="000C72A1" w:rsidP="007A5E05">
            <w:pPr>
              <w:spacing w:line="276" w:lineRule="auto"/>
              <w:jc w:val="center"/>
            </w:pPr>
          </w:p>
        </w:tc>
      </w:tr>
      <w:tr w:rsidR="000C72A1" w:rsidRPr="0029467C" w:rsidTr="007A5E05">
        <w:tc>
          <w:tcPr>
            <w:tcW w:w="965" w:type="dxa"/>
          </w:tcPr>
          <w:p w:rsidR="000C72A1" w:rsidRPr="00222E8D" w:rsidRDefault="000C72A1" w:rsidP="007A5E05">
            <w:pPr>
              <w:rPr>
                <w:bCs/>
              </w:rPr>
            </w:pPr>
            <w:r w:rsidRPr="00222E8D">
              <w:rPr>
                <w:bCs/>
              </w:rPr>
              <w:t>9.10</w:t>
            </w:r>
          </w:p>
        </w:tc>
        <w:tc>
          <w:tcPr>
            <w:tcW w:w="5100" w:type="dxa"/>
          </w:tcPr>
          <w:p w:rsidR="000C72A1" w:rsidRPr="0086142E" w:rsidRDefault="000C72A1" w:rsidP="007A5E05">
            <w:pPr>
              <w:pStyle w:val="ab"/>
              <w:spacing w:after="0"/>
              <w:rPr>
                <w:b/>
                <w:bCs/>
              </w:rPr>
            </w:pPr>
            <w:r w:rsidRPr="0086142E">
              <w:t>40-го традиционного Всероссийского турнира по греко-римской борьбе, посвященного пам</w:t>
            </w:r>
            <w:r w:rsidRPr="0086142E">
              <w:t>я</w:t>
            </w:r>
            <w:r w:rsidRPr="0086142E">
              <w:t xml:space="preserve">ти Ивана </w:t>
            </w:r>
            <w:proofErr w:type="spellStart"/>
            <w:r w:rsidRPr="0086142E">
              <w:t>Смолякова</w:t>
            </w:r>
            <w:proofErr w:type="spellEnd"/>
          </w:p>
        </w:tc>
        <w:tc>
          <w:tcPr>
            <w:tcW w:w="1841" w:type="dxa"/>
            <w:gridSpan w:val="2"/>
          </w:tcPr>
          <w:p w:rsidR="000C72A1" w:rsidRPr="0086142E" w:rsidRDefault="000C72A1" w:rsidP="007A5E05">
            <w:pPr>
              <w:pStyle w:val="ab"/>
              <w:spacing w:after="0"/>
              <w:jc w:val="center"/>
              <w:rPr>
                <w:b/>
                <w:bCs/>
              </w:rPr>
            </w:pPr>
            <w:r w:rsidRPr="0086142E">
              <w:t>ноябрь</w:t>
            </w:r>
          </w:p>
        </w:tc>
        <w:tc>
          <w:tcPr>
            <w:tcW w:w="2161" w:type="dxa"/>
            <w:gridSpan w:val="2"/>
          </w:tcPr>
          <w:p w:rsidR="000C72A1" w:rsidRPr="0086142E" w:rsidRDefault="000C72A1" w:rsidP="007A5E05">
            <w:pPr>
              <w:pStyle w:val="ab"/>
              <w:tabs>
                <w:tab w:val="left" w:pos="495"/>
              </w:tabs>
              <w:spacing w:after="0"/>
              <w:jc w:val="center"/>
              <w:rPr>
                <w:b/>
                <w:bCs/>
              </w:rPr>
            </w:pPr>
            <w:r>
              <w:t>Тренеры</w:t>
            </w:r>
            <w:r w:rsidRPr="0086142E">
              <w:t>-преподаватели по греко-римской борьбе</w:t>
            </w:r>
          </w:p>
        </w:tc>
        <w:tc>
          <w:tcPr>
            <w:tcW w:w="671" w:type="dxa"/>
          </w:tcPr>
          <w:p w:rsidR="000C72A1" w:rsidRPr="0029467C" w:rsidRDefault="000C72A1" w:rsidP="007A5E05">
            <w:pPr>
              <w:spacing w:line="276" w:lineRule="auto"/>
              <w:jc w:val="center"/>
            </w:pPr>
          </w:p>
        </w:tc>
      </w:tr>
    </w:tbl>
    <w:p w:rsidR="000C72A1" w:rsidRPr="003330C6" w:rsidRDefault="000C72A1" w:rsidP="000C72A1">
      <w:pPr>
        <w:spacing w:line="276" w:lineRule="auto"/>
        <w:ind w:firstLine="567"/>
        <w:jc w:val="both"/>
      </w:pPr>
    </w:p>
    <w:p w:rsidR="00CF4AD3" w:rsidRPr="003330C6" w:rsidRDefault="00CF4AD3" w:rsidP="000C72A1">
      <w:pPr>
        <w:spacing w:line="276" w:lineRule="auto"/>
        <w:ind w:firstLine="567"/>
        <w:jc w:val="center"/>
      </w:pPr>
    </w:p>
    <w:sectPr w:rsidR="00CF4AD3" w:rsidRPr="003330C6" w:rsidSect="00BC0463">
      <w:footerReference w:type="even" r:id="rId9"/>
      <w:footerReference w:type="default" r:id="rId10"/>
      <w:type w:val="continuous"/>
      <w:pgSz w:w="11906" w:h="16838"/>
      <w:pgMar w:top="851" w:right="567" w:bottom="794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84F" w:rsidRDefault="000D584F">
      <w:r>
        <w:separator/>
      </w:r>
    </w:p>
  </w:endnote>
  <w:endnote w:type="continuationSeparator" w:id="0">
    <w:p w:rsidR="000D584F" w:rsidRDefault="000D5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tandardPoster">
    <w:altName w:val="Agency FB"/>
    <w:charset w:val="00"/>
    <w:family w:val="swiss"/>
    <w:pitch w:val="variable"/>
    <w:sig w:usb0="00000003" w:usb1="00000000" w:usb2="00000000" w:usb3="00000000" w:csb0="00000001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947" w:rsidRDefault="00CD194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D1947" w:rsidRDefault="00CD1947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947" w:rsidRPr="00707E23" w:rsidRDefault="00CD1947">
    <w:pPr>
      <w:pStyle w:val="a5"/>
      <w:jc w:val="center"/>
      <w:rPr>
        <w:sz w:val="18"/>
        <w:szCs w:val="18"/>
      </w:rPr>
    </w:pPr>
    <w:r w:rsidRPr="00707E23">
      <w:rPr>
        <w:sz w:val="18"/>
        <w:szCs w:val="18"/>
      </w:rPr>
      <w:fldChar w:fldCharType="begin"/>
    </w:r>
    <w:r w:rsidRPr="00707E23">
      <w:rPr>
        <w:sz w:val="18"/>
        <w:szCs w:val="18"/>
      </w:rPr>
      <w:instrText xml:space="preserve"> PAGE   \* MERGEFORMAT </w:instrText>
    </w:r>
    <w:r w:rsidRPr="00707E23">
      <w:rPr>
        <w:sz w:val="18"/>
        <w:szCs w:val="18"/>
      </w:rPr>
      <w:fldChar w:fldCharType="separate"/>
    </w:r>
    <w:r w:rsidR="006F5257">
      <w:rPr>
        <w:noProof/>
        <w:sz w:val="18"/>
        <w:szCs w:val="18"/>
      </w:rPr>
      <w:t>6</w:t>
    </w:r>
    <w:r w:rsidRPr="00707E23">
      <w:rPr>
        <w:sz w:val="18"/>
        <w:szCs w:val="18"/>
      </w:rPr>
      <w:fldChar w:fldCharType="end"/>
    </w:r>
  </w:p>
  <w:p w:rsidR="00CD1947" w:rsidRDefault="00CD1947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84F" w:rsidRDefault="000D584F">
      <w:r>
        <w:separator/>
      </w:r>
    </w:p>
  </w:footnote>
  <w:footnote w:type="continuationSeparator" w:id="0">
    <w:p w:rsidR="000D584F" w:rsidRDefault="000D58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1">
    <w:nsid w:val="05E9642F"/>
    <w:multiLevelType w:val="hybridMultilevel"/>
    <w:tmpl w:val="3E42C160"/>
    <w:lvl w:ilvl="0" w:tplc="C8C4A1BC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91704E"/>
    <w:multiLevelType w:val="hybridMultilevel"/>
    <w:tmpl w:val="61428B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DD6F12"/>
    <w:multiLevelType w:val="hybridMultilevel"/>
    <w:tmpl w:val="8710EDA8"/>
    <w:lvl w:ilvl="0" w:tplc="40161E1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6CD63BD"/>
    <w:multiLevelType w:val="hybridMultilevel"/>
    <w:tmpl w:val="16F8756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1C703E58"/>
    <w:multiLevelType w:val="multilevel"/>
    <w:tmpl w:val="CC3A4B2E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5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6">
    <w:nsid w:val="1E932915"/>
    <w:multiLevelType w:val="hybridMultilevel"/>
    <w:tmpl w:val="E2F45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FE4D2A"/>
    <w:multiLevelType w:val="multilevel"/>
    <w:tmpl w:val="F2C40B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1800"/>
      </w:pPr>
      <w:rPr>
        <w:rFonts w:hint="default"/>
      </w:rPr>
    </w:lvl>
  </w:abstractNum>
  <w:abstractNum w:abstractNumId="8">
    <w:nsid w:val="253B0962"/>
    <w:multiLevelType w:val="hybridMultilevel"/>
    <w:tmpl w:val="5242094A"/>
    <w:lvl w:ilvl="0" w:tplc="8DC40A1A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9">
    <w:nsid w:val="288A6095"/>
    <w:multiLevelType w:val="hybridMultilevel"/>
    <w:tmpl w:val="133AD6A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>
    <w:nsid w:val="3F0F768C"/>
    <w:multiLevelType w:val="hybridMultilevel"/>
    <w:tmpl w:val="BAA87444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 w:hint="default"/>
      </w:rPr>
    </w:lvl>
  </w:abstractNum>
  <w:abstractNum w:abstractNumId="11">
    <w:nsid w:val="41A05418"/>
    <w:multiLevelType w:val="hybridMultilevel"/>
    <w:tmpl w:val="B672C5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C175963"/>
    <w:multiLevelType w:val="hybridMultilevel"/>
    <w:tmpl w:val="DDD273D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4FAA6B84"/>
    <w:multiLevelType w:val="multilevel"/>
    <w:tmpl w:val="D0BA30D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7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8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840" w:hanging="1800"/>
      </w:pPr>
      <w:rPr>
        <w:rFonts w:hint="default"/>
      </w:rPr>
    </w:lvl>
  </w:abstractNum>
  <w:abstractNum w:abstractNumId="14">
    <w:nsid w:val="51AC05D2"/>
    <w:multiLevelType w:val="hybridMultilevel"/>
    <w:tmpl w:val="D318D6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C5391D"/>
    <w:multiLevelType w:val="hybridMultilevel"/>
    <w:tmpl w:val="34C845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254524"/>
    <w:multiLevelType w:val="hybridMultilevel"/>
    <w:tmpl w:val="64E0712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>
    <w:nsid w:val="58AB6641"/>
    <w:multiLevelType w:val="hybridMultilevel"/>
    <w:tmpl w:val="88940034"/>
    <w:lvl w:ilvl="0" w:tplc="A3FEFA4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E17CCC"/>
    <w:multiLevelType w:val="hybridMultilevel"/>
    <w:tmpl w:val="CD9EA8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37E24AB"/>
    <w:multiLevelType w:val="hybridMultilevel"/>
    <w:tmpl w:val="26D89B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56F0EA2"/>
    <w:multiLevelType w:val="multilevel"/>
    <w:tmpl w:val="380813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1">
    <w:nsid w:val="68834428"/>
    <w:multiLevelType w:val="hybridMultilevel"/>
    <w:tmpl w:val="0F94F84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68DF06D3"/>
    <w:multiLevelType w:val="multilevel"/>
    <w:tmpl w:val="EEEC9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6EA50B84"/>
    <w:multiLevelType w:val="hybridMultilevel"/>
    <w:tmpl w:val="E89643F4"/>
    <w:lvl w:ilvl="0" w:tplc="8DC40A1A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1EE1667"/>
    <w:multiLevelType w:val="hybridMultilevel"/>
    <w:tmpl w:val="D1C88426"/>
    <w:lvl w:ilvl="0" w:tplc="082A6C44">
      <w:start w:val="1"/>
      <w:numFmt w:val="decimal"/>
      <w:lvlText w:val="%1."/>
      <w:lvlJc w:val="left"/>
      <w:pPr>
        <w:ind w:left="3905" w:hanging="360"/>
      </w:pPr>
      <w:rPr>
        <w:rFonts w:ascii="Garamond" w:hAnsi="Garamond" w:hint="default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56B4B16"/>
    <w:multiLevelType w:val="hybridMultilevel"/>
    <w:tmpl w:val="7B3E8BF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6">
    <w:nsid w:val="76ED352B"/>
    <w:multiLevelType w:val="hybridMultilevel"/>
    <w:tmpl w:val="04B4D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E711949"/>
    <w:multiLevelType w:val="hybridMultilevel"/>
    <w:tmpl w:val="DF4C1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0"/>
  </w:num>
  <w:num w:numId="3">
    <w:abstractNumId w:val="23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7"/>
  </w:num>
  <w:num w:numId="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6"/>
  </w:num>
  <w:num w:numId="13">
    <w:abstractNumId w:val="16"/>
  </w:num>
  <w:num w:numId="14">
    <w:abstractNumId w:val="9"/>
  </w:num>
  <w:num w:numId="15">
    <w:abstractNumId w:val="18"/>
  </w:num>
  <w:num w:numId="16">
    <w:abstractNumId w:val="2"/>
  </w:num>
  <w:num w:numId="17">
    <w:abstractNumId w:val="21"/>
  </w:num>
  <w:num w:numId="18">
    <w:abstractNumId w:val="12"/>
  </w:num>
  <w:num w:numId="19">
    <w:abstractNumId w:val="11"/>
  </w:num>
  <w:num w:numId="20">
    <w:abstractNumId w:val="25"/>
  </w:num>
  <w:num w:numId="21">
    <w:abstractNumId w:val="1"/>
  </w:num>
  <w:num w:numId="22">
    <w:abstractNumId w:val="26"/>
  </w:num>
  <w:num w:numId="23">
    <w:abstractNumId w:val="16"/>
  </w:num>
  <w:num w:numId="24">
    <w:abstractNumId w:val="14"/>
  </w:num>
  <w:num w:numId="25">
    <w:abstractNumId w:val="27"/>
  </w:num>
  <w:num w:numId="26">
    <w:abstractNumId w:val="22"/>
  </w:num>
  <w:num w:numId="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</w:num>
  <w:num w:numId="31">
    <w:abstractNumId w:val="17"/>
  </w:num>
  <w:num w:numId="32">
    <w:abstractNumId w:val="0"/>
  </w:num>
  <w:num w:numId="33">
    <w:abstractNumId w:val="15"/>
  </w:num>
  <w:num w:numId="34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autoHyphenation/>
  <w:hyphenationZone w:val="357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1B2"/>
    <w:rsid w:val="00000731"/>
    <w:rsid w:val="00002D20"/>
    <w:rsid w:val="00006FF5"/>
    <w:rsid w:val="00011218"/>
    <w:rsid w:val="00013773"/>
    <w:rsid w:val="00015115"/>
    <w:rsid w:val="0001565B"/>
    <w:rsid w:val="00021414"/>
    <w:rsid w:val="00021A68"/>
    <w:rsid w:val="000261D9"/>
    <w:rsid w:val="000265B8"/>
    <w:rsid w:val="00027265"/>
    <w:rsid w:val="00030E9B"/>
    <w:rsid w:val="00031EC2"/>
    <w:rsid w:val="00036FB9"/>
    <w:rsid w:val="00036FE1"/>
    <w:rsid w:val="0004183F"/>
    <w:rsid w:val="000452C1"/>
    <w:rsid w:val="0004543A"/>
    <w:rsid w:val="000478BE"/>
    <w:rsid w:val="00054687"/>
    <w:rsid w:val="00057F6E"/>
    <w:rsid w:val="00063707"/>
    <w:rsid w:val="00064218"/>
    <w:rsid w:val="0006689D"/>
    <w:rsid w:val="00066D39"/>
    <w:rsid w:val="00070D47"/>
    <w:rsid w:val="0007209D"/>
    <w:rsid w:val="00075592"/>
    <w:rsid w:val="00075947"/>
    <w:rsid w:val="00080C59"/>
    <w:rsid w:val="00082A48"/>
    <w:rsid w:val="00097258"/>
    <w:rsid w:val="000A0BDA"/>
    <w:rsid w:val="000A2B08"/>
    <w:rsid w:val="000A4125"/>
    <w:rsid w:val="000A4D1B"/>
    <w:rsid w:val="000A593B"/>
    <w:rsid w:val="000A76D1"/>
    <w:rsid w:val="000A7C24"/>
    <w:rsid w:val="000B15FC"/>
    <w:rsid w:val="000B4B2D"/>
    <w:rsid w:val="000B4DF1"/>
    <w:rsid w:val="000B759E"/>
    <w:rsid w:val="000C092A"/>
    <w:rsid w:val="000C4E04"/>
    <w:rsid w:val="000C5E9B"/>
    <w:rsid w:val="000C6C6E"/>
    <w:rsid w:val="000C72A1"/>
    <w:rsid w:val="000D1529"/>
    <w:rsid w:val="000D1E0B"/>
    <w:rsid w:val="000D2125"/>
    <w:rsid w:val="000D2B6C"/>
    <w:rsid w:val="000D5711"/>
    <w:rsid w:val="000D584F"/>
    <w:rsid w:val="000D79B3"/>
    <w:rsid w:val="000D7A35"/>
    <w:rsid w:val="000E2815"/>
    <w:rsid w:val="000E443B"/>
    <w:rsid w:val="000E5DA0"/>
    <w:rsid w:val="000E7548"/>
    <w:rsid w:val="000F6276"/>
    <w:rsid w:val="000F6EE0"/>
    <w:rsid w:val="000F70F0"/>
    <w:rsid w:val="001014F5"/>
    <w:rsid w:val="00103097"/>
    <w:rsid w:val="001032BE"/>
    <w:rsid w:val="001036D1"/>
    <w:rsid w:val="00110B96"/>
    <w:rsid w:val="00116D5B"/>
    <w:rsid w:val="001224CF"/>
    <w:rsid w:val="00125B40"/>
    <w:rsid w:val="00126A2E"/>
    <w:rsid w:val="001273B4"/>
    <w:rsid w:val="001305C9"/>
    <w:rsid w:val="00136177"/>
    <w:rsid w:val="00140A30"/>
    <w:rsid w:val="00142950"/>
    <w:rsid w:val="001439C8"/>
    <w:rsid w:val="00155D81"/>
    <w:rsid w:val="00155F35"/>
    <w:rsid w:val="001742E3"/>
    <w:rsid w:val="00177CC2"/>
    <w:rsid w:val="00180A8E"/>
    <w:rsid w:val="001837FA"/>
    <w:rsid w:val="00184077"/>
    <w:rsid w:val="001864E8"/>
    <w:rsid w:val="001902D0"/>
    <w:rsid w:val="00194FD4"/>
    <w:rsid w:val="00197777"/>
    <w:rsid w:val="001A0F09"/>
    <w:rsid w:val="001A21DF"/>
    <w:rsid w:val="001A4442"/>
    <w:rsid w:val="001A7EA6"/>
    <w:rsid w:val="001B222F"/>
    <w:rsid w:val="001C3C5E"/>
    <w:rsid w:val="001C5971"/>
    <w:rsid w:val="001D0EB3"/>
    <w:rsid w:val="001D2E57"/>
    <w:rsid w:val="001D3E4C"/>
    <w:rsid w:val="001E0D73"/>
    <w:rsid w:val="001E28FE"/>
    <w:rsid w:val="001E6C1F"/>
    <w:rsid w:val="001F6E44"/>
    <w:rsid w:val="00201F34"/>
    <w:rsid w:val="00202736"/>
    <w:rsid w:val="00203BB0"/>
    <w:rsid w:val="00204EA9"/>
    <w:rsid w:val="002052F0"/>
    <w:rsid w:val="00206C01"/>
    <w:rsid w:val="00207F2C"/>
    <w:rsid w:val="00207FBB"/>
    <w:rsid w:val="00210106"/>
    <w:rsid w:val="0021070E"/>
    <w:rsid w:val="0021110F"/>
    <w:rsid w:val="00215089"/>
    <w:rsid w:val="002208A5"/>
    <w:rsid w:val="00222124"/>
    <w:rsid w:val="00222413"/>
    <w:rsid w:val="00234D59"/>
    <w:rsid w:val="00241D0F"/>
    <w:rsid w:val="00244479"/>
    <w:rsid w:val="00245919"/>
    <w:rsid w:val="00245A10"/>
    <w:rsid w:val="00246B2D"/>
    <w:rsid w:val="002479C5"/>
    <w:rsid w:val="002526F2"/>
    <w:rsid w:val="00253AF3"/>
    <w:rsid w:val="00256855"/>
    <w:rsid w:val="002634BF"/>
    <w:rsid w:val="002640E1"/>
    <w:rsid w:val="002675DD"/>
    <w:rsid w:val="00274B7E"/>
    <w:rsid w:val="00281AC3"/>
    <w:rsid w:val="00284764"/>
    <w:rsid w:val="002847F5"/>
    <w:rsid w:val="00284940"/>
    <w:rsid w:val="00285795"/>
    <w:rsid w:val="00287E22"/>
    <w:rsid w:val="002920D4"/>
    <w:rsid w:val="0029420F"/>
    <w:rsid w:val="00296E5F"/>
    <w:rsid w:val="002A1DA8"/>
    <w:rsid w:val="002A3482"/>
    <w:rsid w:val="002A594A"/>
    <w:rsid w:val="002A5AAB"/>
    <w:rsid w:val="002B025F"/>
    <w:rsid w:val="002B058B"/>
    <w:rsid w:val="002B1EC5"/>
    <w:rsid w:val="002B6DFB"/>
    <w:rsid w:val="002B7975"/>
    <w:rsid w:val="002C1E22"/>
    <w:rsid w:val="002C3567"/>
    <w:rsid w:val="002C3E67"/>
    <w:rsid w:val="002C4786"/>
    <w:rsid w:val="002C4941"/>
    <w:rsid w:val="002C6886"/>
    <w:rsid w:val="002C7A86"/>
    <w:rsid w:val="002D0744"/>
    <w:rsid w:val="002D340E"/>
    <w:rsid w:val="002D5070"/>
    <w:rsid w:val="002E4978"/>
    <w:rsid w:val="002F18F4"/>
    <w:rsid w:val="003070A9"/>
    <w:rsid w:val="00307521"/>
    <w:rsid w:val="00307803"/>
    <w:rsid w:val="00313ABB"/>
    <w:rsid w:val="00313D4B"/>
    <w:rsid w:val="00316CBB"/>
    <w:rsid w:val="003234D3"/>
    <w:rsid w:val="003322DF"/>
    <w:rsid w:val="003330C6"/>
    <w:rsid w:val="0033316C"/>
    <w:rsid w:val="00336479"/>
    <w:rsid w:val="0033661F"/>
    <w:rsid w:val="00337132"/>
    <w:rsid w:val="00341E38"/>
    <w:rsid w:val="00342F77"/>
    <w:rsid w:val="003457A7"/>
    <w:rsid w:val="00346CCC"/>
    <w:rsid w:val="0035055E"/>
    <w:rsid w:val="003514DC"/>
    <w:rsid w:val="00353784"/>
    <w:rsid w:val="00353FE8"/>
    <w:rsid w:val="00354924"/>
    <w:rsid w:val="00360DF7"/>
    <w:rsid w:val="00361035"/>
    <w:rsid w:val="00361EF5"/>
    <w:rsid w:val="00363650"/>
    <w:rsid w:val="003667D6"/>
    <w:rsid w:val="003729F6"/>
    <w:rsid w:val="00380ABA"/>
    <w:rsid w:val="003811A1"/>
    <w:rsid w:val="00390194"/>
    <w:rsid w:val="00392531"/>
    <w:rsid w:val="00392E59"/>
    <w:rsid w:val="003972A6"/>
    <w:rsid w:val="003A213C"/>
    <w:rsid w:val="003A5165"/>
    <w:rsid w:val="003A775A"/>
    <w:rsid w:val="003B0107"/>
    <w:rsid w:val="003B330C"/>
    <w:rsid w:val="003B7BB5"/>
    <w:rsid w:val="003B7DE3"/>
    <w:rsid w:val="003C10B4"/>
    <w:rsid w:val="003C26C2"/>
    <w:rsid w:val="003C38B5"/>
    <w:rsid w:val="003D285B"/>
    <w:rsid w:val="003D7EF1"/>
    <w:rsid w:val="003E3F47"/>
    <w:rsid w:val="003E46AB"/>
    <w:rsid w:val="003E7767"/>
    <w:rsid w:val="003F07C0"/>
    <w:rsid w:val="003F3E42"/>
    <w:rsid w:val="00401871"/>
    <w:rsid w:val="00405ECB"/>
    <w:rsid w:val="00406710"/>
    <w:rsid w:val="00412086"/>
    <w:rsid w:val="00415168"/>
    <w:rsid w:val="00415865"/>
    <w:rsid w:val="0041739E"/>
    <w:rsid w:val="00421429"/>
    <w:rsid w:val="004224E6"/>
    <w:rsid w:val="004227E8"/>
    <w:rsid w:val="00423C75"/>
    <w:rsid w:val="00424CF5"/>
    <w:rsid w:val="00425EAE"/>
    <w:rsid w:val="00430509"/>
    <w:rsid w:val="00431D17"/>
    <w:rsid w:val="00434812"/>
    <w:rsid w:val="0044368D"/>
    <w:rsid w:val="00447730"/>
    <w:rsid w:val="004520D2"/>
    <w:rsid w:val="004533C3"/>
    <w:rsid w:val="0046269A"/>
    <w:rsid w:val="00467157"/>
    <w:rsid w:val="00472DD0"/>
    <w:rsid w:val="0047497B"/>
    <w:rsid w:val="004836E7"/>
    <w:rsid w:val="004952E7"/>
    <w:rsid w:val="004968C3"/>
    <w:rsid w:val="004A744E"/>
    <w:rsid w:val="004B7DFA"/>
    <w:rsid w:val="004C270B"/>
    <w:rsid w:val="004C3D31"/>
    <w:rsid w:val="004C4262"/>
    <w:rsid w:val="004D0633"/>
    <w:rsid w:val="004D071F"/>
    <w:rsid w:val="004D18BD"/>
    <w:rsid w:val="004D2BDA"/>
    <w:rsid w:val="004D54FE"/>
    <w:rsid w:val="004D616B"/>
    <w:rsid w:val="004D6C99"/>
    <w:rsid w:val="004D7932"/>
    <w:rsid w:val="004E2032"/>
    <w:rsid w:val="004E407E"/>
    <w:rsid w:val="004E5A19"/>
    <w:rsid w:val="004F1CD5"/>
    <w:rsid w:val="004F35BA"/>
    <w:rsid w:val="004F4892"/>
    <w:rsid w:val="005012E8"/>
    <w:rsid w:val="005016BC"/>
    <w:rsid w:val="005021B2"/>
    <w:rsid w:val="00502FEC"/>
    <w:rsid w:val="00504637"/>
    <w:rsid w:val="005049F3"/>
    <w:rsid w:val="00505B01"/>
    <w:rsid w:val="00506617"/>
    <w:rsid w:val="005078DB"/>
    <w:rsid w:val="005079DA"/>
    <w:rsid w:val="005103F0"/>
    <w:rsid w:val="0051146E"/>
    <w:rsid w:val="00516729"/>
    <w:rsid w:val="00520577"/>
    <w:rsid w:val="00522D8D"/>
    <w:rsid w:val="005238E5"/>
    <w:rsid w:val="005239C7"/>
    <w:rsid w:val="00527FF4"/>
    <w:rsid w:val="00531F98"/>
    <w:rsid w:val="0053298A"/>
    <w:rsid w:val="00533F51"/>
    <w:rsid w:val="00534D82"/>
    <w:rsid w:val="00536384"/>
    <w:rsid w:val="00536E29"/>
    <w:rsid w:val="0054135B"/>
    <w:rsid w:val="00542C35"/>
    <w:rsid w:val="00553114"/>
    <w:rsid w:val="00553DB9"/>
    <w:rsid w:val="00554252"/>
    <w:rsid w:val="005550C9"/>
    <w:rsid w:val="005552DF"/>
    <w:rsid w:val="005563B5"/>
    <w:rsid w:val="005565E1"/>
    <w:rsid w:val="0056289F"/>
    <w:rsid w:val="0056630A"/>
    <w:rsid w:val="00567F4E"/>
    <w:rsid w:val="00571418"/>
    <w:rsid w:val="0057376B"/>
    <w:rsid w:val="00577491"/>
    <w:rsid w:val="00577F44"/>
    <w:rsid w:val="00580A1A"/>
    <w:rsid w:val="00583CF9"/>
    <w:rsid w:val="00583E26"/>
    <w:rsid w:val="00586034"/>
    <w:rsid w:val="00590CF0"/>
    <w:rsid w:val="0059245B"/>
    <w:rsid w:val="00593A3C"/>
    <w:rsid w:val="00596C24"/>
    <w:rsid w:val="005A19AB"/>
    <w:rsid w:val="005A27E7"/>
    <w:rsid w:val="005A6819"/>
    <w:rsid w:val="005A6BB8"/>
    <w:rsid w:val="005A75F1"/>
    <w:rsid w:val="005B2EB9"/>
    <w:rsid w:val="005C3F97"/>
    <w:rsid w:val="005C4D20"/>
    <w:rsid w:val="005D0363"/>
    <w:rsid w:val="005D206E"/>
    <w:rsid w:val="005E07E9"/>
    <w:rsid w:val="005E56A3"/>
    <w:rsid w:val="005F02EA"/>
    <w:rsid w:val="005F0310"/>
    <w:rsid w:val="005F425C"/>
    <w:rsid w:val="005F4BFD"/>
    <w:rsid w:val="00600878"/>
    <w:rsid w:val="00600CD9"/>
    <w:rsid w:val="00600E0C"/>
    <w:rsid w:val="006048F2"/>
    <w:rsid w:val="00604A57"/>
    <w:rsid w:val="00607AAF"/>
    <w:rsid w:val="00610916"/>
    <w:rsid w:val="00613710"/>
    <w:rsid w:val="00620882"/>
    <w:rsid w:val="00621ACD"/>
    <w:rsid w:val="00622EC8"/>
    <w:rsid w:val="0062382F"/>
    <w:rsid w:val="00624287"/>
    <w:rsid w:val="006319EF"/>
    <w:rsid w:val="00632930"/>
    <w:rsid w:val="0063494F"/>
    <w:rsid w:val="00636228"/>
    <w:rsid w:val="00640BD2"/>
    <w:rsid w:val="006444E6"/>
    <w:rsid w:val="0064560B"/>
    <w:rsid w:val="00645D3A"/>
    <w:rsid w:val="006500B4"/>
    <w:rsid w:val="006500BC"/>
    <w:rsid w:val="006525F2"/>
    <w:rsid w:val="00661DD3"/>
    <w:rsid w:val="006627FD"/>
    <w:rsid w:val="00662C38"/>
    <w:rsid w:val="006660A2"/>
    <w:rsid w:val="006702A4"/>
    <w:rsid w:val="006706C0"/>
    <w:rsid w:val="00670F7A"/>
    <w:rsid w:val="00676637"/>
    <w:rsid w:val="00682B37"/>
    <w:rsid w:val="00683729"/>
    <w:rsid w:val="00690620"/>
    <w:rsid w:val="00691960"/>
    <w:rsid w:val="006948D9"/>
    <w:rsid w:val="00695D4E"/>
    <w:rsid w:val="006963DE"/>
    <w:rsid w:val="006A0090"/>
    <w:rsid w:val="006A6902"/>
    <w:rsid w:val="006B348A"/>
    <w:rsid w:val="006B68B2"/>
    <w:rsid w:val="006C193D"/>
    <w:rsid w:val="006C58E6"/>
    <w:rsid w:val="006C5AFB"/>
    <w:rsid w:val="006D0F26"/>
    <w:rsid w:val="006E47C2"/>
    <w:rsid w:val="006E7196"/>
    <w:rsid w:val="006F3CD1"/>
    <w:rsid w:val="006F50ED"/>
    <w:rsid w:val="006F5257"/>
    <w:rsid w:val="006F7993"/>
    <w:rsid w:val="00700D2A"/>
    <w:rsid w:val="00700F33"/>
    <w:rsid w:val="00707529"/>
    <w:rsid w:val="00707E23"/>
    <w:rsid w:val="00713714"/>
    <w:rsid w:val="007204BB"/>
    <w:rsid w:val="00720556"/>
    <w:rsid w:val="0072211F"/>
    <w:rsid w:val="00722563"/>
    <w:rsid w:val="00727F91"/>
    <w:rsid w:val="00731A62"/>
    <w:rsid w:val="00732783"/>
    <w:rsid w:val="00733666"/>
    <w:rsid w:val="0074048C"/>
    <w:rsid w:val="007408F7"/>
    <w:rsid w:val="00742605"/>
    <w:rsid w:val="007451E4"/>
    <w:rsid w:val="00750B76"/>
    <w:rsid w:val="007528A8"/>
    <w:rsid w:val="00754060"/>
    <w:rsid w:val="00754F2C"/>
    <w:rsid w:val="0075533C"/>
    <w:rsid w:val="00757089"/>
    <w:rsid w:val="00761FDB"/>
    <w:rsid w:val="007632EC"/>
    <w:rsid w:val="0076389A"/>
    <w:rsid w:val="00764403"/>
    <w:rsid w:val="00765216"/>
    <w:rsid w:val="007665A9"/>
    <w:rsid w:val="007667A6"/>
    <w:rsid w:val="00774327"/>
    <w:rsid w:val="007818A5"/>
    <w:rsid w:val="00781AF6"/>
    <w:rsid w:val="00784AA3"/>
    <w:rsid w:val="00785956"/>
    <w:rsid w:val="00785FED"/>
    <w:rsid w:val="0079518A"/>
    <w:rsid w:val="007A10F6"/>
    <w:rsid w:val="007A15CD"/>
    <w:rsid w:val="007A5136"/>
    <w:rsid w:val="007A5B48"/>
    <w:rsid w:val="007A5E05"/>
    <w:rsid w:val="007B16F1"/>
    <w:rsid w:val="007B6DA4"/>
    <w:rsid w:val="007C476A"/>
    <w:rsid w:val="007C5475"/>
    <w:rsid w:val="007D04A9"/>
    <w:rsid w:val="007D109A"/>
    <w:rsid w:val="007D4FCF"/>
    <w:rsid w:val="007D51F8"/>
    <w:rsid w:val="007E2C32"/>
    <w:rsid w:val="007E7F53"/>
    <w:rsid w:val="007F31F1"/>
    <w:rsid w:val="007F5598"/>
    <w:rsid w:val="00800B45"/>
    <w:rsid w:val="00803E0D"/>
    <w:rsid w:val="008050F6"/>
    <w:rsid w:val="008054B0"/>
    <w:rsid w:val="00806CC5"/>
    <w:rsid w:val="00807E05"/>
    <w:rsid w:val="0081125D"/>
    <w:rsid w:val="00814542"/>
    <w:rsid w:val="00822726"/>
    <w:rsid w:val="00822C85"/>
    <w:rsid w:val="00823553"/>
    <w:rsid w:val="008249E6"/>
    <w:rsid w:val="00830CC1"/>
    <w:rsid w:val="00843A7B"/>
    <w:rsid w:val="00847C9B"/>
    <w:rsid w:val="00850F55"/>
    <w:rsid w:val="00854A0D"/>
    <w:rsid w:val="00854B49"/>
    <w:rsid w:val="00861D5D"/>
    <w:rsid w:val="008625DD"/>
    <w:rsid w:val="00862A84"/>
    <w:rsid w:val="00867F47"/>
    <w:rsid w:val="008712C1"/>
    <w:rsid w:val="0087646E"/>
    <w:rsid w:val="00882AF8"/>
    <w:rsid w:val="008837F9"/>
    <w:rsid w:val="00885037"/>
    <w:rsid w:val="0089170B"/>
    <w:rsid w:val="0089192E"/>
    <w:rsid w:val="0089261F"/>
    <w:rsid w:val="00897352"/>
    <w:rsid w:val="00897BE7"/>
    <w:rsid w:val="008A0646"/>
    <w:rsid w:val="008A421E"/>
    <w:rsid w:val="008A4C7C"/>
    <w:rsid w:val="008A53D8"/>
    <w:rsid w:val="008A7AC4"/>
    <w:rsid w:val="008B315D"/>
    <w:rsid w:val="008B459E"/>
    <w:rsid w:val="008B56E1"/>
    <w:rsid w:val="008C06E0"/>
    <w:rsid w:val="008C1BE0"/>
    <w:rsid w:val="008C2B69"/>
    <w:rsid w:val="008C3820"/>
    <w:rsid w:val="008C6027"/>
    <w:rsid w:val="008D4292"/>
    <w:rsid w:val="008D5F75"/>
    <w:rsid w:val="008D6338"/>
    <w:rsid w:val="008D6B78"/>
    <w:rsid w:val="008E1840"/>
    <w:rsid w:val="008E3222"/>
    <w:rsid w:val="008E3EA9"/>
    <w:rsid w:val="008E4D5C"/>
    <w:rsid w:val="008E6FFA"/>
    <w:rsid w:val="008E734D"/>
    <w:rsid w:val="008F10FA"/>
    <w:rsid w:val="008F44A9"/>
    <w:rsid w:val="0090024B"/>
    <w:rsid w:val="00900445"/>
    <w:rsid w:val="00900838"/>
    <w:rsid w:val="00902647"/>
    <w:rsid w:val="00902884"/>
    <w:rsid w:val="0090391F"/>
    <w:rsid w:val="00905AE5"/>
    <w:rsid w:val="009124C4"/>
    <w:rsid w:val="0091286F"/>
    <w:rsid w:val="00913061"/>
    <w:rsid w:val="009145E8"/>
    <w:rsid w:val="00914C3F"/>
    <w:rsid w:val="00915139"/>
    <w:rsid w:val="00916CA5"/>
    <w:rsid w:val="009171C4"/>
    <w:rsid w:val="00920B82"/>
    <w:rsid w:val="00927B33"/>
    <w:rsid w:val="00927B7E"/>
    <w:rsid w:val="009323E5"/>
    <w:rsid w:val="00935B22"/>
    <w:rsid w:val="00937EA9"/>
    <w:rsid w:val="0094009F"/>
    <w:rsid w:val="009438C6"/>
    <w:rsid w:val="009454DF"/>
    <w:rsid w:val="009462FB"/>
    <w:rsid w:val="009545BA"/>
    <w:rsid w:val="00961415"/>
    <w:rsid w:val="009617CF"/>
    <w:rsid w:val="009625F7"/>
    <w:rsid w:val="00967D49"/>
    <w:rsid w:val="009710C1"/>
    <w:rsid w:val="00971F95"/>
    <w:rsid w:val="00980360"/>
    <w:rsid w:val="00980785"/>
    <w:rsid w:val="00980F9F"/>
    <w:rsid w:val="00981372"/>
    <w:rsid w:val="00985AE9"/>
    <w:rsid w:val="009874B8"/>
    <w:rsid w:val="0099300A"/>
    <w:rsid w:val="00995215"/>
    <w:rsid w:val="0099630A"/>
    <w:rsid w:val="009A0396"/>
    <w:rsid w:val="009A117A"/>
    <w:rsid w:val="009A5169"/>
    <w:rsid w:val="009A5661"/>
    <w:rsid w:val="009A62CB"/>
    <w:rsid w:val="009A702C"/>
    <w:rsid w:val="009A7F9C"/>
    <w:rsid w:val="009B0D61"/>
    <w:rsid w:val="009B151A"/>
    <w:rsid w:val="009B2D71"/>
    <w:rsid w:val="009B4C3F"/>
    <w:rsid w:val="009B6760"/>
    <w:rsid w:val="009C05C3"/>
    <w:rsid w:val="009C5F5A"/>
    <w:rsid w:val="009D1538"/>
    <w:rsid w:val="009D2AB0"/>
    <w:rsid w:val="009E0505"/>
    <w:rsid w:val="009E2F03"/>
    <w:rsid w:val="009E536F"/>
    <w:rsid w:val="009E6879"/>
    <w:rsid w:val="009E6DB5"/>
    <w:rsid w:val="009F11DE"/>
    <w:rsid w:val="009F15D1"/>
    <w:rsid w:val="009F70C0"/>
    <w:rsid w:val="00A01323"/>
    <w:rsid w:val="00A018CE"/>
    <w:rsid w:val="00A04379"/>
    <w:rsid w:val="00A06C6D"/>
    <w:rsid w:val="00A107AF"/>
    <w:rsid w:val="00A109C0"/>
    <w:rsid w:val="00A11CA5"/>
    <w:rsid w:val="00A13E14"/>
    <w:rsid w:val="00A1434A"/>
    <w:rsid w:val="00A22A68"/>
    <w:rsid w:val="00A23603"/>
    <w:rsid w:val="00A23ACF"/>
    <w:rsid w:val="00A31320"/>
    <w:rsid w:val="00A33418"/>
    <w:rsid w:val="00A34303"/>
    <w:rsid w:val="00A356FF"/>
    <w:rsid w:val="00A3690B"/>
    <w:rsid w:val="00A456C8"/>
    <w:rsid w:val="00A53F79"/>
    <w:rsid w:val="00A54B14"/>
    <w:rsid w:val="00A54D6F"/>
    <w:rsid w:val="00A56BC2"/>
    <w:rsid w:val="00A6171B"/>
    <w:rsid w:val="00A61BAB"/>
    <w:rsid w:val="00A6410A"/>
    <w:rsid w:val="00A70DF1"/>
    <w:rsid w:val="00A819CA"/>
    <w:rsid w:val="00A8222A"/>
    <w:rsid w:val="00A82E64"/>
    <w:rsid w:val="00A8781A"/>
    <w:rsid w:val="00AA0665"/>
    <w:rsid w:val="00AA5823"/>
    <w:rsid w:val="00AB16F5"/>
    <w:rsid w:val="00AB199C"/>
    <w:rsid w:val="00AB2F68"/>
    <w:rsid w:val="00AB4750"/>
    <w:rsid w:val="00AB5F39"/>
    <w:rsid w:val="00AB6020"/>
    <w:rsid w:val="00AB61E1"/>
    <w:rsid w:val="00AB66E4"/>
    <w:rsid w:val="00AC4341"/>
    <w:rsid w:val="00AC59A0"/>
    <w:rsid w:val="00AD2730"/>
    <w:rsid w:val="00AD4251"/>
    <w:rsid w:val="00AD4F7B"/>
    <w:rsid w:val="00AD69CC"/>
    <w:rsid w:val="00AD6B6D"/>
    <w:rsid w:val="00AD6F71"/>
    <w:rsid w:val="00AE0716"/>
    <w:rsid w:val="00AE262B"/>
    <w:rsid w:val="00AE3019"/>
    <w:rsid w:val="00AE53F9"/>
    <w:rsid w:val="00AE6C20"/>
    <w:rsid w:val="00AE7A90"/>
    <w:rsid w:val="00AF0E44"/>
    <w:rsid w:val="00AF2053"/>
    <w:rsid w:val="00AF43A7"/>
    <w:rsid w:val="00AF43B6"/>
    <w:rsid w:val="00B01492"/>
    <w:rsid w:val="00B02B54"/>
    <w:rsid w:val="00B03CC2"/>
    <w:rsid w:val="00B06E52"/>
    <w:rsid w:val="00B13900"/>
    <w:rsid w:val="00B1646A"/>
    <w:rsid w:val="00B252F3"/>
    <w:rsid w:val="00B268BE"/>
    <w:rsid w:val="00B32BC0"/>
    <w:rsid w:val="00B34C92"/>
    <w:rsid w:val="00B37EF4"/>
    <w:rsid w:val="00B43A71"/>
    <w:rsid w:val="00B509D5"/>
    <w:rsid w:val="00B51632"/>
    <w:rsid w:val="00B5456C"/>
    <w:rsid w:val="00B55936"/>
    <w:rsid w:val="00B615F6"/>
    <w:rsid w:val="00B64150"/>
    <w:rsid w:val="00B65042"/>
    <w:rsid w:val="00B712EE"/>
    <w:rsid w:val="00B71CCC"/>
    <w:rsid w:val="00B75BBE"/>
    <w:rsid w:val="00B81380"/>
    <w:rsid w:val="00B81B17"/>
    <w:rsid w:val="00B845BF"/>
    <w:rsid w:val="00B86A26"/>
    <w:rsid w:val="00B873A3"/>
    <w:rsid w:val="00B87A44"/>
    <w:rsid w:val="00B903FD"/>
    <w:rsid w:val="00B91FE2"/>
    <w:rsid w:val="00B94CC1"/>
    <w:rsid w:val="00B94D28"/>
    <w:rsid w:val="00B94DFA"/>
    <w:rsid w:val="00B96D0D"/>
    <w:rsid w:val="00B970E9"/>
    <w:rsid w:val="00BA3B07"/>
    <w:rsid w:val="00BA5068"/>
    <w:rsid w:val="00BA5B0D"/>
    <w:rsid w:val="00BB14D3"/>
    <w:rsid w:val="00BB4304"/>
    <w:rsid w:val="00BB5C0E"/>
    <w:rsid w:val="00BB688D"/>
    <w:rsid w:val="00BB699C"/>
    <w:rsid w:val="00BC0463"/>
    <w:rsid w:val="00BD3B93"/>
    <w:rsid w:val="00BD52FB"/>
    <w:rsid w:val="00BD564E"/>
    <w:rsid w:val="00BD5D70"/>
    <w:rsid w:val="00BE0621"/>
    <w:rsid w:val="00BE1272"/>
    <w:rsid w:val="00BE2A30"/>
    <w:rsid w:val="00BE38D7"/>
    <w:rsid w:val="00BE40BA"/>
    <w:rsid w:val="00BE7BCF"/>
    <w:rsid w:val="00BF2BE1"/>
    <w:rsid w:val="00BF68D8"/>
    <w:rsid w:val="00BF7D91"/>
    <w:rsid w:val="00C02D6A"/>
    <w:rsid w:val="00C05FAA"/>
    <w:rsid w:val="00C06586"/>
    <w:rsid w:val="00C065AE"/>
    <w:rsid w:val="00C15EBA"/>
    <w:rsid w:val="00C165CF"/>
    <w:rsid w:val="00C16F98"/>
    <w:rsid w:val="00C176B8"/>
    <w:rsid w:val="00C237A5"/>
    <w:rsid w:val="00C24FF3"/>
    <w:rsid w:val="00C2515B"/>
    <w:rsid w:val="00C256EE"/>
    <w:rsid w:val="00C33027"/>
    <w:rsid w:val="00C3499B"/>
    <w:rsid w:val="00C36510"/>
    <w:rsid w:val="00C3697D"/>
    <w:rsid w:val="00C3733D"/>
    <w:rsid w:val="00C41F9C"/>
    <w:rsid w:val="00C500B1"/>
    <w:rsid w:val="00C55558"/>
    <w:rsid w:val="00C64997"/>
    <w:rsid w:val="00C70308"/>
    <w:rsid w:val="00C73CCD"/>
    <w:rsid w:val="00C75268"/>
    <w:rsid w:val="00C75DC6"/>
    <w:rsid w:val="00C766C5"/>
    <w:rsid w:val="00C77707"/>
    <w:rsid w:val="00C80AA1"/>
    <w:rsid w:val="00C8436B"/>
    <w:rsid w:val="00C87061"/>
    <w:rsid w:val="00C90D74"/>
    <w:rsid w:val="00CA46C1"/>
    <w:rsid w:val="00CB006E"/>
    <w:rsid w:val="00CB0284"/>
    <w:rsid w:val="00CB262E"/>
    <w:rsid w:val="00CB29E6"/>
    <w:rsid w:val="00CB3F6B"/>
    <w:rsid w:val="00CB657E"/>
    <w:rsid w:val="00CB7AF6"/>
    <w:rsid w:val="00CC0DAC"/>
    <w:rsid w:val="00CC29FC"/>
    <w:rsid w:val="00CC496E"/>
    <w:rsid w:val="00CC5F68"/>
    <w:rsid w:val="00CD0EC0"/>
    <w:rsid w:val="00CD1947"/>
    <w:rsid w:val="00CD1C12"/>
    <w:rsid w:val="00CD797C"/>
    <w:rsid w:val="00CF21EA"/>
    <w:rsid w:val="00CF27D0"/>
    <w:rsid w:val="00CF4AD3"/>
    <w:rsid w:val="00D00384"/>
    <w:rsid w:val="00D01CF3"/>
    <w:rsid w:val="00D02FA9"/>
    <w:rsid w:val="00D04A00"/>
    <w:rsid w:val="00D05BAD"/>
    <w:rsid w:val="00D102EC"/>
    <w:rsid w:val="00D10DC5"/>
    <w:rsid w:val="00D11483"/>
    <w:rsid w:val="00D12429"/>
    <w:rsid w:val="00D20316"/>
    <w:rsid w:val="00D244F4"/>
    <w:rsid w:val="00D25065"/>
    <w:rsid w:val="00D25BBD"/>
    <w:rsid w:val="00D27EF1"/>
    <w:rsid w:val="00D30314"/>
    <w:rsid w:val="00D33951"/>
    <w:rsid w:val="00D36B67"/>
    <w:rsid w:val="00D400D4"/>
    <w:rsid w:val="00D401B0"/>
    <w:rsid w:val="00D40324"/>
    <w:rsid w:val="00D43395"/>
    <w:rsid w:val="00D43AF7"/>
    <w:rsid w:val="00D52D76"/>
    <w:rsid w:val="00D54531"/>
    <w:rsid w:val="00D56A16"/>
    <w:rsid w:val="00D60559"/>
    <w:rsid w:val="00D615AA"/>
    <w:rsid w:val="00D62A4D"/>
    <w:rsid w:val="00D635C5"/>
    <w:rsid w:val="00D71334"/>
    <w:rsid w:val="00D717FA"/>
    <w:rsid w:val="00D73C4C"/>
    <w:rsid w:val="00D8047C"/>
    <w:rsid w:val="00D8563A"/>
    <w:rsid w:val="00D85ECB"/>
    <w:rsid w:val="00D9011C"/>
    <w:rsid w:val="00D90428"/>
    <w:rsid w:val="00D94887"/>
    <w:rsid w:val="00D94927"/>
    <w:rsid w:val="00D94D91"/>
    <w:rsid w:val="00D96D38"/>
    <w:rsid w:val="00DA01E7"/>
    <w:rsid w:val="00DA22BC"/>
    <w:rsid w:val="00DA2FEE"/>
    <w:rsid w:val="00DA55F1"/>
    <w:rsid w:val="00DA60E7"/>
    <w:rsid w:val="00DB00C0"/>
    <w:rsid w:val="00DB499F"/>
    <w:rsid w:val="00DB67A8"/>
    <w:rsid w:val="00DC2672"/>
    <w:rsid w:val="00DC2C7F"/>
    <w:rsid w:val="00DC52CD"/>
    <w:rsid w:val="00DC559B"/>
    <w:rsid w:val="00DD5BDE"/>
    <w:rsid w:val="00DE631D"/>
    <w:rsid w:val="00DF3D3D"/>
    <w:rsid w:val="00E0064D"/>
    <w:rsid w:val="00E0144A"/>
    <w:rsid w:val="00E024C6"/>
    <w:rsid w:val="00E0325F"/>
    <w:rsid w:val="00E0618C"/>
    <w:rsid w:val="00E12837"/>
    <w:rsid w:val="00E15C26"/>
    <w:rsid w:val="00E16315"/>
    <w:rsid w:val="00E16E07"/>
    <w:rsid w:val="00E3175B"/>
    <w:rsid w:val="00E31D13"/>
    <w:rsid w:val="00E334D8"/>
    <w:rsid w:val="00E33F0E"/>
    <w:rsid w:val="00E3542E"/>
    <w:rsid w:val="00E3571E"/>
    <w:rsid w:val="00E421DE"/>
    <w:rsid w:val="00E43446"/>
    <w:rsid w:val="00E451E0"/>
    <w:rsid w:val="00E546F0"/>
    <w:rsid w:val="00E6064D"/>
    <w:rsid w:val="00E6258B"/>
    <w:rsid w:val="00E64EB4"/>
    <w:rsid w:val="00E738B4"/>
    <w:rsid w:val="00E73AE6"/>
    <w:rsid w:val="00E8077F"/>
    <w:rsid w:val="00E81FF5"/>
    <w:rsid w:val="00E84307"/>
    <w:rsid w:val="00E87401"/>
    <w:rsid w:val="00E8767C"/>
    <w:rsid w:val="00E876A7"/>
    <w:rsid w:val="00EA229B"/>
    <w:rsid w:val="00EA452E"/>
    <w:rsid w:val="00EA6E58"/>
    <w:rsid w:val="00EB39CD"/>
    <w:rsid w:val="00EC0346"/>
    <w:rsid w:val="00EC1884"/>
    <w:rsid w:val="00EC1ABC"/>
    <w:rsid w:val="00EC2904"/>
    <w:rsid w:val="00EC3347"/>
    <w:rsid w:val="00EC7DED"/>
    <w:rsid w:val="00ED1772"/>
    <w:rsid w:val="00ED27AA"/>
    <w:rsid w:val="00EE08FD"/>
    <w:rsid w:val="00EE6840"/>
    <w:rsid w:val="00EF27A8"/>
    <w:rsid w:val="00F01AD1"/>
    <w:rsid w:val="00F049E8"/>
    <w:rsid w:val="00F10F8F"/>
    <w:rsid w:val="00F1768F"/>
    <w:rsid w:val="00F20A81"/>
    <w:rsid w:val="00F31CA7"/>
    <w:rsid w:val="00F3381B"/>
    <w:rsid w:val="00F357ED"/>
    <w:rsid w:val="00F3630A"/>
    <w:rsid w:val="00F375B7"/>
    <w:rsid w:val="00F40139"/>
    <w:rsid w:val="00F411D1"/>
    <w:rsid w:val="00F413E0"/>
    <w:rsid w:val="00F41DF7"/>
    <w:rsid w:val="00F52936"/>
    <w:rsid w:val="00F537E6"/>
    <w:rsid w:val="00F54156"/>
    <w:rsid w:val="00F54CA1"/>
    <w:rsid w:val="00F550C6"/>
    <w:rsid w:val="00F5531B"/>
    <w:rsid w:val="00F6253E"/>
    <w:rsid w:val="00F62838"/>
    <w:rsid w:val="00F646A6"/>
    <w:rsid w:val="00F64DE7"/>
    <w:rsid w:val="00F659E1"/>
    <w:rsid w:val="00F65ABE"/>
    <w:rsid w:val="00F70AE5"/>
    <w:rsid w:val="00F82C6B"/>
    <w:rsid w:val="00F84899"/>
    <w:rsid w:val="00F84F7B"/>
    <w:rsid w:val="00F8691A"/>
    <w:rsid w:val="00F869BE"/>
    <w:rsid w:val="00F87EB3"/>
    <w:rsid w:val="00F904CB"/>
    <w:rsid w:val="00F935B4"/>
    <w:rsid w:val="00F95AE9"/>
    <w:rsid w:val="00F96DE0"/>
    <w:rsid w:val="00FA2163"/>
    <w:rsid w:val="00FA3B61"/>
    <w:rsid w:val="00FA6CC5"/>
    <w:rsid w:val="00FB068F"/>
    <w:rsid w:val="00FB25FB"/>
    <w:rsid w:val="00FB7B56"/>
    <w:rsid w:val="00FC5D39"/>
    <w:rsid w:val="00FC6F4F"/>
    <w:rsid w:val="00FD18F1"/>
    <w:rsid w:val="00FD2694"/>
    <w:rsid w:val="00FD4EDB"/>
    <w:rsid w:val="00FD63C3"/>
    <w:rsid w:val="00FE5692"/>
    <w:rsid w:val="00FF4408"/>
    <w:rsid w:val="00FF6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nhideWhenUsed="0" w:qFormat="1"/>
  </w:latentStyles>
  <w:style w:type="paragraph" w:default="1" w:styleId="a">
    <w:name w:val="Normal"/>
    <w:qFormat/>
    <w:rsid w:val="00D8047C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8047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8047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D8047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8047C"/>
    <w:pPr>
      <w:keepNext/>
      <w:ind w:firstLine="709"/>
      <w:jc w:val="center"/>
      <w:outlineLvl w:val="3"/>
    </w:pPr>
    <w:rPr>
      <w:b/>
      <w:bCs/>
      <w:szCs w:val="28"/>
    </w:rPr>
  </w:style>
  <w:style w:type="paragraph" w:styleId="5">
    <w:name w:val="heading 5"/>
    <w:basedOn w:val="a"/>
    <w:next w:val="a"/>
    <w:link w:val="50"/>
    <w:uiPriority w:val="99"/>
    <w:qFormat/>
    <w:rsid w:val="00D8047C"/>
    <w:pPr>
      <w:keepNext/>
      <w:spacing w:before="120" w:after="60"/>
      <w:jc w:val="both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1"/>
    <w:uiPriority w:val="99"/>
    <w:rsid w:val="00D8047C"/>
    <w:pPr>
      <w:ind w:firstLine="709"/>
      <w:jc w:val="both"/>
    </w:pPr>
    <w:rPr>
      <w:spacing w:val="6"/>
      <w:sz w:val="28"/>
    </w:rPr>
  </w:style>
  <w:style w:type="paragraph" w:styleId="a4">
    <w:name w:val="Plain Text"/>
    <w:basedOn w:val="a"/>
    <w:link w:val="12"/>
    <w:uiPriority w:val="99"/>
    <w:unhideWhenUsed/>
    <w:rsid w:val="00D8047C"/>
    <w:rPr>
      <w:rFonts w:ascii="Consolas" w:eastAsia="Calibri" w:hAnsi="Consolas"/>
      <w:sz w:val="21"/>
      <w:szCs w:val="21"/>
      <w:lang w:eastAsia="en-US"/>
    </w:rPr>
  </w:style>
  <w:style w:type="paragraph" w:styleId="a5">
    <w:name w:val="footer"/>
    <w:basedOn w:val="a"/>
    <w:link w:val="a6"/>
    <w:uiPriority w:val="99"/>
    <w:rsid w:val="00D8047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7E23"/>
    <w:rPr>
      <w:sz w:val="24"/>
      <w:szCs w:val="24"/>
    </w:rPr>
  </w:style>
  <w:style w:type="character" w:styleId="a7">
    <w:name w:val="page number"/>
    <w:basedOn w:val="a0"/>
    <w:uiPriority w:val="99"/>
    <w:semiHidden/>
    <w:rsid w:val="00D8047C"/>
  </w:style>
  <w:style w:type="paragraph" w:styleId="a8">
    <w:name w:val="Balloon Text"/>
    <w:basedOn w:val="a"/>
    <w:link w:val="13"/>
    <w:uiPriority w:val="99"/>
    <w:rsid w:val="00D8047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uiPriority w:val="99"/>
    <w:rsid w:val="00D8047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99"/>
    <w:qFormat/>
    <w:rsid w:val="00D8047C"/>
    <w:pPr>
      <w:ind w:left="720"/>
      <w:contextualSpacing/>
    </w:pPr>
  </w:style>
  <w:style w:type="paragraph" w:styleId="31">
    <w:name w:val="Body Text Indent 3"/>
    <w:basedOn w:val="a"/>
    <w:link w:val="310"/>
    <w:uiPriority w:val="99"/>
    <w:rsid w:val="00D8047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uiPriority w:val="99"/>
    <w:rsid w:val="00D8047C"/>
    <w:rPr>
      <w:sz w:val="16"/>
      <w:szCs w:val="16"/>
    </w:rPr>
  </w:style>
  <w:style w:type="paragraph" w:styleId="ab">
    <w:name w:val="Body Text"/>
    <w:basedOn w:val="a"/>
    <w:link w:val="14"/>
    <w:uiPriority w:val="99"/>
    <w:rsid w:val="00D8047C"/>
    <w:pPr>
      <w:spacing w:after="120"/>
    </w:pPr>
  </w:style>
  <w:style w:type="character" w:customStyle="1" w:styleId="ac">
    <w:name w:val="Основной текст Знак"/>
    <w:basedOn w:val="a0"/>
    <w:uiPriority w:val="99"/>
    <w:rsid w:val="00D8047C"/>
    <w:rPr>
      <w:sz w:val="24"/>
      <w:szCs w:val="24"/>
    </w:rPr>
  </w:style>
  <w:style w:type="paragraph" w:styleId="21">
    <w:name w:val="Body Text 2"/>
    <w:basedOn w:val="a"/>
    <w:link w:val="210"/>
    <w:uiPriority w:val="99"/>
    <w:rsid w:val="00D8047C"/>
    <w:pPr>
      <w:spacing w:after="120" w:line="480" w:lineRule="auto"/>
    </w:pPr>
  </w:style>
  <w:style w:type="character" w:customStyle="1" w:styleId="22">
    <w:name w:val="Основной текст 2 Знак"/>
    <w:basedOn w:val="a0"/>
    <w:uiPriority w:val="99"/>
    <w:rsid w:val="00D8047C"/>
    <w:rPr>
      <w:sz w:val="24"/>
      <w:szCs w:val="24"/>
    </w:rPr>
  </w:style>
  <w:style w:type="paragraph" w:styleId="33">
    <w:name w:val="Body Text 3"/>
    <w:basedOn w:val="a"/>
    <w:link w:val="311"/>
    <w:uiPriority w:val="99"/>
    <w:semiHidden/>
    <w:rsid w:val="00D8047C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uiPriority w:val="99"/>
    <w:rsid w:val="00D8047C"/>
    <w:rPr>
      <w:sz w:val="16"/>
      <w:szCs w:val="16"/>
    </w:rPr>
  </w:style>
  <w:style w:type="paragraph" w:styleId="ad">
    <w:name w:val="Document Map"/>
    <w:basedOn w:val="a"/>
    <w:link w:val="15"/>
    <w:uiPriority w:val="99"/>
    <w:semiHidden/>
    <w:rsid w:val="00D8047C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basedOn w:val="a0"/>
    <w:uiPriority w:val="99"/>
    <w:rsid w:val="00D8047C"/>
    <w:rPr>
      <w:rFonts w:ascii="Tahoma" w:hAnsi="Tahoma" w:cs="Tahoma"/>
      <w:sz w:val="16"/>
      <w:szCs w:val="16"/>
    </w:rPr>
  </w:style>
  <w:style w:type="paragraph" w:styleId="23">
    <w:name w:val="Body Text Indent 2"/>
    <w:basedOn w:val="a"/>
    <w:link w:val="211"/>
    <w:uiPriority w:val="99"/>
    <w:rsid w:val="00D8047C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uiPriority w:val="99"/>
    <w:rsid w:val="00D8047C"/>
    <w:rPr>
      <w:sz w:val="24"/>
      <w:szCs w:val="24"/>
    </w:rPr>
  </w:style>
  <w:style w:type="paragraph" w:styleId="af">
    <w:name w:val="Subtitle"/>
    <w:basedOn w:val="a"/>
    <w:next w:val="a"/>
    <w:link w:val="16"/>
    <w:uiPriority w:val="99"/>
    <w:qFormat/>
    <w:rsid w:val="00D8047C"/>
    <w:pPr>
      <w:spacing w:after="60"/>
      <w:jc w:val="center"/>
      <w:outlineLvl w:val="1"/>
    </w:pPr>
    <w:rPr>
      <w:rFonts w:ascii="Cambria" w:hAnsi="Cambria"/>
    </w:rPr>
  </w:style>
  <w:style w:type="character" w:customStyle="1" w:styleId="af0">
    <w:name w:val="Подзаголовок Знак"/>
    <w:basedOn w:val="a0"/>
    <w:uiPriority w:val="99"/>
    <w:rsid w:val="00D8047C"/>
    <w:rPr>
      <w:rFonts w:ascii="Cambria" w:eastAsia="Times New Roman" w:hAnsi="Cambria" w:cs="Times New Roman"/>
      <w:sz w:val="24"/>
      <w:szCs w:val="24"/>
    </w:rPr>
  </w:style>
  <w:style w:type="paragraph" w:styleId="af1">
    <w:name w:val="TOC Heading"/>
    <w:basedOn w:val="1"/>
    <w:next w:val="a"/>
    <w:uiPriority w:val="99"/>
    <w:qFormat/>
    <w:rsid w:val="00D8047C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25">
    <w:name w:val="toc 2"/>
    <w:basedOn w:val="a"/>
    <w:next w:val="a"/>
    <w:autoRedefine/>
    <w:uiPriority w:val="99"/>
    <w:unhideWhenUsed/>
    <w:qFormat/>
    <w:rsid w:val="007632EC"/>
    <w:pPr>
      <w:tabs>
        <w:tab w:val="right" w:leader="dot" w:pos="9345"/>
      </w:tabs>
      <w:ind w:firstLine="284"/>
    </w:pPr>
    <w:rPr>
      <w:noProof/>
      <w:color w:val="000000"/>
      <w:spacing w:val="5"/>
      <w:sz w:val="25"/>
      <w:szCs w:val="25"/>
      <w:lang w:eastAsia="en-US"/>
    </w:rPr>
  </w:style>
  <w:style w:type="paragraph" w:styleId="17">
    <w:name w:val="toc 1"/>
    <w:basedOn w:val="a"/>
    <w:next w:val="a"/>
    <w:autoRedefine/>
    <w:uiPriority w:val="99"/>
    <w:unhideWhenUsed/>
    <w:qFormat/>
    <w:rsid w:val="005F0310"/>
    <w:pPr>
      <w:tabs>
        <w:tab w:val="right" w:leader="dot" w:pos="9344"/>
      </w:tabs>
    </w:pPr>
    <w:rPr>
      <w:rFonts w:ascii="Calibri" w:hAnsi="Calibri"/>
      <w:sz w:val="22"/>
      <w:szCs w:val="22"/>
      <w:lang w:eastAsia="en-US"/>
    </w:rPr>
  </w:style>
  <w:style w:type="paragraph" w:styleId="35">
    <w:name w:val="toc 3"/>
    <w:basedOn w:val="a"/>
    <w:next w:val="a"/>
    <w:autoRedefine/>
    <w:uiPriority w:val="99"/>
    <w:unhideWhenUsed/>
    <w:qFormat/>
    <w:rsid w:val="005049F3"/>
    <w:pPr>
      <w:tabs>
        <w:tab w:val="right" w:leader="dot" w:pos="9345"/>
      </w:tabs>
      <w:spacing w:after="100" w:line="276" w:lineRule="auto"/>
      <w:ind w:firstLine="567"/>
    </w:pPr>
    <w:rPr>
      <w:rFonts w:ascii="Calibri" w:hAnsi="Calibri"/>
      <w:sz w:val="22"/>
      <w:szCs w:val="22"/>
      <w:lang w:eastAsia="en-US"/>
    </w:rPr>
  </w:style>
  <w:style w:type="character" w:styleId="af2">
    <w:name w:val="Hyperlink"/>
    <w:basedOn w:val="a0"/>
    <w:uiPriority w:val="99"/>
    <w:unhideWhenUsed/>
    <w:rsid w:val="00D8047C"/>
    <w:rPr>
      <w:color w:val="0000FF"/>
      <w:u w:val="single"/>
    </w:rPr>
  </w:style>
  <w:style w:type="paragraph" w:styleId="af3">
    <w:name w:val="header"/>
    <w:basedOn w:val="a"/>
    <w:link w:val="18"/>
    <w:uiPriority w:val="99"/>
    <w:rsid w:val="00D8047C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uiPriority w:val="99"/>
    <w:rsid w:val="00D8047C"/>
    <w:rPr>
      <w:sz w:val="24"/>
      <w:szCs w:val="24"/>
    </w:rPr>
  </w:style>
  <w:style w:type="character" w:customStyle="1" w:styleId="af5">
    <w:name w:val="Основной текст с отступом Знак"/>
    <w:basedOn w:val="a0"/>
    <w:uiPriority w:val="99"/>
    <w:rsid w:val="00D8047C"/>
    <w:rPr>
      <w:spacing w:val="6"/>
      <w:sz w:val="28"/>
      <w:szCs w:val="24"/>
    </w:rPr>
  </w:style>
  <w:style w:type="character" w:customStyle="1" w:styleId="af6">
    <w:name w:val="Текст Знак"/>
    <w:basedOn w:val="a0"/>
    <w:uiPriority w:val="99"/>
    <w:rsid w:val="00D8047C"/>
    <w:rPr>
      <w:rFonts w:ascii="Consolas" w:eastAsia="Calibri" w:hAnsi="Consolas" w:cs="Times New Roman"/>
      <w:sz w:val="21"/>
      <w:szCs w:val="21"/>
      <w:lang w:eastAsia="en-US"/>
    </w:rPr>
  </w:style>
  <w:style w:type="table" w:styleId="af7">
    <w:name w:val="Table Grid"/>
    <w:basedOn w:val="a1"/>
    <w:uiPriority w:val="99"/>
    <w:rsid w:val="003070A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rmal (Web)"/>
    <w:basedOn w:val="a"/>
    <w:uiPriority w:val="99"/>
    <w:rsid w:val="00BE7BCF"/>
    <w:pPr>
      <w:spacing w:before="100" w:beforeAutospacing="1" w:after="100" w:afterAutospacing="1"/>
    </w:pPr>
    <w:rPr>
      <w:sz w:val="28"/>
      <w:szCs w:val="28"/>
    </w:rPr>
  </w:style>
  <w:style w:type="paragraph" w:styleId="af9">
    <w:name w:val="No Spacing"/>
    <w:link w:val="afa"/>
    <w:uiPriority w:val="99"/>
    <w:qFormat/>
    <w:rsid w:val="00285795"/>
    <w:rPr>
      <w:rFonts w:ascii="Calibri" w:hAnsi="Calibri"/>
      <w:sz w:val="22"/>
      <w:szCs w:val="22"/>
    </w:rPr>
  </w:style>
  <w:style w:type="paragraph" w:styleId="afb">
    <w:name w:val="List"/>
    <w:basedOn w:val="a"/>
    <w:uiPriority w:val="99"/>
    <w:semiHidden/>
    <w:rsid w:val="006F50ED"/>
    <w:pPr>
      <w:ind w:left="283" w:hanging="283"/>
    </w:pPr>
    <w:rPr>
      <w:sz w:val="20"/>
      <w:szCs w:val="20"/>
    </w:rPr>
  </w:style>
  <w:style w:type="paragraph" w:customStyle="1" w:styleId="ConsPlusNormal">
    <w:name w:val="ConsPlusNormal"/>
    <w:uiPriority w:val="99"/>
    <w:rsid w:val="002D507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2">
    <w:name w:val="Основной текст с отступом 21"/>
    <w:basedOn w:val="a"/>
    <w:uiPriority w:val="99"/>
    <w:rsid w:val="00554252"/>
    <w:pPr>
      <w:widowControl w:val="0"/>
      <w:shd w:val="clear" w:color="auto" w:fill="FFFFFF"/>
      <w:tabs>
        <w:tab w:val="left" w:pos="1159"/>
      </w:tabs>
      <w:spacing w:line="353" w:lineRule="exact"/>
      <w:ind w:left="727"/>
      <w:jc w:val="both"/>
    </w:pPr>
    <w:rPr>
      <w:sz w:val="28"/>
      <w:szCs w:val="20"/>
    </w:rPr>
  </w:style>
  <w:style w:type="paragraph" w:styleId="41">
    <w:name w:val="toc 4"/>
    <w:basedOn w:val="a"/>
    <w:next w:val="a"/>
    <w:autoRedefine/>
    <w:uiPriority w:val="99"/>
    <w:unhideWhenUsed/>
    <w:rsid w:val="00F20A81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"/>
    <w:next w:val="a"/>
    <w:autoRedefine/>
    <w:uiPriority w:val="99"/>
    <w:unhideWhenUsed/>
    <w:rsid w:val="00F20A81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99"/>
    <w:unhideWhenUsed/>
    <w:rsid w:val="00F20A81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99"/>
    <w:unhideWhenUsed/>
    <w:rsid w:val="00F20A81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99"/>
    <w:unhideWhenUsed/>
    <w:rsid w:val="00F20A81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99"/>
    <w:unhideWhenUsed/>
    <w:rsid w:val="00F20A81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afc">
    <w:name w:val="caption"/>
    <w:basedOn w:val="a"/>
    <w:next w:val="a"/>
    <w:uiPriority w:val="99"/>
    <w:qFormat/>
    <w:rsid w:val="00021A68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customStyle="1" w:styleId="afd">
    <w:name w:val="Знак"/>
    <w:basedOn w:val="a"/>
    <w:uiPriority w:val="99"/>
    <w:rsid w:val="008C1BE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rsid w:val="009930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9300A"/>
    <w:rPr>
      <w:rFonts w:ascii="Courier New" w:hAnsi="Courier New" w:cs="Courier New"/>
    </w:rPr>
  </w:style>
  <w:style w:type="paragraph" w:styleId="afe">
    <w:name w:val="Title"/>
    <w:basedOn w:val="a"/>
    <w:link w:val="aff"/>
    <w:uiPriority w:val="99"/>
    <w:qFormat/>
    <w:rsid w:val="00B615F6"/>
    <w:pPr>
      <w:jc w:val="center"/>
    </w:pPr>
    <w:rPr>
      <w:b/>
      <w:bCs/>
      <w:sz w:val="36"/>
    </w:rPr>
  </w:style>
  <w:style w:type="character" w:customStyle="1" w:styleId="aff">
    <w:name w:val="Название Знак"/>
    <w:basedOn w:val="a0"/>
    <w:link w:val="afe"/>
    <w:uiPriority w:val="99"/>
    <w:rsid w:val="00B615F6"/>
    <w:rPr>
      <w:b/>
      <w:bCs/>
      <w:sz w:val="36"/>
      <w:szCs w:val="24"/>
    </w:rPr>
  </w:style>
  <w:style w:type="character" w:styleId="aff0">
    <w:name w:val="Emphasis"/>
    <w:basedOn w:val="a0"/>
    <w:uiPriority w:val="99"/>
    <w:qFormat/>
    <w:rsid w:val="00CF4AD3"/>
    <w:rPr>
      <w:i/>
      <w:iCs/>
    </w:rPr>
  </w:style>
  <w:style w:type="paragraph" w:customStyle="1" w:styleId="aff1">
    <w:name w:val="Диссертация"/>
    <w:basedOn w:val="a"/>
    <w:uiPriority w:val="99"/>
    <w:rsid w:val="00057F6E"/>
    <w:pPr>
      <w:spacing w:line="360" w:lineRule="auto"/>
      <w:ind w:firstLine="340"/>
      <w:jc w:val="both"/>
    </w:pPr>
    <w:rPr>
      <w:rFonts w:ascii="StandardPoster" w:hAnsi="StandardPoster"/>
      <w:sz w:val="28"/>
      <w:szCs w:val="20"/>
    </w:rPr>
  </w:style>
  <w:style w:type="character" w:customStyle="1" w:styleId="afa">
    <w:name w:val="Без интервала Знак"/>
    <w:link w:val="af9"/>
    <w:locked/>
    <w:rsid w:val="003E7767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19"/>
    <w:locked/>
    <w:rsid w:val="003E7767"/>
    <w:rPr>
      <w:rFonts w:ascii="Calibri" w:eastAsia="Calibri" w:hAnsi="Calibri" w:cs="Calibri"/>
      <w:sz w:val="22"/>
      <w:szCs w:val="22"/>
    </w:rPr>
  </w:style>
  <w:style w:type="paragraph" w:customStyle="1" w:styleId="19">
    <w:name w:val="Без интервала1"/>
    <w:link w:val="NoSpacingChar"/>
    <w:rsid w:val="003E7767"/>
    <w:rPr>
      <w:rFonts w:ascii="Calibri" w:eastAsia="Calibri" w:hAnsi="Calibri" w:cs="Calibri"/>
      <w:sz w:val="22"/>
      <w:szCs w:val="22"/>
    </w:rPr>
  </w:style>
  <w:style w:type="character" w:styleId="aff2">
    <w:name w:val="Strong"/>
    <w:basedOn w:val="a0"/>
    <w:uiPriority w:val="22"/>
    <w:qFormat/>
    <w:rsid w:val="003E7767"/>
    <w:rPr>
      <w:b/>
      <w:bCs/>
    </w:rPr>
  </w:style>
  <w:style w:type="paragraph" w:customStyle="1" w:styleId="Default">
    <w:name w:val="Default"/>
    <w:rsid w:val="00CB3F6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0C72A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0C72A1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0C72A1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0C72A1"/>
    <w:rPr>
      <w:b/>
      <w:bCs/>
      <w:sz w:val="24"/>
      <w:szCs w:val="28"/>
    </w:rPr>
  </w:style>
  <w:style w:type="character" w:customStyle="1" w:styleId="50">
    <w:name w:val="Заголовок 5 Знак"/>
    <w:basedOn w:val="a0"/>
    <w:link w:val="5"/>
    <w:uiPriority w:val="99"/>
    <w:rsid w:val="000C72A1"/>
    <w:rPr>
      <w:b/>
      <w:sz w:val="24"/>
      <w:szCs w:val="24"/>
    </w:rPr>
  </w:style>
  <w:style w:type="character" w:customStyle="1" w:styleId="11">
    <w:name w:val="Основной текст с отступом Знак1"/>
    <w:link w:val="a3"/>
    <w:uiPriority w:val="99"/>
    <w:rsid w:val="000C72A1"/>
    <w:rPr>
      <w:spacing w:val="6"/>
      <w:sz w:val="28"/>
      <w:szCs w:val="24"/>
    </w:rPr>
  </w:style>
  <w:style w:type="character" w:customStyle="1" w:styleId="12">
    <w:name w:val="Текст Знак1"/>
    <w:link w:val="a4"/>
    <w:uiPriority w:val="99"/>
    <w:rsid w:val="000C72A1"/>
    <w:rPr>
      <w:rFonts w:ascii="Consolas" w:eastAsia="Calibri" w:hAnsi="Consolas"/>
      <w:sz w:val="21"/>
      <w:szCs w:val="21"/>
      <w:lang w:eastAsia="en-US"/>
    </w:rPr>
  </w:style>
  <w:style w:type="character" w:customStyle="1" w:styleId="13">
    <w:name w:val="Текст выноски Знак1"/>
    <w:link w:val="a8"/>
    <w:uiPriority w:val="99"/>
    <w:rsid w:val="000C72A1"/>
    <w:rPr>
      <w:rFonts w:ascii="Tahoma" w:hAnsi="Tahoma" w:cs="Tahoma"/>
      <w:sz w:val="16"/>
      <w:szCs w:val="16"/>
    </w:rPr>
  </w:style>
  <w:style w:type="character" w:customStyle="1" w:styleId="310">
    <w:name w:val="Основной текст с отступом 3 Знак1"/>
    <w:link w:val="31"/>
    <w:uiPriority w:val="99"/>
    <w:rsid w:val="000C72A1"/>
    <w:rPr>
      <w:sz w:val="16"/>
      <w:szCs w:val="16"/>
    </w:rPr>
  </w:style>
  <w:style w:type="character" w:customStyle="1" w:styleId="14">
    <w:name w:val="Основной текст Знак1"/>
    <w:link w:val="ab"/>
    <w:uiPriority w:val="99"/>
    <w:rsid w:val="000C72A1"/>
    <w:rPr>
      <w:sz w:val="24"/>
      <w:szCs w:val="24"/>
    </w:rPr>
  </w:style>
  <w:style w:type="character" w:customStyle="1" w:styleId="210">
    <w:name w:val="Основной текст 2 Знак1"/>
    <w:link w:val="21"/>
    <w:uiPriority w:val="99"/>
    <w:rsid w:val="000C72A1"/>
    <w:rPr>
      <w:sz w:val="24"/>
      <w:szCs w:val="24"/>
    </w:rPr>
  </w:style>
  <w:style w:type="character" w:customStyle="1" w:styleId="311">
    <w:name w:val="Основной текст 3 Знак1"/>
    <w:link w:val="33"/>
    <w:uiPriority w:val="99"/>
    <w:semiHidden/>
    <w:rsid w:val="000C72A1"/>
    <w:rPr>
      <w:sz w:val="16"/>
      <w:szCs w:val="16"/>
    </w:rPr>
  </w:style>
  <w:style w:type="character" w:customStyle="1" w:styleId="15">
    <w:name w:val="Схема документа Знак1"/>
    <w:link w:val="ad"/>
    <w:uiPriority w:val="99"/>
    <w:semiHidden/>
    <w:rsid w:val="000C72A1"/>
    <w:rPr>
      <w:rFonts w:ascii="Tahoma" w:hAnsi="Tahoma" w:cs="Tahoma"/>
      <w:sz w:val="16"/>
      <w:szCs w:val="16"/>
    </w:rPr>
  </w:style>
  <w:style w:type="character" w:customStyle="1" w:styleId="211">
    <w:name w:val="Основной текст с отступом 2 Знак1"/>
    <w:link w:val="23"/>
    <w:uiPriority w:val="99"/>
    <w:rsid w:val="000C72A1"/>
    <w:rPr>
      <w:sz w:val="24"/>
      <w:szCs w:val="24"/>
    </w:rPr>
  </w:style>
  <w:style w:type="character" w:customStyle="1" w:styleId="16">
    <w:name w:val="Подзаголовок Знак1"/>
    <w:link w:val="af"/>
    <w:uiPriority w:val="99"/>
    <w:rsid w:val="000C72A1"/>
    <w:rPr>
      <w:rFonts w:ascii="Cambria" w:hAnsi="Cambria"/>
      <w:sz w:val="24"/>
      <w:szCs w:val="24"/>
    </w:rPr>
  </w:style>
  <w:style w:type="character" w:customStyle="1" w:styleId="18">
    <w:name w:val="Верхний колонтитул Знак1"/>
    <w:link w:val="af3"/>
    <w:uiPriority w:val="99"/>
    <w:rsid w:val="000C72A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nhideWhenUsed="0" w:qFormat="1"/>
  </w:latentStyles>
  <w:style w:type="paragraph" w:default="1" w:styleId="a">
    <w:name w:val="Normal"/>
    <w:qFormat/>
    <w:rsid w:val="00D8047C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8047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8047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D8047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8047C"/>
    <w:pPr>
      <w:keepNext/>
      <w:ind w:firstLine="709"/>
      <w:jc w:val="center"/>
      <w:outlineLvl w:val="3"/>
    </w:pPr>
    <w:rPr>
      <w:b/>
      <w:bCs/>
      <w:szCs w:val="28"/>
    </w:rPr>
  </w:style>
  <w:style w:type="paragraph" w:styleId="5">
    <w:name w:val="heading 5"/>
    <w:basedOn w:val="a"/>
    <w:next w:val="a"/>
    <w:link w:val="50"/>
    <w:uiPriority w:val="99"/>
    <w:qFormat/>
    <w:rsid w:val="00D8047C"/>
    <w:pPr>
      <w:keepNext/>
      <w:spacing w:before="120" w:after="60"/>
      <w:jc w:val="both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1"/>
    <w:uiPriority w:val="99"/>
    <w:rsid w:val="00D8047C"/>
    <w:pPr>
      <w:ind w:firstLine="709"/>
      <w:jc w:val="both"/>
    </w:pPr>
    <w:rPr>
      <w:spacing w:val="6"/>
      <w:sz w:val="28"/>
    </w:rPr>
  </w:style>
  <w:style w:type="paragraph" w:styleId="a4">
    <w:name w:val="Plain Text"/>
    <w:basedOn w:val="a"/>
    <w:link w:val="12"/>
    <w:uiPriority w:val="99"/>
    <w:unhideWhenUsed/>
    <w:rsid w:val="00D8047C"/>
    <w:rPr>
      <w:rFonts w:ascii="Consolas" w:eastAsia="Calibri" w:hAnsi="Consolas"/>
      <w:sz w:val="21"/>
      <w:szCs w:val="21"/>
      <w:lang w:eastAsia="en-US"/>
    </w:rPr>
  </w:style>
  <w:style w:type="paragraph" w:styleId="a5">
    <w:name w:val="footer"/>
    <w:basedOn w:val="a"/>
    <w:link w:val="a6"/>
    <w:uiPriority w:val="99"/>
    <w:rsid w:val="00D8047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7E23"/>
    <w:rPr>
      <w:sz w:val="24"/>
      <w:szCs w:val="24"/>
    </w:rPr>
  </w:style>
  <w:style w:type="character" w:styleId="a7">
    <w:name w:val="page number"/>
    <w:basedOn w:val="a0"/>
    <w:uiPriority w:val="99"/>
    <w:semiHidden/>
    <w:rsid w:val="00D8047C"/>
  </w:style>
  <w:style w:type="paragraph" w:styleId="a8">
    <w:name w:val="Balloon Text"/>
    <w:basedOn w:val="a"/>
    <w:link w:val="13"/>
    <w:uiPriority w:val="99"/>
    <w:rsid w:val="00D8047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uiPriority w:val="99"/>
    <w:rsid w:val="00D8047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99"/>
    <w:qFormat/>
    <w:rsid w:val="00D8047C"/>
    <w:pPr>
      <w:ind w:left="720"/>
      <w:contextualSpacing/>
    </w:pPr>
  </w:style>
  <w:style w:type="paragraph" w:styleId="31">
    <w:name w:val="Body Text Indent 3"/>
    <w:basedOn w:val="a"/>
    <w:link w:val="310"/>
    <w:uiPriority w:val="99"/>
    <w:rsid w:val="00D8047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uiPriority w:val="99"/>
    <w:rsid w:val="00D8047C"/>
    <w:rPr>
      <w:sz w:val="16"/>
      <w:szCs w:val="16"/>
    </w:rPr>
  </w:style>
  <w:style w:type="paragraph" w:styleId="ab">
    <w:name w:val="Body Text"/>
    <w:basedOn w:val="a"/>
    <w:link w:val="14"/>
    <w:uiPriority w:val="99"/>
    <w:rsid w:val="00D8047C"/>
    <w:pPr>
      <w:spacing w:after="120"/>
    </w:pPr>
  </w:style>
  <w:style w:type="character" w:customStyle="1" w:styleId="ac">
    <w:name w:val="Основной текст Знак"/>
    <w:basedOn w:val="a0"/>
    <w:uiPriority w:val="99"/>
    <w:rsid w:val="00D8047C"/>
    <w:rPr>
      <w:sz w:val="24"/>
      <w:szCs w:val="24"/>
    </w:rPr>
  </w:style>
  <w:style w:type="paragraph" w:styleId="21">
    <w:name w:val="Body Text 2"/>
    <w:basedOn w:val="a"/>
    <w:link w:val="210"/>
    <w:uiPriority w:val="99"/>
    <w:rsid w:val="00D8047C"/>
    <w:pPr>
      <w:spacing w:after="120" w:line="480" w:lineRule="auto"/>
    </w:pPr>
  </w:style>
  <w:style w:type="character" w:customStyle="1" w:styleId="22">
    <w:name w:val="Основной текст 2 Знак"/>
    <w:basedOn w:val="a0"/>
    <w:uiPriority w:val="99"/>
    <w:rsid w:val="00D8047C"/>
    <w:rPr>
      <w:sz w:val="24"/>
      <w:szCs w:val="24"/>
    </w:rPr>
  </w:style>
  <w:style w:type="paragraph" w:styleId="33">
    <w:name w:val="Body Text 3"/>
    <w:basedOn w:val="a"/>
    <w:link w:val="311"/>
    <w:uiPriority w:val="99"/>
    <w:semiHidden/>
    <w:rsid w:val="00D8047C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uiPriority w:val="99"/>
    <w:rsid w:val="00D8047C"/>
    <w:rPr>
      <w:sz w:val="16"/>
      <w:szCs w:val="16"/>
    </w:rPr>
  </w:style>
  <w:style w:type="paragraph" w:styleId="ad">
    <w:name w:val="Document Map"/>
    <w:basedOn w:val="a"/>
    <w:link w:val="15"/>
    <w:uiPriority w:val="99"/>
    <w:semiHidden/>
    <w:rsid w:val="00D8047C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basedOn w:val="a0"/>
    <w:uiPriority w:val="99"/>
    <w:rsid w:val="00D8047C"/>
    <w:rPr>
      <w:rFonts w:ascii="Tahoma" w:hAnsi="Tahoma" w:cs="Tahoma"/>
      <w:sz w:val="16"/>
      <w:szCs w:val="16"/>
    </w:rPr>
  </w:style>
  <w:style w:type="paragraph" w:styleId="23">
    <w:name w:val="Body Text Indent 2"/>
    <w:basedOn w:val="a"/>
    <w:link w:val="211"/>
    <w:uiPriority w:val="99"/>
    <w:rsid w:val="00D8047C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uiPriority w:val="99"/>
    <w:rsid w:val="00D8047C"/>
    <w:rPr>
      <w:sz w:val="24"/>
      <w:szCs w:val="24"/>
    </w:rPr>
  </w:style>
  <w:style w:type="paragraph" w:styleId="af">
    <w:name w:val="Subtitle"/>
    <w:basedOn w:val="a"/>
    <w:next w:val="a"/>
    <w:link w:val="16"/>
    <w:uiPriority w:val="99"/>
    <w:qFormat/>
    <w:rsid w:val="00D8047C"/>
    <w:pPr>
      <w:spacing w:after="60"/>
      <w:jc w:val="center"/>
      <w:outlineLvl w:val="1"/>
    </w:pPr>
    <w:rPr>
      <w:rFonts w:ascii="Cambria" w:hAnsi="Cambria"/>
    </w:rPr>
  </w:style>
  <w:style w:type="character" w:customStyle="1" w:styleId="af0">
    <w:name w:val="Подзаголовок Знак"/>
    <w:basedOn w:val="a0"/>
    <w:uiPriority w:val="99"/>
    <w:rsid w:val="00D8047C"/>
    <w:rPr>
      <w:rFonts w:ascii="Cambria" w:eastAsia="Times New Roman" w:hAnsi="Cambria" w:cs="Times New Roman"/>
      <w:sz w:val="24"/>
      <w:szCs w:val="24"/>
    </w:rPr>
  </w:style>
  <w:style w:type="paragraph" w:styleId="af1">
    <w:name w:val="TOC Heading"/>
    <w:basedOn w:val="1"/>
    <w:next w:val="a"/>
    <w:uiPriority w:val="99"/>
    <w:qFormat/>
    <w:rsid w:val="00D8047C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25">
    <w:name w:val="toc 2"/>
    <w:basedOn w:val="a"/>
    <w:next w:val="a"/>
    <w:autoRedefine/>
    <w:uiPriority w:val="99"/>
    <w:unhideWhenUsed/>
    <w:qFormat/>
    <w:rsid w:val="007632EC"/>
    <w:pPr>
      <w:tabs>
        <w:tab w:val="right" w:leader="dot" w:pos="9345"/>
      </w:tabs>
      <w:ind w:firstLine="284"/>
    </w:pPr>
    <w:rPr>
      <w:noProof/>
      <w:color w:val="000000"/>
      <w:spacing w:val="5"/>
      <w:sz w:val="25"/>
      <w:szCs w:val="25"/>
      <w:lang w:eastAsia="en-US"/>
    </w:rPr>
  </w:style>
  <w:style w:type="paragraph" w:styleId="17">
    <w:name w:val="toc 1"/>
    <w:basedOn w:val="a"/>
    <w:next w:val="a"/>
    <w:autoRedefine/>
    <w:uiPriority w:val="99"/>
    <w:unhideWhenUsed/>
    <w:qFormat/>
    <w:rsid w:val="005F0310"/>
    <w:pPr>
      <w:tabs>
        <w:tab w:val="right" w:leader="dot" w:pos="9344"/>
      </w:tabs>
    </w:pPr>
    <w:rPr>
      <w:rFonts w:ascii="Calibri" w:hAnsi="Calibri"/>
      <w:sz w:val="22"/>
      <w:szCs w:val="22"/>
      <w:lang w:eastAsia="en-US"/>
    </w:rPr>
  </w:style>
  <w:style w:type="paragraph" w:styleId="35">
    <w:name w:val="toc 3"/>
    <w:basedOn w:val="a"/>
    <w:next w:val="a"/>
    <w:autoRedefine/>
    <w:uiPriority w:val="99"/>
    <w:unhideWhenUsed/>
    <w:qFormat/>
    <w:rsid w:val="005049F3"/>
    <w:pPr>
      <w:tabs>
        <w:tab w:val="right" w:leader="dot" w:pos="9345"/>
      </w:tabs>
      <w:spacing w:after="100" w:line="276" w:lineRule="auto"/>
      <w:ind w:firstLine="567"/>
    </w:pPr>
    <w:rPr>
      <w:rFonts w:ascii="Calibri" w:hAnsi="Calibri"/>
      <w:sz w:val="22"/>
      <w:szCs w:val="22"/>
      <w:lang w:eastAsia="en-US"/>
    </w:rPr>
  </w:style>
  <w:style w:type="character" w:styleId="af2">
    <w:name w:val="Hyperlink"/>
    <w:basedOn w:val="a0"/>
    <w:uiPriority w:val="99"/>
    <w:unhideWhenUsed/>
    <w:rsid w:val="00D8047C"/>
    <w:rPr>
      <w:color w:val="0000FF"/>
      <w:u w:val="single"/>
    </w:rPr>
  </w:style>
  <w:style w:type="paragraph" w:styleId="af3">
    <w:name w:val="header"/>
    <w:basedOn w:val="a"/>
    <w:link w:val="18"/>
    <w:uiPriority w:val="99"/>
    <w:rsid w:val="00D8047C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uiPriority w:val="99"/>
    <w:rsid w:val="00D8047C"/>
    <w:rPr>
      <w:sz w:val="24"/>
      <w:szCs w:val="24"/>
    </w:rPr>
  </w:style>
  <w:style w:type="character" w:customStyle="1" w:styleId="af5">
    <w:name w:val="Основной текст с отступом Знак"/>
    <w:basedOn w:val="a0"/>
    <w:uiPriority w:val="99"/>
    <w:rsid w:val="00D8047C"/>
    <w:rPr>
      <w:spacing w:val="6"/>
      <w:sz w:val="28"/>
      <w:szCs w:val="24"/>
    </w:rPr>
  </w:style>
  <w:style w:type="character" w:customStyle="1" w:styleId="af6">
    <w:name w:val="Текст Знак"/>
    <w:basedOn w:val="a0"/>
    <w:uiPriority w:val="99"/>
    <w:rsid w:val="00D8047C"/>
    <w:rPr>
      <w:rFonts w:ascii="Consolas" w:eastAsia="Calibri" w:hAnsi="Consolas" w:cs="Times New Roman"/>
      <w:sz w:val="21"/>
      <w:szCs w:val="21"/>
      <w:lang w:eastAsia="en-US"/>
    </w:rPr>
  </w:style>
  <w:style w:type="table" w:styleId="af7">
    <w:name w:val="Table Grid"/>
    <w:basedOn w:val="a1"/>
    <w:uiPriority w:val="99"/>
    <w:rsid w:val="003070A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rmal (Web)"/>
    <w:basedOn w:val="a"/>
    <w:uiPriority w:val="99"/>
    <w:rsid w:val="00BE7BCF"/>
    <w:pPr>
      <w:spacing w:before="100" w:beforeAutospacing="1" w:after="100" w:afterAutospacing="1"/>
    </w:pPr>
    <w:rPr>
      <w:sz w:val="28"/>
      <w:szCs w:val="28"/>
    </w:rPr>
  </w:style>
  <w:style w:type="paragraph" w:styleId="af9">
    <w:name w:val="No Spacing"/>
    <w:link w:val="afa"/>
    <w:uiPriority w:val="99"/>
    <w:qFormat/>
    <w:rsid w:val="00285795"/>
    <w:rPr>
      <w:rFonts w:ascii="Calibri" w:hAnsi="Calibri"/>
      <w:sz w:val="22"/>
      <w:szCs w:val="22"/>
    </w:rPr>
  </w:style>
  <w:style w:type="paragraph" w:styleId="afb">
    <w:name w:val="List"/>
    <w:basedOn w:val="a"/>
    <w:uiPriority w:val="99"/>
    <w:semiHidden/>
    <w:rsid w:val="006F50ED"/>
    <w:pPr>
      <w:ind w:left="283" w:hanging="283"/>
    </w:pPr>
    <w:rPr>
      <w:sz w:val="20"/>
      <w:szCs w:val="20"/>
    </w:rPr>
  </w:style>
  <w:style w:type="paragraph" w:customStyle="1" w:styleId="ConsPlusNormal">
    <w:name w:val="ConsPlusNormal"/>
    <w:uiPriority w:val="99"/>
    <w:rsid w:val="002D507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2">
    <w:name w:val="Основной текст с отступом 21"/>
    <w:basedOn w:val="a"/>
    <w:uiPriority w:val="99"/>
    <w:rsid w:val="00554252"/>
    <w:pPr>
      <w:widowControl w:val="0"/>
      <w:shd w:val="clear" w:color="auto" w:fill="FFFFFF"/>
      <w:tabs>
        <w:tab w:val="left" w:pos="1159"/>
      </w:tabs>
      <w:spacing w:line="353" w:lineRule="exact"/>
      <w:ind w:left="727"/>
      <w:jc w:val="both"/>
    </w:pPr>
    <w:rPr>
      <w:sz w:val="28"/>
      <w:szCs w:val="20"/>
    </w:rPr>
  </w:style>
  <w:style w:type="paragraph" w:styleId="41">
    <w:name w:val="toc 4"/>
    <w:basedOn w:val="a"/>
    <w:next w:val="a"/>
    <w:autoRedefine/>
    <w:uiPriority w:val="99"/>
    <w:unhideWhenUsed/>
    <w:rsid w:val="00F20A81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"/>
    <w:next w:val="a"/>
    <w:autoRedefine/>
    <w:uiPriority w:val="99"/>
    <w:unhideWhenUsed/>
    <w:rsid w:val="00F20A81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99"/>
    <w:unhideWhenUsed/>
    <w:rsid w:val="00F20A81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99"/>
    <w:unhideWhenUsed/>
    <w:rsid w:val="00F20A81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99"/>
    <w:unhideWhenUsed/>
    <w:rsid w:val="00F20A81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99"/>
    <w:unhideWhenUsed/>
    <w:rsid w:val="00F20A81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afc">
    <w:name w:val="caption"/>
    <w:basedOn w:val="a"/>
    <w:next w:val="a"/>
    <w:uiPriority w:val="99"/>
    <w:qFormat/>
    <w:rsid w:val="00021A68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customStyle="1" w:styleId="afd">
    <w:name w:val="Знак"/>
    <w:basedOn w:val="a"/>
    <w:uiPriority w:val="99"/>
    <w:rsid w:val="008C1BE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rsid w:val="009930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9300A"/>
    <w:rPr>
      <w:rFonts w:ascii="Courier New" w:hAnsi="Courier New" w:cs="Courier New"/>
    </w:rPr>
  </w:style>
  <w:style w:type="paragraph" w:styleId="afe">
    <w:name w:val="Title"/>
    <w:basedOn w:val="a"/>
    <w:link w:val="aff"/>
    <w:uiPriority w:val="99"/>
    <w:qFormat/>
    <w:rsid w:val="00B615F6"/>
    <w:pPr>
      <w:jc w:val="center"/>
    </w:pPr>
    <w:rPr>
      <w:b/>
      <w:bCs/>
      <w:sz w:val="36"/>
    </w:rPr>
  </w:style>
  <w:style w:type="character" w:customStyle="1" w:styleId="aff">
    <w:name w:val="Название Знак"/>
    <w:basedOn w:val="a0"/>
    <w:link w:val="afe"/>
    <w:uiPriority w:val="99"/>
    <w:rsid w:val="00B615F6"/>
    <w:rPr>
      <w:b/>
      <w:bCs/>
      <w:sz w:val="36"/>
      <w:szCs w:val="24"/>
    </w:rPr>
  </w:style>
  <w:style w:type="character" w:styleId="aff0">
    <w:name w:val="Emphasis"/>
    <w:basedOn w:val="a0"/>
    <w:uiPriority w:val="99"/>
    <w:qFormat/>
    <w:rsid w:val="00CF4AD3"/>
    <w:rPr>
      <w:i/>
      <w:iCs/>
    </w:rPr>
  </w:style>
  <w:style w:type="paragraph" w:customStyle="1" w:styleId="aff1">
    <w:name w:val="Диссертация"/>
    <w:basedOn w:val="a"/>
    <w:uiPriority w:val="99"/>
    <w:rsid w:val="00057F6E"/>
    <w:pPr>
      <w:spacing w:line="360" w:lineRule="auto"/>
      <w:ind w:firstLine="340"/>
      <w:jc w:val="both"/>
    </w:pPr>
    <w:rPr>
      <w:rFonts w:ascii="StandardPoster" w:hAnsi="StandardPoster"/>
      <w:sz w:val="28"/>
      <w:szCs w:val="20"/>
    </w:rPr>
  </w:style>
  <w:style w:type="character" w:customStyle="1" w:styleId="afa">
    <w:name w:val="Без интервала Знак"/>
    <w:link w:val="af9"/>
    <w:locked/>
    <w:rsid w:val="003E7767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19"/>
    <w:locked/>
    <w:rsid w:val="003E7767"/>
    <w:rPr>
      <w:rFonts w:ascii="Calibri" w:eastAsia="Calibri" w:hAnsi="Calibri" w:cs="Calibri"/>
      <w:sz w:val="22"/>
      <w:szCs w:val="22"/>
    </w:rPr>
  </w:style>
  <w:style w:type="paragraph" w:customStyle="1" w:styleId="19">
    <w:name w:val="Без интервала1"/>
    <w:link w:val="NoSpacingChar"/>
    <w:rsid w:val="003E7767"/>
    <w:rPr>
      <w:rFonts w:ascii="Calibri" w:eastAsia="Calibri" w:hAnsi="Calibri" w:cs="Calibri"/>
      <w:sz w:val="22"/>
      <w:szCs w:val="22"/>
    </w:rPr>
  </w:style>
  <w:style w:type="character" w:styleId="aff2">
    <w:name w:val="Strong"/>
    <w:basedOn w:val="a0"/>
    <w:uiPriority w:val="22"/>
    <w:qFormat/>
    <w:rsid w:val="003E7767"/>
    <w:rPr>
      <w:b/>
      <w:bCs/>
    </w:rPr>
  </w:style>
  <w:style w:type="paragraph" w:customStyle="1" w:styleId="Default">
    <w:name w:val="Default"/>
    <w:rsid w:val="00CB3F6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0C72A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0C72A1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0C72A1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0C72A1"/>
    <w:rPr>
      <w:b/>
      <w:bCs/>
      <w:sz w:val="24"/>
      <w:szCs w:val="28"/>
    </w:rPr>
  </w:style>
  <w:style w:type="character" w:customStyle="1" w:styleId="50">
    <w:name w:val="Заголовок 5 Знак"/>
    <w:basedOn w:val="a0"/>
    <w:link w:val="5"/>
    <w:uiPriority w:val="99"/>
    <w:rsid w:val="000C72A1"/>
    <w:rPr>
      <w:b/>
      <w:sz w:val="24"/>
      <w:szCs w:val="24"/>
    </w:rPr>
  </w:style>
  <w:style w:type="character" w:customStyle="1" w:styleId="11">
    <w:name w:val="Основной текст с отступом Знак1"/>
    <w:link w:val="a3"/>
    <w:uiPriority w:val="99"/>
    <w:rsid w:val="000C72A1"/>
    <w:rPr>
      <w:spacing w:val="6"/>
      <w:sz w:val="28"/>
      <w:szCs w:val="24"/>
    </w:rPr>
  </w:style>
  <w:style w:type="character" w:customStyle="1" w:styleId="12">
    <w:name w:val="Текст Знак1"/>
    <w:link w:val="a4"/>
    <w:uiPriority w:val="99"/>
    <w:rsid w:val="000C72A1"/>
    <w:rPr>
      <w:rFonts w:ascii="Consolas" w:eastAsia="Calibri" w:hAnsi="Consolas"/>
      <w:sz w:val="21"/>
      <w:szCs w:val="21"/>
      <w:lang w:eastAsia="en-US"/>
    </w:rPr>
  </w:style>
  <w:style w:type="character" w:customStyle="1" w:styleId="13">
    <w:name w:val="Текст выноски Знак1"/>
    <w:link w:val="a8"/>
    <w:uiPriority w:val="99"/>
    <w:rsid w:val="000C72A1"/>
    <w:rPr>
      <w:rFonts w:ascii="Tahoma" w:hAnsi="Tahoma" w:cs="Tahoma"/>
      <w:sz w:val="16"/>
      <w:szCs w:val="16"/>
    </w:rPr>
  </w:style>
  <w:style w:type="character" w:customStyle="1" w:styleId="310">
    <w:name w:val="Основной текст с отступом 3 Знак1"/>
    <w:link w:val="31"/>
    <w:uiPriority w:val="99"/>
    <w:rsid w:val="000C72A1"/>
    <w:rPr>
      <w:sz w:val="16"/>
      <w:szCs w:val="16"/>
    </w:rPr>
  </w:style>
  <w:style w:type="character" w:customStyle="1" w:styleId="14">
    <w:name w:val="Основной текст Знак1"/>
    <w:link w:val="ab"/>
    <w:uiPriority w:val="99"/>
    <w:rsid w:val="000C72A1"/>
    <w:rPr>
      <w:sz w:val="24"/>
      <w:szCs w:val="24"/>
    </w:rPr>
  </w:style>
  <w:style w:type="character" w:customStyle="1" w:styleId="210">
    <w:name w:val="Основной текст 2 Знак1"/>
    <w:link w:val="21"/>
    <w:uiPriority w:val="99"/>
    <w:rsid w:val="000C72A1"/>
    <w:rPr>
      <w:sz w:val="24"/>
      <w:szCs w:val="24"/>
    </w:rPr>
  </w:style>
  <w:style w:type="character" w:customStyle="1" w:styleId="311">
    <w:name w:val="Основной текст 3 Знак1"/>
    <w:link w:val="33"/>
    <w:uiPriority w:val="99"/>
    <w:semiHidden/>
    <w:rsid w:val="000C72A1"/>
    <w:rPr>
      <w:sz w:val="16"/>
      <w:szCs w:val="16"/>
    </w:rPr>
  </w:style>
  <w:style w:type="character" w:customStyle="1" w:styleId="15">
    <w:name w:val="Схема документа Знак1"/>
    <w:link w:val="ad"/>
    <w:uiPriority w:val="99"/>
    <w:semiHidden/>
    <w:rsid w:val="000C72A1"/>
    <w:rPr>
      <w:rFonts w:ascii="Tahoma" w:hAnsi="Tahoma" w:cs="Tahoma"/>
      <w:sz w:val="16"/>
      <w:szCs w:val="16"/>
    </w:rPr>
  </w:style>
  <w:style w:type="character" w:customStyle="1" w:styleId="211">
    <w:name w:val="Основной текст с отступом 2 Знак1"/>
    <w:link w:val="23"/>
    <w:uiPriority w:val="99"/>
    <w:rsid w:val="000C72A1"/>
    <w:rPr>
      <w:sz w:val="24"/>
      <w:szCs w:val="24"/>
    </w:rPr>
  </w:style>
  <w:style w:type="character" w:customStyle="1" w:styleId="16">
    <w:name w:val="Подзаголовок Знак1"/>
    <w:link w:val="af"/>
    <w:uiPriority w:val="99"/>
    <w:rsid w:val="000C72A1"/>
    <w:rPr>
      <w:rFonts w:ascii="Cambria" w:hAnsi="Cambria"/>
      <w:sz w:val="24"/>
      <w:szCs w:val="24"/>
    </w:rPr>
  </w:style>
  <w:style w:type="character" w:customStyle="1" w:styleId="18">
    <w:name w:val="Верхний колонтитул Знак1"/>
    <w:link w:val="af3"/>
    <w:uiPriority w:val="99"/>
    <w:rsid w:val="000C72A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71;\&#1056;&#1072;&#1073;&#1086;&#1095;&#1080;&#1081;%20&#1089;&#1090;&#1086;&#1083;\&#1087;&#1083;&#1072;&#1085;%20&#1088;&#1072;&#1073;&#1086;&#1090;&#1099;%202011%20&#1075;&#1086;&#1090;&#1086;&#1074;&#1099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5F344-9003-41B8-9C36-375ED280D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план работы 2011 готовый.dotx</Template>
  <TotalTime>403</TotalTime>
  <Pages>57</Pages>
  <Words>21772</Words>
  <Characters>124106</Characters>
  <Application>Microsoft Office Word</Application>
  <DocSecurity>0</DocSecurity>
  <Lines>1034</Lines>
  <Paragraphs>291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Состояние системы образования Еврейской автономной области</vt:lpstr>
    </vt:vector>
  </TitlesOfParts>
  <Company/>
  <LinksUpToDate>false</LinksUpToDate>
  <CharactersWithSpaces>145587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системы образования Еврейской автономной области</dc:title>
  <dc:creator>Я</dc:creator>
  <cp:lastModifiedBy>Daycom</cp:lastModifiedBy>
  <cp:revision>41</cp:revision>
  <cp:lastPrinted>2013-01-24T04:56:00Z</cp:lastPrinted>
  <dcterms:created xsi:type="dcterms:W3CDTF">2012-01-23T13:42:00Z</dcterms:created>
  <dcterms:modified xsi:type="dcterms:W3CDTF">2013-01-28T08:52:00Z</dcterms:modified>
</cp:coreProperties>
</file>