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0FE" w:rsidRDefault="00AC0CA5">
      <w:pPr>
        <w:tabs>
          <w:tab w:val="left" w:pos="5245"/>
        </w:tabs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695325" cy="63690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36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30FE" w:rsidRDefault="009830FE">
      <w:pPr>
        <w:tabs>
          <w:tab w:val="left" w:pos="5245"/>
        </w:tabs>
        <w:jc w:val="center"/>
        <w:rPr>
          <w:rFonts w:ascii="Arial" w:hAnsi="Arial" w:cs="Arial"/>
          <w:b/>
          <w:bCs/>
          <w:sz w:val="24"/>
          <w:szCs w:val="22"/>
        </w:rPr>
      </w:pPr>
    </w:p>
    <w:p w:rsidR="009830FE" w:rsidRPr="00804C91" w:rsidRDefault="009830FE">
      <w:pPr>
        <w:pStyle w:val="2"/>
        <w:rPr>
          <w:rFonts w:ascii="Times New Roman" w:hAnsi="Times New Roman" w:cs="Times New Roman"/>
        </w:rPr>
      </w:pPr>
      <w:r w:rsidRPr="00804C91">
        <w:rPr>
          <w:rFonts w:ascii="Times New Roman" w:hAnsi="Times New Roman" w:cs="Times New Roman"/>
        </w:rPr>
        <w:t>МИНИСТЕРСТВО ОБЩЕГО И ПРОФЕССИОНАЛЬНОГО ОБРАЗОВАНИЯ</w:t>
      </w:r>
    </w:p>
    <w:p w:rsidR="009830FE" w:rsidRPr="00804C91" w:rsidRDefault="009830FE">
      <w:pPr>
        <w:jc w:val="center"/>
      </w:pPr>
      <w:r w:rsidRPr="00804C91">
        <w:rPr>
          <w:b/>
          <w:bCs/>
          <w:sz w:val="24"/>
          <w:szCs w:val="24"/>
        </w:rPr>
        <w:t>РОСТОВСКОЙ ОБЛАСТИ</w:t>
      </w:r>
    </w:p>
    <w:p w:rsidR="009830FE" w:rsidRDefault="009830FE">
      <w:pPr>
        <w:rPr>
          <w:sz w:val="22"/>
        </w:rPr>
      </w:pPr>
    </w:p>
    <w:p w:rsidR="009830FE" w:rsidRDefault="009830FE">
      <w:pPr>
        <w:jc w:val="center"/>
      </w:pPr>
      <w:bookmarkStart w:id="0" w:name="OLE_LINK3"/>
      <w:bookmarkStart w:id="1" w:name="OLE_LINK4"/>
      <w:r>
        <w:rPr>
          <w:b/>
          <w:bCs/>
          <w:sz w:val="36"/>
          <w:szCs w:val="36"/>
        </w:rPr>
        <w:t>ПРИКАЗ</w:t>
      </w:r>
    </w:p>
    <w:bookmarkEnd w:id="0"/>
    <w:bookmarkEnd w:id="1"/>
    <w:p w:rsidR="009830FE" w:rsidRDefault="003C56D6">
      <w:pPr>
        <w:jc w:val="center"/>
        <w:rPr>
          <w:sz w:val="24"/>
          <w:szCs w:val="24"/>
        </w:rPr>
      </w:pPr>
      <w:r>
        <w:rPr>
          <w:sz w:val="24"/>
          <w:szCs w:val="22"/>
        </w:rPr>
        <w:t>2</w:t>
      </w:r>
      <w:r w:rsidRPr="00FF08BA">
        <w:rPr>
          <w:sz w:val="24"/>
          <w:szCs w:val="22"/>
        </w:rPr>
        <w:t>3</w:t>
      </w:r>
      <w:r w:rsidR="00B924A4">
        <w:rPr>
          <w:sz w:val="24"/>
          <w:szCs w:val="22"/>
        </w:rPr>
        <w:t>.03.2012</w:t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B37F7F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  <w:szCs w:val="24"/>
        </w:rPr>
        <w:t>№</w:t>
      </w:r>
      <w:r w:rsidR="00B37F7F">
        <w:rPr>
          <w:sz w:val="24"/>
        </w:rPr>
        <w:t xml:space="preserve"> </w:t>
      </w:r>
      <w:r w:rsidR="00B924A4">
        <w:rPr>
          <w:sz w:val="24"/>
        </w:rPr>
        <w:t>235</w:t>
      </w:r>
    </w:p>
    <w:p w:rsidR="009830FE" w:rsidRDefault="009830FE">
      <w:pPr>
        <w:jc w:val="center"/>
        <w:rPr>
          <w:rFonts w:ascii="Arial" w:hAnsi="Arial" w:cs="Arial"/>
          <w:sz w:val="12"/>
          <w:szCs w:val="12"/>
        </w:rPr>
      </w:pPr>
    </w:p>
    <w:p w:rsidR="009830FE" w:rsidRPr="00804C91" w:rsidRDefault="009830FE">
      <w:pPr>
        <w:jc w:val="center"/>
      </w:pPr>
      <w:r w:rsidRPr="00804C91">
        <w:rPr>
          <w:sz w:val="22"/>
          <w:szCs w:val="22"/>
        </w:rPr>
        <w:t>г. Ростов-на-Дону</w:t>
      </w:r>
    </w:p>
    <w:p w:rsidR="009830FE" w:rsidRDefault="009830FE">
      <w:pPr>
        <w:pStyle w:val="a9"/>
      </w:pPr>
    </w:p>
    <w:p w:rsidR="009830FE" w:rsidRDefault="009830FE">
      <w:pPr>
        <w:pStyle w:val="a9"/>
      </w:pPr>
    </w:p>
    <w:p w:rsidR="00691805" w:rsidRDefault="00691805" w:rsidP="00691805">
      <w:pPr>
        <w:pStyle w:val="1"/>
        <w:spacing w:before="0" w:line="254" w:lineRule="auto"/>
        <w:ind w:right="5330" w:firstLine="0"/>
        <w:rPr>
          <w:sz w:val="24"/>
        </w:rPr>
      </w:pPr>
      <w:bookmarkStart w:id="2" w:name="OLE_LINK1"/>
      <w:bookmarkStart w:id="3" w:name="OLE_LINK2"/>
      <w:r>
        <w:rPr>
          <w:sz w:val="24"/>
        </w:rPr>
        <w:t>Об утверждении состава областной ко</w:t>
      </w:r>
      <w:r>
        <w:rPr>
          <w:sz w:val="24"/>
        </w:rPr>
        <w:t>н</w:t>
      </w:r>
      <w:r>
        <w:rPr>
          <w:sz w:val="24"/>
        </w:rPr>
        <w:t>фликтной комиссии при проведении ед</w:t>
      </w:r>
      <w:r>
        <w:rPr>
          <w:sz w:val="24"/>
        </w:rPr>
        <w:t>и</w:t>
      </w:r>
      <w:r>
        <w:rPr>
          <w:sz w:val="24"/>
        </w:rPr>
        <w:t>ного государственного экзамена в 2012 году</w:t>
      </w:r>
    </w:p>
    <w:bookmarkEnd w:id="2"/>
    <w:bookmarkEnd w:id="3"/>
    <w:p w:rsidR="00691805" w:rsidRDefault="00691805" w:rsidP="00691805"/>
    <w:p w:rsidR="00691805" w:rsidRDefault="00691805" w:rsidP="00691805">
      <w:pPr>
        <w:pStyle w:val="1"/>
        <w:spacing w:before="0" w:line="254" w:lineRule="auto"/>
      </w:pPr>
      <w:r>
        <w:t>В соответствии с Порядком проведения единого государственного экзам</w:t>
      </w:r>
      <w:r>
        <w:t>е</w:t>
      </w:r>
      <w:r>
        <w:t xml:space="preserve">на, утвержденным приказом Министерства образования и науки Российской Федерации от </w:t>
      </w:r>
      <w:r w:rsidR="00AB0CC4">
        <w:t>11</w:t>
      </w:r>
      <w:r>
        <w:t>.</w:t>
      </w:r>
      <w:r w:rsidR="00AB0CC4">
        <w:t>10</w:t>
      </w:r>
      <w:r>
        <w:t>.20</w:t>
      </w:r>
      <w:r w:rsidR="00AB0CC4">
        <w:t>11</w:t>
      </w:r>
      <w:r>
        <w:t xml:space="preserve"> №</w:t>
      </w:r>
      <w:r w:rsidR="00AB0CC4">
        <w:t>2451</w:t>
      </w:r>
      <w:r>
        <w:t xml:space="preserve">, п.1.4. Положения об областной конфликтной комиссии, утвержденного приказом минобразования области от 09.02.2010 №83 </w:t>
      </w:r>
    </w:p>
    <w:p w:rsidR="00691805" w:rsidRDefault="00691805" w:rsidP="00691805"/>
    <w:p w:rsidR="00691805" w:rsidRDefault="00691805" w:rsidP="00691805"/>
    <w:p w:rsidR="00691805" w:rsidRDefault="00691805" w:rsidP="00691805">
      <w:pPr>
        <w:pStyle w:val="a7"/>
        <w:spacing w:line="312" w:lineRule="auto"/>
        <w:ind w:firstLine="0"/>
        <w:jc w:val="center"/>
      </w:pPr>
      <w:r>
        <w:t>ПРИКАЗЫВАЮ:</w:t>
      </w:r>
    </w:p>
    <w:p w:rsidR="00691805" w:rsidRDefault="00691805" w:rsidP="00691805">
      <w:pPr>
        <w:pStyle w:val="a7"/>
        <w:numPr>
          <w:ilvl w:val="0"/>
          <w:numId w:val="7"/>
        </w:numPr>
        <w:tabs>
          <w:tab w:val="left" w:pos="851"/>
        </w:tabs>
        <w:ind w:left="0" w:firstLine="567"/>
        <w:jc w:val="both"/>
      </w:pPr>
      <w:r>
        <w:t>Утвердить состав областной конфликтной комиссии при проведении единого государственного экзамена в 2012 году (приложение).</w:t>
      </w:r>
    </w:p>
    <w:p w:rsidR="00691805" w:rsidRDefault="00691805" w:rsidP="00A32291">
      <w:pPr>
        <w:pStyle w:val="a7"/>
        <w:numPr>
          <w:ilvl w:val="0"/>
          <w:numId w:val="7"/>
        </w:numPr>
        <w:tabs>
          <w:tab w:val="left" w:pos="851"/>
        </w:tabs>
        <w:ind w:left="0" w:firstLine="567"/>
        <w:jc w:val="both"/>
      </w:pPr>
      <w:r>
        <w:t xml:space="preserve">Установить, что комиссия осуществляет свою деятельность </w:t>
      </w:r>
      <w:r w:rsidR="00A32291">
        <w:t>в государс</w:t>
      </w:r>
      <w:r w:rsidR="00A32291">
        <w:t>т</w:t>
      </w:r>
      <w:r w:rsidR="00A32291">
        <w:t xml:space="preserve">венном бюджетном учреждении Ростовской области «Ростовский областной центр обработки информации в сфере образования» по адресу: г. </w:t>
      </w:r>
      <w:r w:rsidR="00970656">
        <w:t>Ростов-на-Дону, пл. Гагарина, 1</w:t>
      </w:r>
      <w:r w:rsidR="004A56AC">
        <w:t>, срок работы комиссии</w:t>
      </w:r>
      <w:r w:rsidR="00F05A33">
        <w:t xml:space="preserve"> </w:t>
      </w:r>
      <w:r>
        <w:t>до 15 августа 2012 года включ</w:t>
      </w:r>
      <w:r>
        <w:t>и</w:t>
      </w:r>
      <w:r>
        <w:t xml:space="preserve">тельно. </w:t>
      </w:r>
    </w:p>
    <w:p w:rsidR="00691805" w:rsidRDefault="00691805" w:rsidP="00691805">
      <w:pPr>
        <w:pStyle w:val="a7"/>
        <w:numPr>
          <w:ilvl w:val="0"/>
          <w:numId w:val="7"/>
        </w:numPr>
        <w:tabs>
          <w:tab w:val="left" w:pos="851"/>
        </w:tabs>
        <w:ind w:left="0" w:firstLine="567"/>
        <w:jc w:val="both"/>
      </w:pPr>
      <w:r>
        <w:t xml:space="preserve">  Директору  государственного бюджетного учреждения Ростовской о</w:t>
      </w:r>
      <w:r>
        <w:t>б</w:t>
      </w:r>
      <w:r>
        <w:t>ласти «Ростовский областной центр обработки информации в сфере образов</w:t>
      </w:r>
      <w:r>
        <w:t>а</w:t>
      </w:r>
      <w:r>
        <w:t>ния»</w:t>
      </w:r>
      <w:r w:rsidR="009B3F30">
        <w:t xml:space="preserve"> (Ефремова Н.Ф.) обеспечить </w:t>
      </w:r>
      <w:r w:rsidR="00AB0CC4">
        <w:t xml:space="preserve">организационное и технологическое </w:t>
      </w:r>
      <w:r w:rsidR="00694B32">
        <w:t>сопров</w:t>
      </w:r>
      <w:r w:rsidR="00694B32">
        <w:t>о</w:t>
      </w:r>
      <w:r w:rsidR="00694B32">
        <w:t>ждение</w:t>
      </w:r>
      <w:r w:rsidR="00AB0CC4">
        <w:t xml:space="preserve"> деятельности</w:t>
      </w:r>
      <w:r w:rsidR="009B3F30">
        <w:t xml:space="preserve"> областной конфликтной комиссии</w:t>
      </w:r>
      <w:r w:rsidR="00AB0CC4">
        <w:t xml:space="preserve"> при проведении ЕГЭ в 2012 году, включая оплату труда привлечённых специалистов в пределах </w:t>
      </w:r>
      <w:r w:rsidR="00A32291">
        <w:t>средств субсидии из областного бюджет</w:t>
      </w:r>
      <w:r w:rsidR="00694B32">
        <w:t>а</w:t>
      </w:r>
      <w:r w:rsidR="00A32291">
        <w:t xml:space="preserve"> на финансовое обеспечение выполн</w:t>
      </w:r>
      <w:r w:rsidR="00A32291">
        <w:t>е</w:t>
      </w:r>
      <w:r w:rsidR="00A32291">
        <w:t>ния государственного задания на оказание госуда</w:t>
      </w:r>
      <w:r w:rsidR="00852C24">
        <w:t>р</w:t>
      </w:r>
      <w:r w:rsidR="00A32291">
        <w:t>стве</w:t>
      </w:r>
      <w:r w:rsidR="00852C24">
        <w:t>н</w:t>
      </w:r>
      <w:r w:rsidR="00A32291">
        <w:t xml:space="preserve">ных услуг </w:t>
      </w:r>
      <w:r w:rsidR="00AB0CC4">
        <w:t>на 2012 год.</w:t>
      </w:r>
    </w:p>
    <w:p w:rsidR="00691805" w:rsidRDefault="00691805" w:rsidP="00691805">
      <w:pPr>
        <w:pStyle w:val="a7"/>
        <w:numPr>
          <w:ilvl w:val="0"/>
          <w:numId w:val="7"/>
        </w:numPr>
        <w:tabs>
          <w:tab w:val="left" w:pos="851"/>
        </w:tabs>
        <w:ind w:left="0" w:firstLine="567"/>
        <w:jc w:val="both"/>
      </w:pPr>
      <w:r>
        <w:t xml:space="preserve">Председателю областной конфликтной комиссии </w:t>
      </w:r>
      <w:r w:rsidR="00E43550">
        <w:t>при проведении един</w:t>
      </w:r>
      <w:r w:rsidR="00E43550">
        <w:t>о</w:t>
      </w:r>
      <w:r w:rsidR="00E43550">
        <w:t xml:space="preserve">го государственного экзамена в 2012 году </w:t>
      </w:r>
      <w:r w:rsidRPr="00F05A33">
        <w:t>(</w:t>
      </w:r>
      <w:r w:rsidR="00694B32">
        <w:t>Гудым Г.В</w:t>
      </w:r>
      <w:r w:rsidR="00F05A33" w:rsidRPr="00F05A33">
        <w:t>.)</w:t>
      </w:r>
      <w:r>
        <w:t xml:space="preserve"> обеспечить организацию деятельности комиссии</w:t>
      </w:r>
      <w:r w:rsidR="00A32291">
        <w:t xml:space="preserve"> и взаимодействие с государственным бюджетным учр</w:t>
      </w:r>
      <w:r w:rsidR="00A32291">
        <w:t>е</w:t>
      </w:r>
      <w:r w:rsidR="00A32291">
        <w:t>ждением Ростовской области «Ростовский областной центр обработки инфо</w:t>
      </w:r>
      <w:r w:rsidR="00A32291">
        <w:t>р</w:t>
      </w:r>
      <w:r w:rsidR="00A32291">
        <w:t>мации в сфере образования»</w:t>
      </w:r>
      <w:r>
        <w:t xml:space="preserve">. </w:t>
      </w:r>
    </w:p>
    <w:p w:rsidR="00691805" w:rsidRDefault="00691805" w:rsidP="00691805">
      <w:pPr>
        <w:pStyle w:val="a7"/>
        <w:numPr>
          <w:ilvl w:val="0"/>
          <w:numId w:val="7"/>
        </w:numPr>
        <w:tabs>
          <w:tab w:val="left" w:pos="851"/>
        </w:tabs>
        <w:ind w:left="0" w:firstLine="567"/>
        <w:jc w:val="both"/>
      </w:pPr>
      <w:r>
        <w:rPr>
          <w:bCs/>
        </w:rPr>
        <w:t>Контроль исполнения настоящего приказа оставляю за собой.</w:t>
      </w:r>
      <w:r>
        <w:t xml:space="preserve"> </w:t>
      </w:r>
    </w:p>
    <w:p w:rsidR="00691805" w:rsidRDefault="00691805" w:rsidP="00691805">
      <w:pPr>
        <w:pStyle w:val="a7"/>
        <w:ind w:firstLine="567"/>
        <w:jc w:val="both"/>
      </w:pPr>
    </w:p>
    <w:p w:rsidR="00691805" w:rsidRDefault="00F05A33" w:rsidP="00691805">
      <w:pPr>
        <w:pStyle w:val="a7"/>
        <w:ind w:firstLine="567"/>
        <w:jc w:val="center"/>
      </w:pPr>
      <w:r>
        <w:t xml:space="preserve"> М</w:t>
      </w:r>
      <w:r w:rsidR="00691805">
        <w:t>инистр</w:t>
      </w:r>
      <w:r w:rsidR="00691805">
        <w:tab/>
      </w:r>
      <w:r w:rsidR="00691805">
        <w:tab/>
      </w:r>
      <w:r w:rsidR="00691805">
        <w:tab/>
      </w:r>
      <w:r w:rsidR="00691805">
        <w:tab/>
      </w:r>
      <w:r w:rsidR="00691805">
        <w:tab/>
      </w:r>
      <w:r w:rsidR="00691805">
        <w:tab/>
      </w:r>
      <w:r w:rsidR="00691805">
        <w:tab/>
      </w:r>
      <w:r>
        <w:t>Л.В. Балина</w:t>
      </w:r>
    </w:p>
    <w:p w:rsidR="00290228" w:rsidRPr="005855D9" w:rsidRDefault="00290228" w:rsidP="00691805">
      <w:pPr>
        <w:pStyle w:val="a3"/>
        <w:tabs>
          <w:tab w:val="left" w:pos="708"/>
        </w:tabs>
        <w:rPr>
          <w:sz w:val="18"/>
          <w:szCs w:val="18"/>
        </w:rPr>
      </w:pPr>
      <w:r w:rsidRPr="005855D9">
        <w:rPr>
          <w:sz w:val="18"/>
          <w:szCs w:val="18"/>
        </w:rPr>
        <w:t>П</w:t>
      </w:r>
      <w:r w:rsidR="00691805" w:rsidRPr="005855D9">
        <w:rPr>
          <w:sz w:val="18"/>
          <w:szCs w:val="18"/>
        </w:rPr>
        <w:t xml:space="preserve">риказ подготовлен сектором </w:t>
      </w:r>
      <w:r w:rsidRPr="005855D9">
        <w:rPr>
          <w:sz w:val="18"/>
          <w:szCs w:val="18"/>
        </w:rPr>
        <w:t>мониторинга и обеспечения проведения</w:t>
      </w:r>
    </w:p>
    <w:p w:rsidR="00691805" w:rsidRPr="005855D9" w:rsidRDefault="00A32291" w:rsidP="00691805">
      <w:pPr>
        <w:pStyle w:val="a3"/>
        <w:tabs>
          <w:tab w:val="left" w:pos="708"/>
        </w:tabs>
        <w:rPr>
          <w:sz w:val="18"/>
          <w:szCs w:val="18"/>
        </w:rPr>
      </w:pPr>
      <w:r>
        <w:rPr>
          <w:sz w:val="18"/>
          <w:szCs w:val="18"/>
        </w:rPr>
        <w:t>г</w:t>
      </w:r>
      <w:r w:rsidR="00290228" w:rsidRPr="005855D9">
        <w:rPr>
          <w:sz w:val="18"/>
          <w:szCs w:val="18"/>
        </w:rPr>
        <w:t>осударственной (итоговой) аттестации обучающихся</w:t>
      </w:r>
      <w:r w:rsidR="00691805" w:rsidRPr="005855D9">
        <w:rPr>
          <w:sz w:val="18"/>
          <w:szCs w:val="18"/>
        </w:rPr>
        <w:t>,</w:t>
      </w:r>
    </w:p>
    <w:p w:rsidR="00691805" w:rsidRDefault="00691805" w:rsidP="00691805">
      <w:pPr>
        <w:pStyle w:val="a3"/>
        <w:tabs>
          <w:tab w:val="left" w:pos="708"/>
        </w:tabs>
      </w:pPr>
      <w:r w:rsidRPr="005855D9">
        <w:rPr>
          <w:sz w:val="18"/>
          <w:szCs w:val="18"/>
        </w:rPr>
        <w:t>заведующий сектором В.В. Тарасов</w:t>
      </w:r>
    </w:p>
    <w:p w:rsidR="00694B32" w:rsidRDefault="00694B32" w:rsidP="00691805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p w:rsidR="00691805" w:rsidRDefault="00691805" w:rsidP="00691805">
      <w:pPr>
        <w:pStyle w:val="a3"/>
        <w:tabs>
          <w:tab w:val="left" w:pos="708"/>
        </w:tabs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</w:t>
      </w:r>
    </w:p>
    <w:p w:rsidR="00691805" w:rsidRDefault="00691805" w:rsidP="00691805">
      <w:pPr>
        <w:pStyle w:val="a3"/>
        <w:tabs>
          <w:tab w:val="left" w:pos="708"/>
        </w:tabs>
        <w:jc w:val="right"/>
        <w:rPr>
          <w:sz w:val="24"/>
          <w:szCs w:val="24"/>
        </w:rPr>
      </w:pPr>
      <w:r>
        <w:rPr>
          <w:sz w:val="24"/>
          <w:szCs w:val="24"/>
        </w:rPr>
        <w:t>к приказу минобразования области</w:t>
      </w:r>
    </w:p>
    <w:p w:rsidR="00691805" w:rsidRDefault="00691805" w:rsidP="00691805">
      <w:pPr>
        <w:pStyle w:val="a3"/>
        <w:tabs>
          <w:tab w:val="left" w:pos="708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B924A4">
        <w:rPr>
          <w:sz w:val="24"/>
          <w:szCs w:val="24"/>
        </w:rPr>
        <w:t xml:space="preserve"> 23.03.</w:t>
      </w:r>
      <w:r w:rsidR="005855D9">
        <w:rPr>
          <w:sz w:val="24"/>
          <w:szCs w:val="24"/>
        </w:rPr>
        <w:t>2012</w:t>
      </w:r>
      <w:r>
        <w:rPr>
          <w:sz w:val="24"/>
          <w:szCs w:val="24"/>
        </w:rPr>
        <w:t xml:space="preserve"> №</w:t>
      </w:r>
      <w:r w:rsidR="00B924A4">
        <w:rPr>
          <w:sz w:val="24"/>
          <w:szCs w:val="24"/>
        </w:rPr>
        <w:t>235</w:t>
      </w:r>
    </w:p>
    <w:p w:rsidR="00691805" w:rsidRDefault="00691805" w:rsidP="00691805">
      <w:pPr>
        <w:pStyle w:val="a3"/>
        <w:tabs>
          <w:tab w:val="left" w:pos="708"/>
        </w:tabs>
        <w:jc w:val="right"/>
        <w:rPr>
          <w:sz w:val="24"/>
          <w:szCs w:val="24"/>
        </w:rPr>
      </w:pPr>
    </w:p>
    <w:p w:rsidR="00B03757" w:rsidRDefault="00691805" w:rsidP="00B03757">
      <w:pPr>
        <w:pStyle w:val="a3"/>
        <w:tabs>
          <w:tab w:val="left" w:pos="708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  <w:r w:rsidR="00B03757" w:rsidRPr="00B03757">
        <w:rPr>
          <w:sz w:val="28"/>
          <w:szCs w:val="28"/>
        </w:rPr>
        <w:t xml:space="preserve"> </w:t>
      </w:r>
    </w:p>
    <w:p w:rsidR="00B03757" w:rsidRDefault="00B03757" w:rsidP="00B03757">
      <w:pPr>
        <w:pStyle w:val="a3"/>
        <w:tabs>
          <w:tab w:val="left" w:pos="708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областной конфликтной комиссии при проведении единого государственного экзамена в 2012 году</w:t>
      </w:r>
    </w:p>
    <w:tbl>
      <w:tblPr>
        <w:tblpPr w:leftFromText="180" w:rightFromText="180" w:vertAnchor="text" w:horzAnchor="margin" w:tblpY="773"/>
        <w:tblW w:w="1009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566"/>
        <w:gridCol w:w="4517"/>
        <w:gridCol w:w="5009"/>
      </w:tblGrid>
      <w:tr w:rsidR="00B03757" w:rsidTr="00B03757">
        <w:trPr>
          <w:trHeight w:val="533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757" w:rsidRDefault="00B03757" w:rsidP="00B03757">
            <w:pPr>
              <w:pStyle w:val="a3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B03757" w:rsidRPr="00AB0CC4" w:rsidRDefault="00B03757" w:rsidP="00B03757">
            <w:pPr>
              <w:pStyle w:val="a3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AB0CC4">
              <w:rPr>
                <w:sz w:val="24"/>
                <w:szCs w:val="24"/>
              </w:rPr>
              <w:t>п/п</w:t>
            </w:r>
          </w:p>
        </w:tc>
        <w:tc>
          <w:tcPr>
            <w:tcW w:w="4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757" w:rsidRDefault="00B03757" w:rsidP="00B03757">
            <w:pPr>
              <w:pStyle w:val="a3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757" w:rsidRDefault="00B03757" w:rsidP="00B03757">
            <w:pPr>
              <w:pStyle w:val="a3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Должность, место работы </w:t>
            </w:r>
          </w:p>
        </w:tc>
      </w:tr>
      <w:tr w:rsidR="00B03757" w:rsidTr="00B03757">
        <w:trPr>
          <w:trHeight w:val="709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757" w:rsidRDefault="00B03757" w:rsidP="00B03757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757" w:rsidRDefault="00694B32" w:rsidP="00B03757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Гудым Горислава Викторовна</w:t>
            </w:r>
            <w:r w:rsidR="00B03757">
              <w:rPr>
                <w:sz w:val="28"/>
                <w:szCs w:val="28"/>
              </w:rPr>
              <w:t>,</w:t>
            </w:r>
          </w:p>
          <w:p w:rsidR="00B03757" w:rsidRDefault="00B03757" w:rsidP="00B03757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председатель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757" w:rsidRDefault="00694B32" w:rsidP="00873B1B">
            <w:pPr>
              <w:pStyle w:val="a3"/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русского языка и литератур</w:t>
            </w:r>
            <w:r w:rsidR="00873B1B"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 МБОУ гимназия №12 г. Ростова-на-Дону</w:t>
            </w:r>
            <w:r w:rsidR="00F05A33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B03757" w:rsidTr="00B03757">
        <w:trPr>
          <w:trHeight w:val="96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03757" w:rsidRDefault="00B03757" w:rsidP="00B03757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03757" w:rsidRDefault="00B03757" w:rsidP="00B03757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Смирнова Ольга Валентиновна,</w:t>
            </w:r>
          </w:p>
          <w:p w:rsidR="00B03757" w:rsidRDefault="00B03757" w:rsidP="00B03757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председателя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03757" w:rsidRDefault="003C56D6" w:rsidP="00B03757">
            <w:pPr>
              <w:pStyle w:val="a3"/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доцент кафедры «Вычислительные</w:t>
            </w:r>
            <w:r w:rsidR="00B03757">
              <w:rPr>
                <w:sz w:val="28"/>
                <w:szCs w:val="28"/>
              </w:rPr>
              <w:t xml:space="preserve"> си</w:t>
            </w:r>
            <w:r w:rsidR="00B03757">
              <w:rPr>
                <w:sz w:val="28"/>
                <w:szCs w:val="28"/>
              </w:rPr>
              <w:t>с</w:t>
            </w:r>
            <w:r w:rsidR="00B03757">
              <w:rPr>
                <w:sz w:val="28"/>
                <w:szCs w:val="28"/>
              </w:rPr>
              <w:t>тем</w:t>
            </w:r>
            <w:r>
              <w:rPr>
                <w:sz w:val="28"/>
                <w:szCs w:val="28"/>
              </w:rPr>
              <w:t xml:space="preserve">ы и информационные </w:t>
            </w:r>
            <w:r w:rsidR="00B03757">
              <w:rPr>
                <w:sz w:val="28"/>
                <w:szCs w:val="28"/>
              </w:rPr>
              <w:t>техноло</w:t>
            </w:r>
            <w:r>
              <w:rPr>
                <w:sz w:val="28"/>
                <w:szCs w:val="28"/>
              </w:rPr>
              <w:t>гии</w:t>
            </w:r>
            <w:r w:rsidR="00B03757">
              <w:rPr>
                <w:sz w:val="28"/>
                <w:szCs w:val="28"/>
              </w:rPr>
              <w:t>» ФГБОУ ВПО «Донской государстве</w:t>
            </w:r>
            <w:r w:rsidR="00B03757">
              <w:rPr>
                <w:sz w:val="28"/>
                <w:szCs w:val="28"/>
              </w:rPr>
              <w:t>н</w:t>
            </w:r>
            <w:r w:rsidR="00B03757">
              <w:rPr>
                <w:sz w:val="28"/>
                <w:szCs w:val="28"/>
              </w:rPr>
              <w:t>ный технический университет» г. Ро</w:t>
            </w:r>
            <w:r w:rsidR="00B03757">
              <w:rPr>
                <w:sz w:val="28"/>
                <w:szCs w:val="28"/>
              </w:rPr>
              <w:t>с</w:t>
            </w:r>
            <w:r w:rsidR="00B03757">
              <w:rPr>
                <w:sz w:val="28"/>
                <w:szCs w:val="28"/>
              </w:rPr>
              <w:t>тов-на-Дону (по согласованию)</w:t>
            </w:r>
          </w:p>
        </w:tc>
      </w:tr>
      <w:tr w:rsidR="00B03757" w:rsidTr="00B03757">
        <w:trPr>
          <w:trHeight w:val="10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757" w:rsidRDefault="00B03757" w:rsidP="00B03757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757" w:rsidRDefault="00B03757" w:rsidP="00B03757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Онишкова Валентина Михайловна,</w:t>
            </w:r>
          </w:p>
          <w:p w:rsidR="00B03757" w:rsidRDefault="00B03757" w:rsidP="00B03757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секретарь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757" w:rsidRDefault="00B03757" w:rsidP="00B03757">
            <w:pPr>
              <w:pStyle w:val="a3"/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математики МБОУ гимназии №45 г. Ростова-на-Дону (по согласов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нию)</w:t>
            </w:r>
          </w:p>
        </w:tc>
      </w:tr>
      <w:tr w:rsidR="00B03757" w:rsidTr="00892F97">
        <w:trPr>
          <w:trHeight w:val="170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757" w:rsidRDefault="00B03757" w:rsidP="00B03757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757" w:rsidRDefault="003C56D6" w:rsidP="003C56D6">
            <w:pPr>
              <w:pStyle w:val="a3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Богданов Валерий </w:t>
            </w:r>
            <w:r w:rsidR="00892F97">
              <w:rPr>
                <w:sz w:val="28"/>
                <w:szCs w:val="28"/>
              </w:rPr>
              <w:t>Алексеевич</w:t>
            </w:r>
            <w:r w:rsidR="00B03757">
              <w:rPr>
                <w:sz w:val="28"/>
                <w:szCs w:val="28"/>
              </w:rPr>
              <w:t>,</w:t>
            </w:r>
          </w:p>
          <w:p w:rsidR="00B03757" w:rsidRDefault="00B03757" w:rsidP="00B03757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комиссии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757" w:rsidRDefault="00892F97" w:rsidP="00B03757">
            <w:pPr>
              <w:pStyle w:val="a3"/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информационно-аналитического сопровождения ЕГЭ  ГБУ РО «Ростовский областной центр обработки информации в сфере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</w:t>
            </w:r>
            <w:r w:rsidR="003C56D6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(по согласованию) </w:t>
            </w:r>
          </w:p>
        </w:tc>
      </w:tr>
      <w:tr w:rsidR="00354F9A" w:rsidTr="00354F9A">
        <w:trPr>
          <w:trHeight w:val="8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9A" w:rsidRDefault="00354F9A" w:rsidP="00B03757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9A" w:rsidRDefault="00354F9A" w:rsidP="00354F9A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Дубинина Наталья Александровна,</w:t>
            </w:r>
          </w:p>
          <w:p w:rsidR="00354F9A" w:rsidRDefault="00354F9A" w:rsidP="00354F9A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комиссии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9A" w:rsidRDefault="00354F9A" w:rsidP="00B03757">
            <w:pPr>
              <w:pStyle w:val="a3"/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 по УМР ГБОУ НПО ПУ №5</w:t>
            </w:r>
            <w:r w:rsidR="004A56AC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B03757" w:rsidTr="00B03757">
        <w:trPr>
          <w:trHeight w:val="6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757" w:rsidRDefault="00354F9A" w:rsidP="00B03757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B03757"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97" w:rsidRDefault="00892F97" w:rsidP="00892F97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Маркарова Ирина Георгиевна,</w:t>
            </w:r>
          </w:p>
          <w:p w:rsidR="00B03757" w:rsidRDefault="00892F97" w:rsidP="00892F97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комиссии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97" w:rsidRDefault="00892F97" w:rsidP="00892F97">
            <w:pPr>
              <w:pStyle w:val="a3"/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МУ «Управление</w:t>
            </w:r>
          </w:p>
          <w:p w:rsidR="00892F97" w:rsidRDefault="00892F97" w:rsidP="00892F97">
            <w:pPr>
              <w:pStyle w:val="a3"/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образования г. Ростова-на-Дону» </w:t>
            </w:r>
          </w:p>
          <w:p w:rsidR="00B03757" w:rsidRDefault="00892F97" w:rsidP="00892F97">
            <w:pPr>
              <w:pStyle w:val="a3"/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B03757" w:rsidTr="00B03757">
        <w:trPr>
          <w:trHeight w:val="9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757" w:rsidRDefault="00354F9A" w:rsidP="00B03757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B03757"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97" w:rsidRDefault="00F05A33" w:rsidP="00892F97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Оганесян Арусяк Оганесовна</w:t>
            </w:r>
            <w:r w:rsidR="00892F97">
              <w:rPr>
                <w:sz w:val="28"/>
                <w:szCs w:val="28"/>
              </w:rPr>
              <w:t>,</w:t>
            </w:r>
          </w:p>
          <w:p w:rsidR="00B03757" w:rsidRDefault="00892F97" w:rsidP="00892F97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комиссии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757" w:rsidRDefault="00892F97" w:rsidP="00B03757">
            <w:pPr>
              <w:pStyle w:val="a3"/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методист отдела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онно-технологического обеспечения сопровождения ЕГЭ  ГБУ РО «Росто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ский областной центр обработки 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формации в сфере образования» (по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гласованию)</w:t>
            </w:r>
          </w:p>
        </w:tc>
      </w:tr>
      <w:tr w:rsidR="00B03757" w:rsidTr="00892F97">
        <w:trPr>
          <w:trHeight w:val="10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757" w:rsidRDefault="00354F9A" w:rsidP="00B03757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B03757"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F97" w:rsidRDefault="00892F97" w:rsidP="00892F97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Применко Людмила Борисовна,</w:t>
            </w:r>
          </w:p>
          <w:p w:rsidR="00B03757" w:rsidRDefault="00892F97" w:rsidP="00892F97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комиссии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757" w:rsidRDefault="00892F97" w:rsidP="00892F97">
            <w:pPr>
              <w:pStyle w:val="a3"/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учебно-методической работы ГБОУ ДПО РО «Ростовский институт повышения квалификации и профессиональной переподготовки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ботников образования» (по согласов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нию)</w:t>
            </w:r>
          </w:p>
        </w:tc>
      </w:tr>
      <w:tr w:rsidR="00B03757" w:rsidTr="00B03757">
        <w:trPr>
          <w:trHeight w:val="10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757" w:rsidRDefault="00354F9A" w:rsidP="00B03757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  <w:r w:rsidR="00B03757"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757" w:rsidRDefault="00B03757" w:rsidP="00B03757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Скороходова Татьяна Леонидовна,</w:t>
            </w:r>
          </w:p>
          <w:p w:rsidR="00B03757" w:rsidRDefault="00B03757" w:rsidP="00B03757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комиссии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757" w:rsidRDefault="00B03757" w:rsidP="00C963B9">
            <w:pPr>
              <w:pStyle w:val="a3"/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 по У</w:t>
            </w:r>
            <w:r w:rsidR="00C963B9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Р ГБОУ РО «Ростовский-на-Дону автодоро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ный колледж» (по согласованию)</w:t>
            </w:r>
          </w:p>
        </w:tc>
      </w:tr>
      <w:tr w:rsidR="00B03757" w:rsidTr="00B03757">
        <w:trPr>
          <w:trHeight w:val="12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757" w:rsidRDefault="00354F9A" w:rsidP="00B03757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B03757">
              <w:rPr>
                <w:sz w:val="28"/>
                <w:szCs w:val="28"/>
              </w:rPr>
              <w:t>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757" w:rsidRDefault="00B03757" w:rsidP="00B03757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Сысоева Кира Алексеевна, </w:t>
            </w:r>
          </w:p>
          <w:p w:rsidR="00B03757" w:rsidRDefault="00B03757" w:rsidP="00B03757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член комиссии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757" w:rsidRDefault="00B03757" w:rsidP="00B03757">
            <w:pPr>
              <w:pStyle w:val="a3"/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отдела правовой</w:t>
            </w:r>
          </w:p>
          <w:p w:rsidR="00B03757" w:rsidRPr="00AB0CC4" w:rsidRDefault="00B03757" w:rsidP="00B03757">
            <w:pPr>
              <w:pStyle w:val="a3"/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  <w:bookmarkStart w:id="4" w:name="_GoBack"/>
            <w:bookmarkEnd w:id="4"/>
            <w:r>
              <w:rPr>
                <w:sz w:val="28"/>
                <w:szCs w:val="28"/>
              </w:rPr>
              <w:t>работы министерства общего и профе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сионального образования области</w:t>
            </w:r>
          </w:p>
        </w:tc>
      </w:tr>
      <w:tr w:rsidR="00354F9A" w:rsidTr="00B03757">
        <w:trPr>
          <w:trHeight w:val="5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9A" w:rsidRDefault="00354F9A" w:rsidP="00B03757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9A" w:rsidRDefault="00354F9A" w:rsidP="00892F97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Федотова Светлана Витальевна,</w:t>
            </w:r>
          </w:p>
          <w:p w:rsidR="00354F9A" w:rsidRDefault="00354F9A" w:rsidP="00892F97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комиссии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F9A" w:rsidRDefault="00354F9A" w:rsidP="00B03757">
            <w:pPr>
              <w:pStyle w:val="a3"/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 МОУ СОШ №68 г. Ростова-на-Дону (по согласов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нию)</w:t>
            </w:r>
          </w:p>
        </w:tc>
      </w:tr>
    </w:tbl>
    <w:p w:rsidR="009830FE" w:rsidRDefault="009830FE">
      <w:pPr>
        <w:pStyle w:val="a7"/>
        <w:jc w:val="both"/>
      </w:pPr>
    </w:p>
    <w:sectPr w:rsidR="009830FE" w:rsidSect="00A32291">
      <w:headerReference w:type="default" r:id="rId9"/>
      <w:pgSz w:w="11907" w:h="16840" w:code="9"/>
      <w:pgMar w:top="709" w:right="708" w:bottom="567" w:left="147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344E" w:rsidRDefault="0012344E">
      <w:r>
        <w:separator/>
      </w:r>
    </w:p>
  </w:endnote>
  <w:endnote w:type="continuationSeparator" w:id="0">
    <w:p w:rsidR="0012344E" w:rsidRDefault="001234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344E" w:rsidRDefault="0012344E">
      <w:r>
        <w:separator/>
      </w:r>
    </w:p>
  </w:footnote>
  <w:footnote w:type="continuationSeparator" w:id="0">
    <w:p w:rsidR="0012344E" w:rsidRDefault="001234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312" w:rsidRDefault="00B94312">
    <w:pPr>
      <w:pStyle w:val="a3"/>
      <w:jc w:val="center"/>
      <w:rPr>
        <w:sz w:val="24"/>
        <w:szCs w:val="24"/>
      </w:rPr>
    </w:pPr>
    <w:r>
      <w:rPr>
        <w:sz w:val="24"/>
        <w:szCs w:val="24"/>
      </w:rPr>
      <w:t xml:space="preserve">- </w:t>
    </w:r>
    <w:r w:rsidR="001D0BA5">
      <w:rPr>
        <w:rStyle w:val="a6"/>
      </w:rPr>
      <w:fldChar w:fldCharType="begin"/>
    </w:r>
    <w:r>
      <w:rPr>
        <w:rStyle w:val="a6"/>
      </w:rPr>
      <w:instrText xml:space="preserve"> PAGE </w:instrText>
    </w:r>
    <w:r w:rsidR="001D0BA5">
      <w:rPr>
        <w:rStyle w:val="a6"/>
      </w:rPr>
      <w:fldChar w:fldCharType="separate"/>
    </w:r>
    <w:r w:rsidR="00FF08BA">
      <w:rPr>
        <w:rStyle w:val="a6"/>
        <w:noProof/>
      </w:rPr>
      <w:t>2</w:t>
    </w:r>
    <w:r w:rsidR="001D0BA5">
      <w:rPr>
        <w:rStyle w:val="a6"/>
      </w:rPr>
      <w:fldChar w:fldCharType="end"/>
    </w:r>
    <w:r>
      <w:rPr>
        <w:rStyle w:val="a6"/>
      </w:rPr>
      <w:t xml:space="preserve"> -</w:t>
    </w:r>
  </w:p>
  <w:p w:rsidR="00B94312" w:rsidRDefault="00B94312">
    <w:pPr>
      <w:pStyle w:val="a3"/>
      <w:jc w:val="center"/>
      <w:rPr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04681F"/>
    <w:multiLevelType w:val="hybridMultilevel"/>
    <w:tmpl w:val="B7443F0C"/>
    <w:lvl w:ilvl="0" w:tplc="C7D6D2FC">
      <w:start w:val="1"/>
      <w:numFmt w:val="decimal"/>
      <w:lvlText w:val="%1."/>
      <w:lvlJc w:val="left"/>
      <w:pPr>
        <w:tabs>
          <w:tab w:val="num" w:pos="1470"/>
        </w:tabs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3E741BD0"/>
    <w:multiLevelType w:val="hybridMultilevel"/>
    <w:tmpl w:val="90FA5814"/>
    <w:lvl w:ilvl="0" w:tplc="8BFA729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5BA92756"/>
    <w:multiLevelType w:val="singleLevel"/>
    <w:tmpl w:val="AEBAC5BE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3">
    <w:nsid w:val="61572276"/>
    <w:multiLevelType w:val="hybridMultilevel"/>
    <w:tmpl w:val="87008BAA"/>
    <w:lvl w:ilvl="0" w:tplc="A5BCB992">
      <w:start w:val="7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61717B7F"/>
    <w:multiLevelType w:val="hybridMultilevel"/>
    <w:tmpl w:val="8E1AFAA8"/>
    <w:lvl w:ilvl="0" w:tplc="DCCACB3E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72C25803"/>
    <w:multiLevelType w:val="singleLevel"/>
    <w:tmpl w:val="9E548E0C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autoHyphenation/>
  <w:hyphenationZone w:val="357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9B3F30"/>
    <w:rsid w:val="00000E88"/>
    <w:rsid w:val="0001092F"/>
    <w:rsid w:val="0001116A"/>
    <w:rsid w:val="00020C86"/>
    <w:rsid w:val="0002253C"/>
    <w:rsid w:val="0004447A"/>
    <w:rsid w:val="00067352"/>
    <w:rsid w:val="000762C5"/>
    <w:rsid w:val="00091CB0"/>
    <w:rsid w:val="000B2E22"/>
    <w:rsid w:val="000B40A9"/>
    <w:rsid w:val="000E507D"/>
    <w:rsid w:val="0012344E"/>
    <w:rsid w:val="001323EA"/>
    <w:rsid w:val="001450F6"/>
    <w:rsid w:val="0016286F"/>
    <w:rsid w:val="001754F0"/>
    <w:rsid w:val="001A70F6"/>
    <w:rsid w:val="001B37C2"/>
    <w:rsid w:val="001D0BA5"/>
    <w:rsid w:val="001E2558"/>
    <w:rsid w:val="001F623A"/>
    <w:rsid w:val="00210DAD"/>
    <w:rsid w:val="0022358D"/>
    <w:rsid w:val="00227F9D"/>
    <w:rsid w:val="0023174D"/>
    <w:rsid w:val="0024062A"/>
    <w:rsid w:val="00240756"/>
    <w:rsid w:val="002554DF"/>
    <w:rsid w:val="002811AF"/>
    <w:rsid w:val="0028371E"/>
    <w:rsid w:val="00290228"/>
    <w:rsid w:val="00294D57"/>
    <w:rsid w:val="002B4089"/>
    <w:rsid w:val="002B40A5"/>
    <w:rsid w:val="002F4A95"/>
    <w:rsid w:val="002F66AD"/>
    <w:rsid w:val="0032453F"/>
    <w:rsid w:val="00327CD9"/>
    <w:rsid w:val="00331A6F"/>
    <w:rsid w:val="00354F9A"/>
    <w:rsid w:val="0036244E"/>
    <w:rsid w:val="00362AA7"/>
    <w:rsid w:val="003A32C2"/>
    <w:rsid w:val="003A3E15"/>
    <w:rsid w:val="003A45D9"/>
    <w:rsid w:val="003B162C"/>
    <w:rsid w:val="003C56D6"/>
    <w:rsid w:val="003E6A2B"/>
    <w:rsid w:val="00410C73"/>
    <w:rsid w:val="00461402"/>
    <w:rsid w:val="00480357"/>
    <w:rsid w:val="00490D67"/>
    <w:rsid w:val="004A01D8"/>
    <w:rsid w:val="004A56AC"/>
    <w:rsid w:val="004B2D43"/>
    <w:rsid w:val="004D59B2"/>
    <w:rsid w:val="004E3317"/>
    <w:rsid w:val="004E4286"/>
    <w:rsid w:val="004F0A62"/>
    <w:rsid w:val="004F0EEE"/>
    <w:rsid w:val="00511429"/>
    <w:rsid w:val="00520B01"/>
    <w:rsid w:val="00524A4F"/>
    <w:rsid w:val="00554B80"/>
    <w:rsid w:val="00555BC7"/>
    <w:rsid w:val="005855D9"/>
    <w:rsid w:val="005A53DF"/>
    <w:rsid w:val="005E156A"/>
    <w:rsid w:val="005E2D52"/>
    <w:rsid w:val="00617FDD"/>
    <w:rsid w:val="00633B9E"/>
    <w:rsid w:val="006366D4"/>
    <w:rsid w:val="00640E1D"/>
    <w:rsid w:val="00656570"/>
    <w:rsid w:val="00691805"/>
    <w:rsid w:val="00694B32"/>
    <w:rsid w:val="006A2626"/>
    <w:rsid w:val="007031FB"/>
    <w:rsid w:val="00720083"/>
    <w:rsid w:val="00724A90"/>
    <w:rsid w:val="00730813"/>
    <w:rsid w:val="007317F7"/>
    <w:rsid w:val="00754E55"/>
    <w:rsid w:val="00787F9A"/>
    <w:rsid w:val="00790B0D"/>
    <w:rsid w:val="007967F9"/>
    <w:rsid w:val="007A075B"/>
    <w:rsid w:val="007B5037"/>
    <w:rsid w:val="007B569E"/>
    <w:rsid w:val="007D6B0C"/>
    <w:rsid w:val="007D7A71"/>
    <w:rsid w:val="00804C91"/>
    <w:rsid w:val="008059FF"/>
    <w:rsid w:val="00817510"/>
    <w:rsid w:val="0082601E"/>
    <w:rsid w:val="00851066"/>
    <w:rsid w:val="00852C24"/>
    <w:rsid w:val="00873B1B"/>
    <w:rsid w:val="00892F97"/>
    <w:rsid w:val="008C08E7"/>
    <w:rsid w:val="008D3B84"/>
    <w:rsid w:val="008D6ADC"/>
    <w:rsid w:val="009121F9"/>
    <w:rsid w:val="00922452"/>
    <w:rsid w:val="0096010D"/>
    <w:rsid w:val="009601C6"/>
    <w:rsid w:val="00970656"/>
    <w:rsid w:val="00975F41"/>
    <w:rsid w:val="00981BE7"/>
    <w:rsid w:val="009830FE"/>
    <w:rsid w:val="00996511"/>
    <w:rsid w:val="009A1C4F"/>
    <w:rsid w:val="009B34CF"/>
    <w:rsid w:val="009B3F30"/>
    <w:rsid w:val="009B5A71"/>
    <w:rsid w:val="009C7C81"/>
    <w:rsid w:val="009D4A4A"/>
    <w:rsid w:val="00A16187"/>
    <w:rsid w:val="00A32291"/>
    <w:rsid w:val="00A51687"/>
    <w:rsid w:val="00A77AF2"/>
    <w:rsid w:val="00A87E9C"/>
    <w:rsid w:val="00A90E2F"/>
    <w:rsid w:val="00AA1501"/>
    <w:rsid w:val="00AA71FB"/>
    <w:rsid w:val="00AB0CC4"/>
    <w:rsid w:val="00AC0CA5"/>
    <w:rsid w:val="00AC5A97"/>
    <w:rsid w:val="00AE21E7"/>
    <w:rsid w:val="00AE59E4"/>
    <w:rsid w:val="00AF3D05"/>
    <w:rsid w:val="00B01CC8"/>
    <w:rsid w:val="00B03757"/>
    <w:rsid w:val="00B23B20"/>
    <w:rsid w:val="00B37F7F"/>
    <w:rsid w:val="00B42EDF"/>
    <w:rsid w:val="00B924A4"/>
    <w:rsid w:val="00B94312"/>
    <w:rsid w:val="00B96291"/>
    <w:rsid w:val="00BA2199"/>
    <w:rsid w:val="00BE036B"/>
    <w:rsid w:val="00BF587C"/>
    <w:rsid w:val="00C27DB9"/>
    <w:rsid w:val="00C35817"/>
    <w:rsid w:val="00C436F2"/>
    <w:rsid w:val="00C6159D"/>
    <w:rsid w:val="00C963B9"/>
    <w:rsid w:val="00CC4926"/>
    <w:rsid w:val="00CC6101"/>
    <w:rsid w:val="00CD28BA"/>
    <w:rsid w:val="00CE39DC"/>
    <w:rsid w:val="00CE4967"/>
    <w:rsid w:val="00D043CD"/>
    <w:rsid w:val="00D35AE9"/>
    <w:rsid w:val="00D404C5"/>
    <w:rsid w:val="00D40E93"/>
    <w:rsid w:val="00D430B1"/>
    <w:rsid w:val="00D43AEC"/>
    <w:rsid w:val="00D50B08"/>
    <w:rsid w:val="00D5580D"/>
    <w:rsid w:val="00D80FD5"/>
    <w:rsid w:val="00DA2F30"/>
    <w:rsid w:val="00DA5229"/>
    <w:rsid w:val="00DB3221"/>
    <w:rsid w:val="00DE4338"/>
    <w:rsid w:val="00DF4D12"/>
    <w:rsid w:val="00E252BC"/>
    <w:rsid w:val="00E362EA"/>
    <w:rsid w:val="00E3632E"/>
    <w:rsid w:val="00E369D7"/>
    <w:rsid w:val="00E43550"/>
    <w:rsid w:val="00E44EA2"/>
    <w:rsid w:val="00E51393"/>
    <w:rsid w:val="00E7494E"/>
    <w:rsid w:val="00EC41F0"/>
    <w:rsid w:val="00EC69D7"/>
    <w:rsid w:val="00EE0CF3"/>
    <w:rsid w:val="00EE6324"/>
    <w:rsid w:val="00F05A33"/>
    <w:rsid w:val="00F84C01"/>
    <w:rsid w:val="00FE10A2"/>
    <w:rsid w:val="00FE4266"/>
    <w:rsid w:val="00FF08BA"/>
    <w:rsid w:val="00FF3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036B"/>
  </w:style>
  <w:style w:type="paragraph" w:styleId="1">
    <w:name w:val="heading 1"/>
    <w:basedOn w:val="a"/>
    <w:next w:val="a"/>
    <w:qFormat/>
    <w:rsid w:val="00BE036B"/>
    <w:pPr>
      <w:keepNext/>
      <w:tabs>
        <w:tab w:val="left" w:pos="6804"/>
      </w:tabs>
      <w:spacing w:before="240" w:line="260" w:lineRule="auto"/>
      <w:ind w:firstLine="709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BE036B"/>
    <w:pPr>
      <w:keepNext/>
      <w:tabs>
        <w:tab w:val="left" w:pos="5245"/>
      </w:tabs>
      <w:ind w:left="-284" w:right="-142"/>
      <w:jc w:val="center"/>
      <w:outlineLvl w:val="1"/>
    </w:pPr>
    <w:rPr>
      <w:rFonts w:ascii="Arial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E036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BE03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BE036B"/>
  </w:style>
  <w:style w:type="paragraph" w:styleId="a7">
    <w:name w:val="Body Text Indent"/>
    <w:basedOn w:val="a"/>
    <w:link w:val="a8"/>
    <w:rsid w:val="00BE036B"/>
    <w:pPr>
      <w:ind w:firstLine="709"/>
    </w:pPr>
    <w:rPr>
      <w:sz w:val="28"/>
      <w:szCs w:val="28"/>
    </w:rPr>
  </w:style>
  <w:style w:type="paragraph" w:styleId="20">
    <w:name w:val="Body Text Indent 2"/>
    <w:basedOn w:val="a"/>
    <w:rsid w:val="00BE036B"/>
    <w:pPr>
      <w:spacing w:before="240" w:line="260" w:lineRule="auto"/>
      <w:ind w:firstLine="709"/>
      <w:jc w:val="both"/>
    </w:pPr>
    <w:rPr>
      <w:sz w:val="28"/>
    </w:rPr>
  </w:style>
  <w:style w:type="paragraph" w:styleId="a9">
    <w:name w:val="Body Text"/>
    <w:basedOn w:val="a"/>
    <w:rsid w:val="00BE036B"/>
    <w:pPr>
      <w:ind w:right="6124"/>
      <w:jc w:val="both"/>
    </w:pPr>
    <w:rPr>
      <w:sz w:val="28"/>
      <w:szCs w:val="28"/>
    </w:rPr>
  </w:style>
  <w:style w:type="paragraph" w:styleId="aa">
    <w:name w:val="Title"/>
    <w:basedOn w:val="a"/>
    <w:qFormat/>
    <w:rsid w:val="00BE036B"/>
    <w:pPr>
      <w:tabs>
        <w:tab w:val="left" w:pos="8820"/>
      </w:tabs>
      <w:jc w:val="center"/>
    </w:pPr>
    <w:rPr>
      <w:b/>
      <w:bCs/>
      <w:sz w:val="28"/>
      <w:szCs w:val="24"/>
    </w:rPr>
  </w:style>
  <w:style w:type="character" w:customStyle="1" w:styleId="ab">
    <w:name w:val="Цветовое выделение"/>
    <w:rsid w:val="00DA5229"/>
    <w:rPr>
      <w:b/>
      <w:bCs/>
      <w:color w:val="000080"/>
      <w:sz w:val="20"/>
      <w:szCs w:val="20"/>
    </w:rPr>
  </w:style>
  <w:style w:type="paragraph" w:customStyle="1" w:styleId="ac">
    <w:name w:val="Заголовок статьи"/>
    <w:basedOn w:val="a"/>
    <w:next w:val="a"/>
    <w:rsid w:val="00DA522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d">
    <w:name w:val="Комментарий"/>
    <w:basedOn w:val="a"/>
    <w:next w:val="a"/>
    <w:rsid w:val="00DA5229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character" w:customStyle="1" w:styleId="a4">
    <w:name w:val="Верхний колонтитул Знак"/>
    <w:basedOn w:val="a0"/>
    <w:link w:val="a3"/>
    <w:rsid w:val="00691805"/>
  </w:style>
  <w:style w:type="character" w:customStyle="1" w:styleId="a8">
    <w:name w:val="Основной текст с отступом Знак"/>
    <w:basedOn w:val="a0"/>
    <w:link w:val="a7"/>
    <w:rsid w:val="00691805"/>
    <w:rPr>
      <w:sz w:val="28"/>
      <w:szCs w:val="28"/>
    </w:rPr>
  </w:style>
  <w:style w:type="paragraph" w:styleId="ae">
    <w:name w:val="Balloon Text"/>
    <w:basedOn w:val="a"/>
    <w:link w:val="af"/>
    <w:rsid w:val="00B0375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B037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8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rasov_vv\Desktop\&#1089;%20&#1088;&#1072;&#1073;&#1086;&#1095;&#1077;&#1075;&#1086;%20&#1089;&#1090;&#1086;&#1083;&#1072;%20&#1058;&#1072;&#1088;&#1072;&#1089;&#1086;&#1074;&#1072;\&#1087;&#1088;&#1080;&#1082;&#1072;&#1079;%20&#1086;&#1090;&#1092;&#1086;&#1088;&#108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8AD890-52C2-4B52-B3BF-DC895294A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 отформ.dotx</Template>
  <TotalTime>1</TotalTime>
  <Pages>3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Планета Земля</Company>
  <LinksUpToDate>false</LinksUpToDate>
  <CharactersWithSpaces>4024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>Об утверждении состава областной конфликтной комиссии при проведении единого государственного экзамена в 2012 году</dc:subject>
  <dc:creator>Бершадская</dc:creator>
  <cp:lastModifiedBy>Виктория Бершадская</cp:lastModifiedBy>
  <cp:revision>5</cp:revision>
  <cp:lastPrinted>2012-03-26T13:49:00Z</cp:lastPrinted>
  <dcterms:created xsi:type="dcterms:W3CDTF">2012-03-28T17:51:00Z</dcterms:created>
  <dcterms:modified xsi:type="dcterms:W3CDTF">2012-03-28T17:53:00Z</dcterms:modified>
</cp:coreProperties>
</file>